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BB2" w:rsidRDefault="00C6328B">
      <w:pPr>
        <w:pStyle w:val="Title"/>
        <w:rPr>
          <w:lang w:val="en-GB"/>
        </w:rPr>
      </w:pPr>
      <w:bookmarkStart w:id="0" w:name="_GoBack"/>
      <w:bookmarkEnd w:id="0"/>
      <w:r w:rsidRPr="00C6328B">
        <w:rPr>
          <w:lang w:val="en-GB"/>
        </w:rPr>
        <w:t>BRIEF: Fine Boutiques Logo</w:t>
      </w:r>
    </w:p>
    <w:p w:rsidR="00AB4D22" w:rsidRDefault="00AB4D22" w:rsidP="00AB4D22"/>
    <w:p w:rsidR="00AB4D22" w:rsidRPr="00224E8A" w:rsidRDefault="00224E8A" w:rsidP="00AB4D22">
      <w:r>
        <w:t>26/12/2014</w:t>
      </w:r>
    </w:p>
    <w:p w:rsidR="000A6BB2" w:rsidRPr="00C6328B" w:rsidRDefault="00C6328B">
      <w:pPr>
        <w:pStyle w:val="Heading1"/>
        <w:rPr>
          <w:lang w:val="en-GB"/>
        </w:rPr>
      </w:pPr>
      <w:r>
        <w:rPr>
          <w:lang w:val="en-GB"/>
        </w:rPr>
        <w:t>BACKGROUND</w:t>
      </w:r>
    </w:p>
    <w:p w:rsidR="000A6BB2" w:rsidRDefault="00C6328B">
      <w:pPr>
        <w:rPr>
          <w:lang w:val="en-GB"/>
        </w:rPr>
      </w:pPr>
      <w:r w:rsidRPr="00C6328B">
        <w:rPr>
          <w:lang w:val="en-GB"/>
        </w:rPr>
        <w:t xml:space="preserve">Fine Boutiques is a new luxury travel brand. </w:t>
      </w:r>
      <w:r>
        <w:rPr>
          <w:lang w:val="en-GB"/>
        </w:rPr>
        <w:t>It aims to create an elite group of travel operators whose members shall all abide and actively promote the founding values:</w:t>
      </w:r>
    </w:p>
    <w:p w:rsidR="00C6328B" w:rsidRDefault="00C6328B">
      <w:pPr>
        <w:rPr>
          <w:lang w:val="en-GB"/>
        </w:rPr>
      </w:pPr>
    </w:p>
    <w:p w:rsidR="00C6328B" w:rsidRDefault="00C6328B">
      <w:pPr>
        <w:rPr>
          <w:lang w:val="en-GB"/>
        </w:rPr>
      </w:pPr>
      <w:r>
        <w:rPr>
          <w:lang w:val="en-GB"/>
        </w:rPr>
        <w:t>Sustainability</w:t>
      </w:r>
    </w:p>
    <w:p w:rsidR="00C6328B" w:rsidRDefault="00C6328B">
      <w:pPr>
        <w:rPr>
          <w:lang w:val="en-GB"/>
        </w:rPr>
      </w:pPr>
      <w:r>
        <w:rPr>
          <w:lang w:val="en-GB"/>
        </w:rPr>
        <w:t>Local travel</w:t>
      </w:r>
    </w:p>
    <w:p w:rsidR="00C6328B" w:rsidRDefault="00C6328B">
      <w:pPr>
        <w:rPr>
          <w:lang w:val="en-GB"/>
        </w:rPr>
      </w:pPr>
      <w:r>
        <w:rPr>
          <w:lang w:val="en-GB"/>
        </w:rPr>
        <w:t>Boutique tourism</w:t>
      </w:r>
    </w:p>
    <w:p w:rsidR="00AB4D22" w:rsidRDefault="00AB4D22">
      <w:pPr>
        <w:rPr>
          <w:lang w:val="en-GB"/>
        </w:rPr>
      </w:pPr>
      <w:r>
        <w:rPr>
          <w:lang w:val="en-GB"/>
        </w:rPr>
        <w:t>Cultural Awareness</w:t>
      </w:r>
    </w:p>
    <w:p w:rsidR="00C6328B" w:rsidRDefault="00C6328B">
      <w:pPr>
        <w:rPr>
          <w:lang w:val="en-GB"/>
        </w:rPr>
      </w:pPr>
    </w:p>
    <w:p w:rsidR="00C6328B" w:rsidRDefault="00C6328B">
      <w:pPr>
        <w:rPr>
          <w:lang w:val="en-GB"/>
        </w:rPr>
      </w:pPr>
      <w:r>
        <w:rPr>
          <w:lang w:val="en-GB"/>
        </w:rPr>
        <w:t xml:space="preserve">Fine Boutiques aims to provide excellency in service and product offering to its customers. At the same time it aims to be a highly desirable and exclusive club for independent operators to </w:t>
      </w:r>
      <w:proofErr w:type="spellStart"/>
      <w:r>
        <w:rPr>
          <w:lang w:val="en-GB"/>
        </w:rPr>
        <w:t>apire</w:t>
      </w:r>
      <w:proofErr w:type="spellEnd"/>
      <w:r>
        <w:rPr>
          <w:lang w:val="en-GB"/>
        </w:rPr>
        <w:t xml:space="preserve"> to.</w:t>
      </w:r>
      <w:r w:rsidR="00B34F31">
        <w:rPr>
          <w:lang w:val="en-GB"/>
        </w:rPr>
        <w:t xml:space="preserve"> As such it has two target audiences:</w:t>
      </w:r>
    </w:p>
    <w:p w:rsidR="00B34F31" w:rsidRDefault="00C771A5" w:rsidP="00B34F31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3</w:t>
      </w:r>
      <w:r w:rsidR="00B34F31">
        <w:rPr>
          <w:lang w:val="en-GB"/>
        </w:rPr>
        <w:t>0+ male &amp; female, luxury travellers</w:t>
      </w:r>
    </w:p>
    <w:p w:rsidR="00B34F31" w:rsidRPr="00B34F31" w:rsidRDefault="00B34F31" w:rsidP="00B34F31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Quasi-independent corporate audience</w:t>
      </w:r>
    </w:p>
    <w:p w:rsidR="00C6328B" w:rsidRPr="00C6328B" w:rsidRDefault="00AB4D22" w:rsidP="00C6328B">
      <w:pPr>
        <w:pStyle w:val="Heading1"/>
        <w:rPr>
          <w:lang w:val="en-GB"/>
        </w:rPr>
      </w:pPr>
      <w:r>
        <w:rPr>
          <w:lang w:val="en-GB"/>
        </w:rPr>
        <w:t>OBJECTIVE</w:t>
      </w:r>
    </w:p>
    <w:p w:rsidR="00C6328B" w:rsidRDefault="00AB4D22" w:rsidP="00C6328B">
      <w:pPr>
        <w:rPr>
          <w:lang w:val="en-GB"/>
        </w:rPr>
      </w:pPr>
      <w:r>
        <w:rPr>
          <w:lang w:val="en-GB"/>
        </w:rPr>
        <w:t xml:space="preserve">To create a logo for use on online documents (newsletters, </w:t>
      </w:r>
      <w:proofErr w:type="spellStart"/>
      <w:r>
        <w:rPr>
          <w:lang w:val="en-GB"/>
        </w:rPr>
        <w:t>pdfs</w:t>
      </w:r>
      <w:proofErr w:type="spellEnd"/>
      <w:r>
        <w:rPr>
          <w:lang w:val="en-GB"/>
        </w:rPr>
        <w:t xml:space="preserve">, etc), fineboutiques.com. </w:t>
      </w:r>
    </w:p>
    <w:p w:rsidR="00AB4D22" w:rsidRPr="00C6328B" w:rsidRDefault="00AB4D22" w:rsidP="00AB4D22">
      <w:pPr>
        <w:pStyle w:val="Heading1"/>
        <w:rPr>
          <w:lang w:val="en-GB"/>
        </w:rPr>
      </w:pPr>
      <w:r>
        <w:rPr>
          <w:lang w:val="en-GB"/>
        </w:rPr>
        <w:t>REQUIREMENTS - General</w:t>
      </w:r>
    </w:p>
    <w:p w:rsidR="00C6328B" w:rsidRDefault="00AB4D22" w:rsidP="00AB4D22">
      <w:pPr>
        <w:rPr>
          <w:lang w:val="en-GB"/>
        </w:rPr>
      </w:pPr>
      <w:r>
        <w:rPr>
          <w:lang w:val="en-GB"/>
        </w:rPr>
        <w:t>The logo should be easily adapted to offline media (</w:t>
      </w:r>
      <w:r w:rsidR="00B34F31">
        <w:rPr>
          <w:lang w:val="en-GB"/>
        </w:rPr>
        <w:t xml:space="preserve">business cards, </w:t>
      </w:r>
      <w:r>
        <w:rPr>
          <w:lang w:val="en-GB"/>
        </w:rPr>
        <w:t>press, magazine)</w:t>
      </w:r>
    </w:p>
    <w:p w:rsidR="00AB4D22" w:rsidRDefault="00AB4D22" w:rsidP="00AB4D22">
      <w:pPr>
        <w:rPr>
          <w:lang w:val="en-GB"/>
        </w:rPr>
      </w:pPr>
      <w:r>
        <w:rPr>
          <w:lang w:val="en-GB"/>
        </w:rPr>
        <w:t>The logo should accurately transmit brand values and ethos.</w:t>
      </w:r>
    </w:p>
    <w:p w:rsidR="00AB4D22" w:rsidRPr="00C771A5" w:rsidRDefault="00AB4D22" w:rsidP="00AB4D22">
      <w:pPr>
        <w:rPr>
          <w:lang w:val="en-GB"/>
        </w:rPr>
      </w:pPr>
      <w:r>
        <w:rPr>
          <w:lang w:val="en-GB"/>
        </w:rPr>
        <w:t xml:space="preserve">The logo should </w:t>
      </w:r>
      <w:r w:rsidRPr="00C771A5">
        <w:rPr>
          <w:lang w:val="en-GB"/>
        </w:rPr>
        <w:t>include an additional version with the following tagline: “</w:t>
      </w:r>
      <w:r w:rsidR="00C771A5" w:rsidRPr="00C771A5">
        <w:rPr>
          <w:lang w:val="en-GB"/>
        </w:rPr>
        <w:t>Immersive Travel</w:t>
      </w:r>
      <w:r w:rsidRPr="00C771A5">
        <w:rPr>
          <w:lang w:val="en-GB"/>
        </w:rPr>
        <w:t>”</w:t>
      </w:r>
    </w:p>
    <w:p w:rsidR="006F3537" w:rsidRDefault="006F3537" w:rsidP="00AB4D22">
      <w:pPr>
        <w:rPr>
          <w:lang w:val="en-GB"/>
        </w:rPr>
      </w:pPr>
      <w:r w:rsidRPr="00C771A5">
        <w:rPr>
          <w:lang w:val="en-GB"/>
        </w:rPr>
        <w:t>The logo should be easily adoptable to sub brands like “Fine Boutiques – adventure”; “Fine Boutiques  cruise” etc</w:t>
      </w:r>
    </w:p>
    <w:p w:rsidR="00AB4D22" w:rsidRDefault="00AB4D22" w:rsidP="00AB4D22">
      <w:pPr>
        <w:rPr>
          <w:lang w:val="en-GB"/>
        </w:rPr>
      </w:pPr>
    </w:p>
    <w:p w:rsidR="00AB4D22" w:rsidRDefault="00AB4D22" w:rsidP="00AB4D22">
      <w:pPr>
        <w:pStyle w:val="Heading1"/>
        <w:rPr>
          <w:lang w:val="en-GB"/>
        </w:rPr>
      </w:pPr>
      <w:r>
        <w:rPr>
          <w:lang w:val="en-GB"/>
        </w:rPr>
        <w:t>REQUIREMENTS – Technical</w:t>
      </w:r>
    </w:p>
    <w:p w:rsidR="00B34F31" w:rsidRPr="0054280E" w:rsidRDefault="00B34F31" w:rsidP="0054280E">
      <w:pPr>
        <w:pStyle w:val="ListParagraph"/>
        <w:numPr>
          <w:ilvl w:val="0"/>
          <w:numId w:val="3"/>
        </w:numPr>
        <w:spacing w:after="0" w:line="300" w:lineRule="atLeast"/>
        <w:textAlignment w:val="baseline"/>
        <w:rPr>
          <w:lang w:val="en-GB"/>
        </w:rPr>
      </w:pPr>
      <w:r w:rsidRPr="0054280E">
        <w:rPr>
          <w:lang w:val="en-GB"/>
        </w:rPr>
        <w:t>2D logo</w:t>
      </w:r>
    </w:p>
    <w:p w:rsidR="00AB4D22" w:rsidRPr="0054280E" w:rsidRDefault="00AB4D22" w:rsidP="0054280E">
      <w:pPr>
        <w:pStyle w:val="ListParagraph"/>
        <w:numPr>
          <w:ilvl w:val="0"/>
          <w:numId w:val="3"/>
        </w:numPr>
        <w:spacing w:after="0" w:line="300" w:lineRule="atLeast"/>
        <w:textAlignment w:val="baseline"/>
        <w:rPr>
          <w:lang w:val="en-GB"/>
        </w:rPr>
      </w:pPr>
      <w:r w:rsidRPr="0054280E">
        <w:rPr>
          <w:lang w:val="en-GB"/>
        </w:rPr>
        <w:t>Output</w:t>
      </w:r>
      <w:r w:rsidR="00B34F31" w:rsidRPr="0054280E">
        <w:rPr>
          <w:lang w:val="en-GB"/>
        </w:rPr>
        <w:t xml:space="preserve"> Format</w:t>
      </w:r>
      <w:r w:rsidRPr="0054280E">
        <w:rPr>
          <w:lang w:val="en-GB"/>
        </w:rPr>
        <w:t>: AI, EPS, JPG, PDF, PNG, PSD, SVG, TIF</w:t>
      </w:r>
    </w:p>
    <w:p w:rsidR="00B34F31" w:rsidRPr="0054280E" w:rsidRDefault="00B34F31" w:rsidP="0054280E">
      <w:pPr>
        <w:pStyle w:val="ListParagraph"/>
        <w:numPr>
          <w:ilvl w:val="0"/>
          <w:numId w:val="3"/>
        </w:numPr>
        <w:spacing w:after="0" w:line="300" w:lineRule="atLeast"/>
        <w:textAlignment w:val="baseline"/>
        <w:rPr>
          <w:lang w:val="en-GB"/>
        </w:rPr>
      </w:pPr>
      <w:r w:rsidRPr="0054280E">
        <w:rPr>
          <w:lang w:val="en-GB"/>
        </w:rPr>
        <w:t>1x standard version</w:t>
      </w:r>
    </w:p>
    <w:p w:rsidR="00B34F31" w:rsidRPr="0054280E" w:rsidRDefault="00B34F31" w:rsidP="0054280E">
      <w:pPr>
        <w:pStyle w:val="ListParagraph"/>
        <w:numPr>
          <w:ilvl w:val="0"/>
          <w:numId w:val="3"/>
        </w:numPr>
        <w:spacing w:after="0" w:line="300" w:lineRule="atLeast"/>
        <w:textAlignment w:val="baseline"/>
        <w:rPr>
          <w:lang w:val="en-GB"/>
        </w:rPr>
      </w:pPr>
      <w:r w:rsidRPr="0054280E">
        <w:rPr>
          <w:lang w:val="en-GB"/>
        </w:rPr>
        <w:t>1 x inverted colour version for dark backgrounds</w:t>
      </w:r>
    </w:p>
    <w:p w:rsidR="0054280E" w:rsidRDefault="0054280E">
      <w:pPr>
        <w:rPr>
          <w:rFonts w:asciiTheme="majorHAnsi" w:eastAsiaTheme="majorEastAsia" w:hAnsiTheme="majorHAnsi" w:cstheme="majorBidi"/>
          <w:color w:val="90C226" w:themeColor="accent1"/>
          <w:sz w:val="32"/>
          <w:szCs w:val="32"/>
          <w:lang w:val="en-GB"/>
        </w:rPr>
      </w:pPr>
      <w:r>
        <w:rPr>
          <w:lang w:val="en-GB"/>
        </w:rPr>
        <w:br w:type="page"/>
      </w:r>
    </w:p>
    <w:p w:rsidR="00AB4D22" w:rsidRDefault="00AB4D22" w:rsidP="00AB4D22">
      <w:pPr>
        <w:pStyle w:val="Heading1"/>
        <w:rPr>
          <w:lang w:val="en-GB"/>
        </w:rPr>
      </w:pPr>
      <w:r>
        <w:rPr>
          <w:lang w:val="en-GB"/>
        </w:rPr>
        <w:lastRenderedPageBreak/>
        <w:t xml:space="preserve">REQUIREMENTS </w:t>
      </w:r>
      <w:r w:rsidR="00B34F31">
        <w:rPr>
          <w:lang w:val="en-GB"/>
        </w:rPr>
        <w:t>–</w:t>
      </w:r>
      <w:r>
        <w:rPr>
          <w:lang w:val="en-GB"/>
        </w:rPr>
        <w:t xml:space="preserve"> Creative</w:t>
      </w:r>
    </w:p>
    <w:p w:rsidR="00B34F31" w:rsidRDefault="00B34F31" w:rsidP="00B34F31">
      <w:pPr>
        <w:rPr>
          <w:lang w:val="en-GB"/>
        </w:rPr>
      </w:pPr>
      <w:r>
        <w:rPr>
          <w:lang w:val="en-GB"/>
        </w:rPr>
        <w:t>Avoid cold, metallic colours</w:t>
      </w:r>
    </w:p>
    <w:p w:rsidR="00B34F31" w:rsidRDefault="00B34F31" w:rsidP="00B34F31">
      <w:pPr>
        <w:rPr>
          <w:lang w:val="en-GB"/>
        </w:rPr>
      </w:pPr>
      <w:r>
        <w:rPr>
          <w:lang w:val="en-GB"/>
        </w:rPr>
        <w:t>Transmit nature, luxury, independence, uniqueness</w:t>
      </w:r>
    </w:p>
    <w:p w:rsidR="00224E8A" w:rsidRPr="00B34F31" w:rsidRDefault="00224E8A" w:rsidP="00B34F31">
      <w:pPr>
        <w:rPr>
          <w:lang w:val="en-GB"/>
        </w:rPr>
      </w:pPr>
      <w:r>
        <w:rPr>
          <w:lang w:val="en-GB"/>
        </w:rPr>
        <w:t>No strong image association with any particular continent (Asia, Africa, Europe)</w:t>
      </w:r>
    </w:p>
    <w:p w:rsidR="00AB4D22" w:rsidRPr="00C6328B" w:rsidRDefault="00AB4D22" w:rsidP="00AB4D22">
      <w:pPr>
        <w:pStyle w:val="Heading1"/>
        <w:rPr>
          <w:lang w:val="en-GB"/>
        </w:rPr>
      </w:pPr>
      <w:r>
        <w:rPr>
          <w:lang w:val="en-GB"/>
        </w:rPr>
        <w:t>CREATIVE REFERENCES</w:t>
      </w:r>
    </w:p>
    <w:p w:rsidR="00AB4D22" w:rsidRDefault="00B34F31" w:rsidP="00AB4D22">
      <w:pPr>
        <w:rPr>
          <w:lang w:val="en-GB"/>
        </w:rPr>
      </w:pPr>
      <w:r>
        <w:rPr>
          <w:lang w:val="en-GB"/>
        </w:rPr>
        <w:t>The following logos may serve as inspiration:</w:t>
      </w:r>
    </w:p>
    <w:p w:rsidR="00B34F31" w:rsidRDefault="00B34F31" w:rsidP="00AB4D22">
      <w:pPr>
        <w:rPr>
          <w:lang w:val="en-GB"/>
        </w:rPr>
      </w:pPr>
    </w:p>
    <w:p w:rsidR="00AB4D22" w:rsidRDefault="00224E8A" w:rsidP="00AB4D22">
      <w:pPr>
        <w:rPr>
          <w:lang w:val="en-GB"/>
        </w:rPr>
      </w:pPr>
      <w:r>
        <w:rPr>
          <w:noProof/>
          <w:lang w:val="en-MY" w:eastAsia="en-MY"/>
        </w:rPr>
        <w:drawing>
          <wp:inline distT="0" distB="0" distL="0" distR="0">
            <wp:extent cx="3534833" cy="804334"/>
            <wp:effectExtent l="0" t="0" r="0" b="0"/>
            <wp:docPr id="2" name="Imagem 2" descr="https://encrypted-tbn2.gstatic.com/images?q=tbn:ANd9GcTb6n653GlPfkcCj9ZxJwn4JbnH7UZ0b_DHZbojyK-9bM5O-u8-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2.gstatic.com/images?q=tbn:ANd9GcTb6n653GlPfkcCj9ZxJwn4JbnH7UZ0b_DHZbojyK-9bM5O-u8-V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2853" t="9776" r="13566" b="5693"/>
                    <a:stretch/>
                  </pic:blipFill>
                  <pic:spPr bwMode="auto">
                    <a:xfrm>
                      <a:off x="0" y="0"/>
                      <a:ext cx="3538411" cy="80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4E8A" w:rsidRDefault="00C771A5" w:rsidP="00AB4D22">
      <w:r>
        <w:rPr>
          <w:noProof/>
          <w:lang w:val="en-MY" w:eastAsia="en-MY"/>
        </w:rPr>
        <w:drawing>
          <wp:inline distT="0" distB="0" distL="0" distR="0">
            <wp:extent cx="2554955" cy="812800"/>
            <wp:effectExtent l="1905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1364" t="19892" r="65007" b="658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955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4E8A" w:rsidRPr="00224E8A">
        <w:t xml:space="preserve"> </w:t>
      </w:r>
    </w:p>
    <w:p w:rsidR="00224E8A" w:rsidRDefault="00C771A5" w:rsidP="00AB4D22">
      <w:pPr>
        <w:rPr>
          <w:lang w:val="en-GB"/>
        </w:rPr>
      </w:pPr>
      <w:r>
        <w:rPr>
          <w:noProof/>
          <w:lang w:val="en-MY" w:eastAsia="en-MY"/>
        </w:rPr>
        <w:drawing>
          <wp:inline distT="0" distB="0" distL="0" distR="0">
            <wp:extent cx="2681817" cy="842698"/>
            <wp:effectExtent l="19050" t="0" r="4233" b="0"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0720" t="19086" r="42520" b="709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826" cy="842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E8A" w:rsidRDefault="00224E8A" w:rsidP="00AB4D22">
      <w:pPr>
        <w:rPr>
          <w:lang w:val="en-GB"/>
        </w:rPr>
      </w:pPr>
    </w:p>
    <w:p w:rsidR="00224E8A" w:rsidRDefault="00224E8A" w:rsidP="00AB4D22">
      <w:pPr>
        <w:rPr>
          <w:lang w:val="en-GB"/>
        </w:rPr>
      </w:pPr>
    </w:p>
    <w:p w:rsidR="00224E8A" w:rsidRDefault="00224E8A" w:rsidP="00AB4D22">
      <w:pPr>
        <w:rPr>
          <w:lang w:val="en-GB"/>
        </w:rPr>
      </w:pPr>
    </w:p>
    <w:p w:rsidR="006F3537" w:rsidRDefault="006F3537" w:rsidP="006F3537"/>
    <w:p w:rsidR="006F3537" w:rsidRPr="00C6328B" w:rsidRDefault="006F3537" w:rsidP="00AB4D22">
      <w:pPr>
        <w:rPr>
          <w:lang w:val="en-GB"/>
        </w:rPr>
      </w:pPr>
    </w:p>
    <w:sectPr w:rsidR="006F3537" w:rsidRPr="00C6328B" w:rsidSect="00751A37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TXinwei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YaoTi">
    <w:altName w:val="方正姚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44282"/>
    <w:multiLevelType w:val="hybridMultilevel"/>
    <w:tmpl w:val="887A26B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3F5E51"/>
    <w:multiLevelType w:val="hybridMultilevel"/>
    <w:tmpl w:val="07E2B0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1129E8"/>
    <w:multiLevelType w:val="multilevel"/>
    <w:tmpl w:val="DA326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activeWritingStyle w:appName="MSWord" w:lang="pt-BR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/>
  <w:attachedTemplate r:id="rId1"/>
  <w:defaultTabStop w:val="708"/>
  <w:hyphenationZone w:val="425"/>
  <w:characterSpacingControl w:val="doNotCompress"/>
  <w:compat>
    <w:applyBreakingRules/>
    <w:useFELayout/>
  </w:compat>
  <w:rsids>
    <w:rsidRoot w:val="00C6328B"/>
    <w:rsid w:val="000A6BB2"/>
    <w:rsid w:val="00224E8A"/>
    <w:rsid w:val="0054280E"/>
    <w:rsid w:val="006F3537"/>
    <w:rsid w:val="00751A37"/>
    <w:rsid w:val="0078232B"/>
    <w:rsid w:val="0093264D"/>
    <w:rsid w:val="00A27D70"/>
    <w:rsid w:val="00AB4D22"/>
    <w:rsid w:val="00B34F31"/>
    <w:rsid w:val="00C6328B"/>
    <w:rsid w:val="00C7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A37"/>
  </w:style>
  <w:style w:type="paragraph" w:styleId="Heading1">
    <w:name w:val="heading 1"/>
    <w:basedOn w:val="Normal"/>
    <w:next w:val="Normal"/>
    <w:link w:val="Heading1Char"/>
    <w:uiPriority w:val="9"/>
    <w:qFormat/>
    <w:rsid w:val="00751A37"/>
    <w:pPr>
      <w:keepNext/>
      <w:keepLines/>
      <w:pBdr>
        <w:bottom w:val="single" w:sz="4" w:space="1" w:color="90C226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90C226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A37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A3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A3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A37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A37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A37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A37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A37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51A37"/>
    <w:pPr>
      <w:spacing w:after="0" w:line="240" w:lineRule="auto"/>
      <w:contextualSpacing/>
    </w:pPr>
    <w:rPr>
      <w:rFonts w:asciiTheme="majorHAnsi" w:eastAsiaTheme="majorEastAsia" w:hAnsiTheme="majorHAnsi" w:cstheme="majorBidi"/>
      <w:color w:val="90C226" w:themeColor="accent1"/>
      <w:spacing w:val="-7"/>
      <w:sz w:val="64"/>
      <w:szCs w:val="64"/>
    </w:rPr>
  </w:style>
  <w:style w:type="character" w:customStyle="1" w:styleId="TitleChar">
    <w:name w:val="Title Char"/>
    <w:basedOn w:val="DefaultParagraphFont"/>
    <w:link w:val="Title"/>
    <w:uiPriority w:val="10"/>
    <w:rsid w:val="00751A37"/>
    <w:rPr>
      <w:rFonts w:asciiTheme="majorHAnsi" w:eastAsiaTheme="majorEastAsia" w:hAnsiTheme="majorHAnsi" w:cstheme="majorBidi"/>
      <w:color w:val="90C226" w:themeColor="accent1"/>
      <w:spacing w:val="-7"/>
      <w:sz w:val="64"/>
      <w:szCs w:val="6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A37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A37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751A37"/>
    <w:rPr>
      <w:rFonts w:asciiTheme="majorHAnsi" w:eastAsiaTheme="majorEastAsia" w:hAnsiTheme="majorHAnsi" w:cstheme="majorBidi"/>
      <w:color w:val="90C22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A37"/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A37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A3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A37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A37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A37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A37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A37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styleId="SubtleEmphasis">
    <w:name w:val="Subtle Emphasis"/>
    <w:basedOn w:val="DefaultParagraphFont"/>
    <w:uiPriority w:val="19"/>
    <w:qFormat/>
    <w:rsid w:val="00751A37"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qFormat/>
    <w:rsid w:val="00751A3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51A37"/>
    <w:rPr>
      <w:b/>
      <w:bCs/>
      <w:i/>
      <w:iCs/>
    </w:rPr>
  </w:style>
  <w:style w:type="character" w:styleId="Strong">
    <w:name w:val="Strong"/>
    <w:basedOn w:val="DefaultParagraphFont"/>
    <w:uiPriority w:val="22"/>
    <w:qFormat/>
    <w:rsid w:val="00751A37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51A37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51A3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A37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A37"/>
    <w:rPr>
      <w:rFonts w:asciiTheme="majorHAnsi" w:eastAsiaTheme="majorEastAsia" w:hAnsiTheme="majorHAnsi" w:cstheme="majorBidi"/>
      <w:color w:val="90C226" w:themeColor="accent1"/>
      <w:sz w:val="28"/>
      <w:szCs w:val="28"/>
    </w:rPr>
  </w:style>
  <w:style w:type="character" w:styleId="SubtleReference">
    <w:name w:val="Subtle Reference"/>
    <w:basedOn w:val="DefaultParagraphFont"/>
    <w:uiPriority w:val="31"/>
    <w:qFormat/>
    <w:rsid w:val="00751A37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51A37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751A37"/>
    <w:rPr>
      <w:b/>
      <w:bCs/>
      <w:small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51A37"/>
    <w:pPr>
      <w:spacing w:line="240" w:lineRule="auto"/>
    </w:pPr>
    <w:rPr>
      <w:b/>
      <w:b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1A37"/>
    <w:pPr>
      <w:outlineLvl w:val="9"/>
    </w:pPr>
  </w:style>
  <w:style w:type="paragraph" w:styleId="NoSpacing">
    <w:name w:val="No Spacing"/>
    <w:uiPriority w:val="1"/>
    <w:qFormat/>
    <w:rsid w:val="00751A3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1A3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F35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3537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353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35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353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3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35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4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ierre\AppData\Roaming\Microsoft\Modelos\Design%20Faceta%20(em%20branco).dotx" TargetMode="External"/></Relationships>
</file>

<file path=word/theme/theme1.xml><?xml version="1.0" encoding="utf-8"?>
<a:theme xmlns:a="http://schemas.openxmlformats.org/drawingml/2006/main" name="Facet">
  <a:themeElements>
    <a:clrScheme name="Facet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">
      <a:majorFont>
        <a:latin typeface="Trebuchet MS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3A06CB4F-E30C-4771-94AE-F7169303B6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Faceta (em branco)</Template>
  <TotalTime>5</TotalTime>
  <Pages>2</Pages>
  <Words>222</Words>
  <Characters>1272</Characters>
  <Application>Microsoft Office Word</Application>
  <DocSecurity>4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Larose</dc:creator>
  <cp:lastModifiedBy>Alexander</cp:lastModifiedBy>
  <cp:revision>2</cp:revision>
  <dcterms:created xsi:type="dcterms:W3CDTF">2015-01-02T03:04:00Z</dcterms:created>
  <dcterms:modified xsi:type="dcterms:W3CDTF">2015-01-02T03:04:00Z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TC034577059991</vt:lpwstr>
  </property>
</Properties>
</file>