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5685" w:val="left" w:leader="none"/>
        </w:tabs>
        <w:spacing w:line="1173" w:lineRule="exact"/>
        <w:ind w:left="115" w:right="0" w:firstLine="0"/>
        <w:jc w:val="left"/>
        <w:rPr>
          <w:rFonts w:ascii="Times New Roman" w:hAnsi="Times New Roman" w:cs="Times New Roman" w:eastAsia="Times New Roman"/>
          <w:sz w:val="65"/>
          <w:szCs w:val="65"/>
        </w:rPr>
      </w:pPr>
      <w:r>
        <w:rPr/>
        <w:pict>
          <v:group style="position:absolute;margin-left:120.539703pt;margin-top:13.358621pt;width:.1pt;height:45.3373pt;mso-position-horizontal-relative:page;mso-position-vertical-relative:paragraph;z-index:-44" coordorigin="2411,267" coordsize="2,907">
            <v:shape style="position:absolute;left:2411;top:267;width:2;height:907" coordorigin="2411,267" coordsize="0,907" path="m2411,1174l2411,267e" filled="f" stroked="t" strokeweight="1.43928pt" strokecolor="#000000">
              <v:path arrowok="t"/>
            </v:shape>
            <w10:wrap type="none"/>
          </v:group>
        </w:pict>
      </w:r>
      <w:bookmarkStart w:name="Page 1" w:id="1"/>
      <w:bookmarkEnd w:id="1"/>
      <w:r>
        <w:rPr/>
      </w:r>
      <w:r>
        <w:rPr>
          <w:rFonts w:ascii="Arial" w:hAnsi="Arial" w:cs="Arial" w:eastAsia="Arial"/>
          <w:b w:val="0"/>
          <w:bCs w:val="0"/>
          <w:spacing w:val="0"/>
          <w:w w:val="100"/>
          <w:sz w:val="105"/>
          <w:szCs w:val="105"/>
        </w:rPr>
        <w:t>1j!</w:t>
      </w:r>
      <w:r>
        <w:rPr>
          <w:rFonts w:ascii="Arial" w:hAnsi="Arial" w:cs="Arial" w:eastAsia="Arial"/>
          <w:b w:val="0"/>
          <w:bCs w:val="0"/>
          <w:spacing w:val="-42"/>
          <w:w w:val="100"/>
          <w:sz w:val="105"/>
          <w:szCs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65"/>
          <w:szCs w:val="65"/>
        </w:rPr>
        <w:t>HEGGELUND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65"/>
          <w:szCs w:val="6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65"/>
          <w:szCs w:val="65"/>
        </w:rPr>
        <w:t>LAW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65"/>
          <w:szCs w:val="65"/>
        </w:rPr>
      </w:r>
    </w:p>
    <w:sectPr>
      <w:type w:val="continuous"/>
      <w:pgSz w:w="9600" w:h="9600"/>
      <w:pgMar w:top="860" w:bottom="280" w:left="1180" w:right="1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auto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NAVEED PC</dc:creator>
  <dc:title>Untitled-1</dc:title>
  <dcterms:created xsi:type="dcterms:W3CDTF">2014-03-20T07:41:57Z</dcterms:created>
  <dcterms:modified xsi:type="dcterms:W3CDTF">2014-03-20T07:41:57Z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2013-09-20T00:00:00Z</vt:filetime>
  </property>
  <property fmtid="{D5CDD505-2E9C-101B-9397-08002B2CF9AE}" pid="3" name="LastSaved">
    <vt:filetime>2014-03-20T00:00:00Z</vt:filetime>
  </property>
</Properties>
</file>