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080" w:type="dxa"/>
        <w:tblInd w:w="1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040"/>
        <w:gridCol w:w="5040"/>
      </w:tblGrid>
      <w:tr w:rsidR="00930C45" w14:paraId="5FBDFA9A" w14:textId="77777777" w:rsidTr="002B5DAB">
        <w:trPr>
          <w:cantSplit/>
          <w:trHeight w:hRule="exact" w:val="2880"/>
        </w:trPr>
        <w:tc>
          <w:tcPr>
            <w:tcW w:w="5040" w:type="dxa"/>
          </w:tcPr>
          <w:p w14:paraId="0FA7C8A4" w14:textId="77777777" w:rsidR="00930C45" w:rsidRPr="005F4B44" w:rsidRDefault="005F4B44" w:rsidP="005F4B44">
            <w:pPr>
              <w:spacing w:before="120"/>
            </w:pP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56443B69" wp14:editId="12A80A75">
                  <wp:extent cx="1828800" cy="588264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FE-Logo-BizCd.ps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88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86A56B" w14:textId="77777777" w:rsidR="00F56223" w:rsidRPr="00F56223" w:rsidRDefault="00F56223" w:rsidP="00F56223">
            <w:pPr>
              <w:pStyle w:val="Organization"/>
              <w:spacing w:before="0" w:line="240" w:lineRule="auto"/>
              <w:rPr>
                <w:sz w:val="28"/>
                <w:szCs w:val="28"/>
              </w:rPr>
            </w:pPr>
            <w:r w:rsidRPr="00F56223">
              <w:rPr>
                <w:sz w:val="28"/>
                <w:szCs w:val="28"/>
              </w:rPr>
              <w:t>Shauna Strüb</w:t>
            </w:r>
          </w:p>
          <w:p w14:paraId="32C9066F" w14:textId="21728B01" w:rsidR="00930C45" w:rsidRPr="00F56223" w:rsidRDefault="00F56223" w:rsidP="00F56223">
            <w:pPr>
              <w:pStyle w:val="Organization"/>
              <w:spacing w:before="0" w:line="240" w:lineRule="auto"/>
              <w:rPr>
                <w:sz w:val="28"/>
                <w:szCs w:val="28"/>
              </w:rPr>
            </w:pPr>
            <w:r w:rsidRPr="00F56223">
              <w:rPr>
                <w:sz w:val="28"/>
                <w:szCs w:val="28"/>
              </w:rPr>
              <w:t xml:space="preserve">Senior Director of Business Operations </w:t>
            </w:r>
          </w:p>
          <w:tbl>
            <w:tblPr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504"/>
              <w:gridCol w:w="2506"/>
            </w:tblGrid>
            <w:tr w:rsidR="00930C45" w14:paraId="371517C7" w14:textId="77777777" w:rsidTr="002B5DAB">
              <w:trPr>
                <w:trHeight w:val="1233"/>
                <w:jc w:val="center"/>
              </w:trPr>
              <w:tc>
                <w:tcPr>
                  <w:tcW w:w="2499" w:type="pct"/>
                  <w:vAlign w:val="bottom"/>
                </w:tcPr>
                <w:p w14:paraId="65089568" w14:textId="594F2D38" w:rsidR="00930C45" w:rsidRPr="002B5DAB" w:rsidRDefault="00F56223" w:rsidP="002B5DAB">
                  <w:pPr>
                    <w:pStyle w:val="Name"/>
                  </w:pPr>
                  <w:r>
                    <w:t>SS</w:t>
                  </w:r>
                </w:p>
                <w:p w14:paraId="1558A2C1" w14:textId="091F9D3F" w:rsidR="00930C45" w:rsidRDefault="00930C45" w:rsidP="002B5DAB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E-Mail:</w:t>
                  </w:r>
                  <w:r>
                    <w:t xml:space="preserve"> </w:t>
                  </w:r>
                  <w:r w:rsidR="00F56223">
                    <w:t>shauna.strub@sfellc.org</w:t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Web:</w:t>
                  </w:r>
                  <w:r>
                    <w:t xml:space="preserve"> </w:t>
                  </w:r>
                  <w:r w:rsidR="00F56223">
                    <w:t>www.sfellc.org</w:t>
                  </w:r>
                </w:p>
              </w:tc>
              <w:tc>
                <w:tcPr>
                  <w:tcW w:w="2501" w:type="pct"/>
                  <w:vAlign w:val="bottom"/>
                </w:tcPr>
                <w:p w14:paraId="04689624" w14:textId="475CD3B7" w:rsidR="00930C45" w:rsidRDefault="00F56223" w:rsidP="007A05C8">
                  <w:pPr>
                    <w:pStyle w:val="CardDetail"/>
                  </w:pPr>
                  <w:r>
                    <w:t>7301 Burnet Road, Suite 102320</w:t>
                  </w:r>
                  <w:r w:rsidR="00930C45">
                    <w:br/>
                  </w:r>
                  <w:r>
                    <w:t>Austin</w:t>
                  </w:r>
                  <w:r w:rsidR="00930C45">
                    <w:t xml:space="preserve">, </w:t>
                  </w:r>
                  <w:r>
                    <w:t>TX</w:t>
                  </w:r>
                  <w:r w:rsidR="00930C45">
                    <w:br/>
                  </w:r>
                  <w:r>
                    <w:t>78617</w:t>
                  </w:r>
                </w:p>
                <w:p w14:paraId="3B549641" w14:textId="6EBC10E2" w:rsidR="00930C45" w:rsidRDefault="00930C45" w:rsidP="007A05C8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Phone:</w:t>
                  </w:r>
                  <w:r>
                    <w:t xml:space="preserve"> </w:t>
                  </w:r>
                  <w:r w:rsidR="00F56223">
                    <w:t>512-994-7240</w:t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Fax:</w:t>
                  </w:r>
                  <w:r>
                    <w:t xml:space="preserve"> </w:t>
                  </w:r>
                  <w:r w:rsidR="00F56223">
                    <w:t>512-861-2385</w:t>
                  </w:r>
                </w:p>
              </w:tc>
            </w:tr>
          </w:tbl>
          <w:p w14:paraId="3F3DF0CE" w14:textId="77777777" w:rsidR="00930C45" w:rsidRDefault="00930C45" w:rsidP="002B5DAB"/>
        </w:tc>
        <w:tc>
          <w:tcPr>
            <w:tcW w:w="5040" w:type="dxa"/>
          </w:tcPr>
          <w:p w14:paraId="464BDB90" w14:textId="77777777" w:rsidR="00930C45" w:rsidRDefault="005F4B44" w:rsidP="005F4B44">
            <w:pPr>
              <w:spacing w:before="120"/>
            </w:pP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53A5DFC7" wp14:editId="1D86B4C1">
                  <wp:extent cx="1828800" cy="588264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FE-Logo-BizCd.ps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88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E9CD10" w14:textId="05005486" w:rsidR="00F56223" w:rsidRPr="00F56223" w:rsidRDefault="00F56223" w:rsidP="00F56223">
            <w:pPr>
              <w:pStyle w:val="Organization"/>
              <w:spacing w:before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Michael Nuzzi</w:t>
            </w:r>
          </w:p>
          <w:p w14:paraId="6732FD26" w14:textId="2CC03762" w:rsidR="00930C45" w:rsidRPr="00F56223" w:rsidRDefault="00F56223" w:rsidP="00F56223">
            <w:pPr>
              <w:pStyle w:val="Organization"/>
              <w:spacing w:before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VP</w:t>
            </w:r>
            <w:r w:rsidRPr="00F56223">
              <w:rPr>
                <w:sz w:val="28"/>
                <w:szCs w:val="28"/>
              </w:rPr>
              <w:t xml:space="preserve"> of Business Operations </w:t>
            </w:r>
          </w:p>
          <w:tbl>
            <w:tblPr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504"/>
              <w:gridCol w:w="2506"/>
            </w:tblGrid>
            <w:tr w:rsidR="00930C45" w14:paraId="50FAF61C" w14:textId="77777777" w:rsidTr="00EF05BF">
              <w:trPr>
                <w:trHeight w:val="1233"/>
                <w:jc w:val="center"/>
              </w:trPr>
              <w:tc>
                <w:tcPr>
                  <w:tcW w:w="2499" w:type="pct"/>
                  <w:vAlign w:val="bottom"/>
                </w:tcPr>
                <w:p w14:paraId="2A2692D7" w14:textId="1D3A48E6" w:rsidR="00930C45" w:rsidRPr="002B5DAB" w:rsidRDefault="00F56223" w:rsidP="00EF05BF">
                  <w:pPr>
                    <w:pStyle w:val="Name"/>
                  </w:pPr>
                  <w:r>
                    <w:t>MN</w:t>
                  </w:r>
                  <w:bookmarkStart w:id="0" w:name="_GoBack"/>
                  <w:bookmarkEnd w:id="0"/>
                </w:p>
                <w:p w14:paraId="24DC1B7F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E-Mail: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end"/>
                  </w:r>
                  <w:r>
                    <w:instrText xml:space="preserve">="" "[Your E-Mail]"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E-Mail]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E-Mail]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Web: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end"/>
                  </w:r>
                  <w:r>
                    <w:instrText xml:space="preserve">="" "[Web Address]"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[Web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[Web Address]</w:t>
                  </w:r>
                  <w:r>
                    <w:fldChar w:fldCharType="end"/>
                  </w:r>
                </w:p>
              </w:tc>
              <w:tc>
                <w:tcPr>
                  <w:tcW w:w="2501" w:type="pct"/>
                  <w:vAlign w:val="bottom"/>
                </w:tcPr>
                <w:p w14:paraId="2B17A55D" w14:textId="77777777" w:rsidR="00930C45" w:rsidRDefault="00930C45" w:rsidP="00EF05BF">
                  <w:pPr>
                    <w:pStyle w:val="CardDetail"/>
                  </w:pP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end"/>
                  </w:r>
                  <w:r>
                    <w:instrText xml:space="preserve">="" "[Street Address]"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separate"/>
                  </w:r>
                  <w:r>
                    <w:instrText>93 Perry Street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[Street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[Street Address]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end"/>
                  </w:r>
                  <w:r>
                    <w:instrText xml:space="preserve">="" "[City]"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[City]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[City]</w:t>
                  </w:r>
                  <w:r>
                    <w:fldChar w:fldCharType="end"/>
                  </w:r>
                  <w:r>
                    <w:t xml:space="preserve">,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end"/>
                  </w:r>
                  <w:r>
                    <w:instrText xml:space="preserve">="" "[State]" 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[State]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[State]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end"/>
                  </w:r>
                  <w:r>
                    <w:instrText xml:space="preserve">="" "[Postal Code]"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[Postal Code]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[Postal Code]</w:t>
                  </w:r>
                  <w:r>
                    <w:fldChar w:fldCharType="end"/>
                  </w:r>
                </w:p>
                <w:p w14:paraId="452FAC8A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Phone: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end"/>
                  </w:r>
                  <w:r>
                    <w:instrText xml:space="preserve">="" "[Your Phone]"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Phone]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Phone]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Fax: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end"/>
                  </w:r>
                  <w:r>
                    <w:instrText xml:space="preserve">="" "[Your Fax]"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Fax]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Fax]</w:t>
                  </w:r>
                  <w:r>
                    <w:fldChar w:fldCharType="end"/>
                  </w:r>
                </w:p>
              </w:tc>
            </w:tr>
          </w:tbl>
          <w:p w14:paraId="46C0710E" w14:textId="77777777" w:rsidR="00930C45" w:rsidRDefault="00930C45" w:rsidP="00EF05BF"/>
        </w:tc>
      </w:tr>
      <w:tr w:rsidR="00930C45" w14:paraId="45B61752" w14:textId="77777777" w:rsidTr="002B5DAB">
        <w:trPr>
          <w:cantSplit/>
          <w:trHeight w:hRule="exact" w:val="2880"/>
        </w:trPr>
        <w:tc>
          <w:tcPr>
            <w:tcW w:w="5040" w:type="dxa"/>
          </w:tcPr>
          <w:p w14:paraId="1643E1F4" w14:textId="77777777" w:rsidR="00930C45" w:rsidRDefault="005F4B44" w:rsidP="005F4B44">
            <w:pPr>
              <w:spacing w:before="120"/>
            </w:pP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53D11353" wp14:editId="16DF2E5F">
                  <wp:extent cx="1828800" cy="588264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FE-Logo-BizCd.ps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88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4018B8" w14:textId="77777777" w:rsidR="00930C45" w:rsidRPr="002B5DAB" w:rsidRDefault="00930C45" w:rsidP="00EF05BF">
            <w:pPr>
              <w:pStyle w:val="Organization"/>
            </w:pPr>
            <w:r>
              <w:fldChar w:fldCharType="begin"/>
            </w:r>
            <w:r>
              <w:instrText xml:space="preserve"> PLACEHOLDER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end"/>
            </w:r>
            <w:r>
              <w:instrText xml:space="preserve">="" "Organization"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separate"/>
            </w:r>
            <w:r>
              <w:rPr>
                <w:bCs/>
              </w:rPr>
              <w:instrText>Error! Bookmark not defined.</w:instrText>
            </w:r>
            <w:r>
              <w:fldChar w:fldCharType="end"/>
            </w:r>
            <w:r>
              <w:fldChar w:fldCharType="separate"/>
            </w:r>
            <w:r w:rsidR="005F4B44">
              <w:rPr>
                <w:noProof/>
              </w:rPr>
              <w:instrText>Organization</w:instrText>
            </w:r>
            <w:r>
              <w:fldChar w:fldCharType="end"/>
            </w:r>
            <w:r>
              <w:instrText xml:space="preserve"> \* MERGEFORMAT</w:instrText>
            </w:r>
            <w:r>
              <w:fldChar w:fldCharType="separate"/>
            </w:r>
            <w:r w:rsidR="005F4B44">
              <w:t>Organization</w:t>
            </w:r>
            <w:r>
              <w:fldChar w:fldCharType="end"/>
            </w:r>
          </w:p>
          <w:tbl>
            <w:tblPr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504"/>
              <w:gridCol w:w="2506"/>
            </w:tblGrid>
            <w:tr w:rsidR="00930C45" w14:paraId="70A7594E" w14:textId="77777777" w:rsidTr="00EF05BF">
              <w:trPr>
                <w:trHeight w:val="1233"/>
                <w:jc w:val="center"/>
              </w:trPr>
              <w:tc>
                <w:tcPr>
                  <w:tcW w:w="2499" w:type="pct"/>
                  <w:vAlign w:val="bottom"/>
                </w:tcPr>
                <w:p w14:paraId="470124D5" w14:textId="77777777" w:rsidR="00930C45" w:rsidRPr="002B5DAB" w:rsidRDefault="00930C45" w:rsidP="00EF05BF">
                  <w:pPr>
                    <w:pStyle w:val="Name"/>
                  </w:pPr>
                  <w:r w:rsidRPr="002B5DAB">
                    <w:fldChar w:fldCharType="begin"/>
                  </w:r>
                  <w:r w:rsidRPr="002B5DAB">
                    <w:instrText xml:space="preserve"> PLACEHOLDER </w:instrText>
                  </w:r>
                  <w:r w:rsidRPr="002B5DAB">
                    <w:fldChar w:fldCharType="begin"/>
                  </w:r>
                  <w:r w:rsidRPr="002B5DAB">
                    <w:instrText xml:space="preserve"> IF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instrText xml:space="preserve">="" "[Your Name]"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Pr="002B5DAB">
                    <w:fldChar w:fldCharType="end"/>
                  </w:r>
                  <w:r w:rsidRPr="002B5DAB">
                    <w:instrText xml:space="preserve"> \* MERGEFORMAT</w:instrText>
                  </w:r>
                  <w:r w:rsidRPr="002B5DAB">
                    <w:fldChar w:fldCharType="separate"/>
                  </w:r>
                  <w:r w:rsidR="005F4B44">
                    <w:t>UT</w:t>
                  </w:r>
                  <w:r w:rsidRPr="002B5DAB">
                    <w:fldChar w:fldCharType="end"/>
                  </w:r>
                </w:p>
                <w:p w14:paraId="11EEDEFE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E-Mail: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end"/>
                  </w:r>
                  <w:r>
                    <w:instrText xml:space="preserve">="" "[Your E-Mail]"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E-Mail]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E-Mail]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Web: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end"/>
                  </w:r>
                  <w:r>
                    <w:instrText xml:space="preserve">="" "[Web Address]"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[Web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[Web Address]</w:t>
                  </w:r>
                  <w:r>
                    <w:fldChar w:fldCharType="end"/>
                  </w:r>
                </w:p>
              </w:tc>
              <w:tc>
                <w:tcPr>
                  <w:tcW w:w="2501" w:type="pct"/>
                  <w:vAlign w:val="bottom"/>
                </w:tcPr>
                <w:p w14:paraId="13ED610F" w14:textId="77777777" w:rsidR="00930C45" w:rsidRDefault="00930C45" w:rsidP="00EF05BF">
                  <w:pPr>
                    <w:pStyle w:val="CardDetail"/>
                  </w:pP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end"/>
                  </w:r>
                  <w:r>
                    <w:instrText xml:space="preserve">="" "[Street Address]"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separate"/>
                  </w:r>
                  <w:r>
                    <w:instrText>93 Perry Street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[Street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[Street Address]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end"/>
                  </w:r>
                  <w:r>
                    <w:instrText xml:space="preserve">="" "[City]"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[City]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[City]</w:t>
                  </w:r>
                  <w:r>
                    <w:fldChar w:fldCharType="end"/>
                  </w:r>
                  <w:r>
                    <w:t xml:space="preserve">,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end"/>
                  </w:r>
                  <w:r>
                    <w:instrText xml:space="preserve">="" "[State]" 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[State]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[State]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end"/>
                  </w:r>
                  <w:r>
                    <w:instrText xml:space="preserve">="" "[Postal Code]"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[Postal Code]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[Postal Code]</w:t>
                  </w:r>
                  <w:r>
                    <w:fldChar w:fldCharType="end"/>
                  </w:r>
                </w:p>
                <w:p w14:paraId="14B14B6D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Phone: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end"/>
                  </w:r>
                  <w:r>
                    <w:instrText xml:space="preserve">="" "[Your Phone]"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Phone]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Phone]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Fax: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end"/>
                  </w:r>
                  <w:r>
                    <w:instrText xml:space="preserve">="" "[Your Fax]"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Fax]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Fax]</w:t>
                  </w:r>
                  <w:r>
                    <w:fldChar w:fldCharType="end"/>
                  </w:r>
                </w:p>
              </w:tc>
            </w:tr>
          </w:tbl>
          <w:p w14:paraId="5F19F4D4" w14:textId="77777777" w:rsidR="00930C45" w:rsidRDefault="00930C45" w:rsidP="00EF05BF"/>
        </w:tc>
        <w:tc>
          <w:tcPr>
            <w:tcW w:w="5040" w:type="dxa"/>
          </w:tcPr>
          <w:p w14:paraId="01D24DA6" w14:textId="77777777" w:rsidR="00930C45" w:rsidRDefault="007A344D" w:rsidP="007A344D">
            <w:pPr>
              <w:spacing w:before="120"/>
            </w:pP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0B02B67A" wp14:editId="021F1022">
                  <wp:extent cx="1828800" cy="588264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FE-Logo-BizCd.ps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88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F98A9B" w14:textId="77777777" w:rsidR="00930C45" w:rsidRPr="002B5DAB" w:rsidRDefault="00930C45" w:rsidP="00EF05BF">
            <w:pPr>
              <w:pStyle w:val="Organization"/>
            </w:pPr>
            <w:r>
              <w:fldChar w:fldCharType="begin"/>
            </w:r>
            <w:r>
              <w:instrText xml:space="preserve"> PLACEHOLDER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end"/>
            </w:r>
            <w:r>
              <w:instrText xml:space="preserve">="" "Organization"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separate"/>
            </w:r>
            <w:r>
              <w:rPr>
                <w:bCs/>
              </w:rPr>
              <w:instrText>Error! Bookmark not defined.</w:instrText>
            </w:r>
            <w:r>
              <w:fldChar w:fldCharType="end"/>
            </w:r>
            <w:r>
              <w:fldChar w:fldCharType="separate"/>
            </w:r>
            <w:r w:rsidR="005F4B44">
              <w:rPr>
                <w:noProof/>
              </w:rPr>
              <w:instrText>Organization</w:instrText>
            </w:r>
            <w:r>
              <w:fldChar w:fldCharType="end"/>
            </w:r>
            <w:r>
              <w:instrText xml:space="preserve"> \* MERGEFORMAT</w:instrText>
            </w:r>
            <w:r>
              <w:fldChar w:fldCharType="separate"/>
            </w:r>
            <w:r w:rsidR="005F4B44">
              <w:t>Organization</w:t>
            </w:r>
            <w:r>
              <w:fldChar w:fldCharType="end"/>
            </w:r>
          </w:p>
          <w:tbl>
            <w:tblPr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504"/>
              <w:gridCol w:w="2506"/>
            </w:tblGrid>
            <w:tr w:rsidR="00930C45" w14:paraId="1FA4C420" w14:textId="77777777" w:rsidTr="00EF05BF">
              <w:trPr>
                <w:trHeight w:val="1233"/>
                <w:jc w:val="center"/>
              </w:trPr>
              <w:tc>
                <w:tcPr>
                  <w:tcW w:w="2499" w:type="pct"/>
                  <w:vAlign w:val="bottom"/>
                </w:tcPr>
                <w:p w14:paraId="2F474A15" w14:textId="77777777" w:rsidR="00930C45" w:rsidRPr="002B5DAB" w:rsidRDefault="00930C45" w:rsidP="00EF05BF">
                  <w:pPr>
                    <w:pStyle w:val="Name"/>
                  </w:pPr>
                  <w:r w:rsidRPr="002B5DAB">
                    <w:fldChar w:fldCharType="begin"/>
                  </w:r>
                  <w:r w:rsidRPr="002B5DAB">
                    <w:instrText xml:space="preserve"> PLACEHOLDER </w:instrText>
                  </w:r>
                  <w:r w:rsidRPr="002B5DAB">
                    <w:fldChar w:fldCharType="begin"/>
                  </w:r>
                  <w:r w:rsidRPr="002B5DAB">
                    <w:instrText xml:space="preserve"> IF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instrText xml:space="preserve">="" "[Your Name]"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Pr="002B5DAB">
                    <w:fldChar w:fldCharType="end"/>
                  </w:r>
                  <w:r w:rsidRPr="002B5DAB">
                    <w:instrText xml:space="preserve"> \* MERGEFORMAT</w:instrText>
                  </w:r>
                  <w:r w:rsidRPr="002B5DAB">
                    <w:fldChar w:fldCharType="separate"/>
                  </w:r>
                  <w:r w:rsidR="005F4B44">
                    <w:t>UT</w:t>
                  </w:r>
                  <w:r w:rsidRPr="002B5DAB">
                    <w:fldChar w:fldCharType="end"/>
                  </w:r>
                </w:p>
                <w:p w14:paraId="5CF1D614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E-Mail: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end"/>
                  </w:r>
                  <w:r>
                    <w:instrText xml:space="preserve">="" "[Your E-Mail]"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E-Mail]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E-Mail]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Web: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end"/>
                  </w:r>
                  <w:r>
                    <w:instrText xml:space="preserve">="" "[Web Address]"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[Web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[Web Address]</w:t>
                  </w:r>
                  <w:r>
                    <w:fldChar w:fldCharType="end"/>
                  </w:r>
                </w:p>
              </w:tc>
              <w:tc>
                <w:tcPr>
                  <w:tcW w:w="2501" w:type="pct"/>
                  <w:vAlign w:val="bottom"/>
                </w:tcPr>
                <w:p w14:paraId="44AE9DEC" w14:textId="77777777" w:rsidR="00930C45" w:rsidRDefault="00930C45" w:rsidP="00EF05BF">
                  <w:pPr>
                    <w:pStyle w:val="CardDetail"/>
                  </w:pP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end"/>
                  </w:r>
                  <w:r>
                    <w:instrText xml:space="preserve">="" "[Street Address]"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separate"/>
                  </w:r>
                  <w:r>
                    <w:instrText>93 Perry Street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[Street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[Street Address]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end"/>
                  </w:r>
                  <w:r>
                    <w:instrText xml:space="preserve">="" "[City]"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[City]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[City]</w:t>
                  </w:r>
                  <w:r>
                    <w:fldChar w:fldCharType="end"/>
                  </w:r>
                  <w:r>
                    <w:t xml:space="preserve">,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end"/>
                  </w:r>
                  <w:r>
                    <w:instrText xml:space="preserve">="" "[State]" 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[State]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[State]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end"/>
                  </w:r>
                  <w:r>
                    <w:instrText xml:space="preserve">="" "[Postal Code]"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[Postal Code]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[Postal Code]</w:t>
                  </w:r>
                  <w:r>
                    <w:fldChar w:fldCharType="end"/>
                  </w:r>
                </w:p>
                <w:p w14:paraId="79ED4CB5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Phone: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end"/>
                  </w:r>
                  <w:r>
                    <w:instrText xml:space="preserve">="" "[Your Phone]"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Phone]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Phone]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Fax: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end"/>
                  </w:r>
                  <w:r>
                    <w:instrText xml:space="preserve">="" "[Your Fax]"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Fax]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Fax]</w:t>
                  </w:r>
                  <w:r>
                    <w:fldChar w:fldCharType="end"/>
                  </w:r>
                </w:p>
              </w:tc>
            </w:tr>
          </w:tbl>
          <w:p w14:paraId="0F04C995" w14:textId="77777777" w:rsidR="00930C45" w:rsidRDefault="00930C45" w:rsidP="00EF05BF"/>
        </w:tc>
      </w:tr>
      <w:tr w:rsidR="00930C45" w14:paraId="21397F90" w14:textId="77777777" w:rsidTr="002B5DAB">
        <w:trPr>
          <w:cantSplit/>
          <w:trHeight w:hRule="exact" w:val="2880"/>
        </w:trPr>
        <w:tc>
          <w:tcPr>
            <w:tcW w:w="5040" w:type="dxa"/>
          </w:tcPr>
          <w:p w14:paraId="75A9757C" w14:textId="77777777" w:rsidR="00930C45" w:rsidRDefault="005F4B44" w:rsidP="005F4B44">
            <w:pPr>
              <w:spacing w:before="120"/>
            </w:pP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7CBAA976" wp14:editId="20040E28">
                  <wp:extent cx="1828800" cy="588264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FE-Logo-BizCd.ps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88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0D07F1" w14:textId="77777777" w:rsidR="00930C45" w:rsidRPr="002B5DAB" w:rsidRDefault="00930C45" w:rsidP="00EF05BF">
            <w:pPr>
              <w:pStyle w:val="Organization"/>
            </w:pPr>
            <w:r>
              <w:fldChar w:fldCharType="begin"/>
            </w:r>
            <w:r>
              <w:instrText xml:space="preserve"> PLACEHOLDER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end"/>
            </w:r>
            <w:r>
              <w:instrText xml:space="preserve">="" "Organization"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separate"/>
            </w:r>
            <w:r>
              <w:rPr>
                <w:bCs/>
              </w:rPr>
              <w:instrText>Error! Bookmark not defined.</w:instrText>
            </w:r>
            <w:r>
              <w:fldChar w:fldCharType="end"/>
            </w:r>
            <w:r>
              <w:fldChar w:fldCharType="separate"/>
            </w:r>
            <w:r w:rsidR="005F4B44">
              <w:rPr>
                <w:noProof/>
              </w:rPr>
              <w:instrText>Organization</w:instrText>
            </w:r>
            <w:r>
              <w:fldChar w:fldCharType="end"/>
            </w:r>
            <w:r>
              <w:instrText xml:space="preserve"> \* MERGEFORMAT</w:instrText>
            </w:r>
            <w:r>
              <w:fldChar w:fldCharType="separate"/>
            </w:r>
            <w:r w:rsidR="005F4B44">
              <w:t>Organization</w:t>
            </w:r>
            <w:r>
              <w:fldChar w:fldCharType="end"/>
            </w:r>
          </w:p>
          <w:tbl>
            <w:tblPr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504"/>
              <w:gridCol w:w="2506"/>
            </w:tblGrid>
            <w:tr w:rsidR="00930C45" w14:paraId="24605670" w14:textId="77777777" w:rsidTr="00EF05BF">
              <w:trPr>
                <w:trHeight w:val="1233"/>
                <w:jc w:val="center"/>
              </w:trPr>
              <w:tc>
                <w:tcPr>
                  <w:tcW w:w="2499" w:type="pct"/>
                  <w:vAlign w:val="bottom"/>
                </w:tcPr>
                <w:p w14:paraId="6BF65F9F" w14:textId="77777777" w:rsidR="00930C45" w:rsidRPr="002B5DAB" w:rsidRDefault="00930C45" w:rsidP="00EF05BF">
                  <w:pPr>
                    <w:pStyle w:val="Name"/>
                  </w:pPr>
                  <w:r w:rsidRPr="002B5DAB">
                    <w:fldChar w:fldCharType="begin"/>
                  </w:r>
                  <w:r w:rsidRPr="002B5DAB">
                    <w:instrText xml:space="preserve"> PLACEHOLDER </w:instrText>
                  </w:r>
                  <w:r w:rsidRPr="002B5DAB">
                    <w:fldChar w:fldCharType="begin"/>
                  </w:r>
                  <w:r w:rsidRPr="002B5DAB">
                    <w:instrText xml:space="preserve"> IF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instrText xml:space="preserve">="" "[Your Name]"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Pr="002B5DAB">
                    <w:fldChar w:fldCharType="end"/>
                  </w:r>
                  <w:r w:rsidRPr="002B5DAB">
                    <w:instrText xml:space="preserve"> \* MERGEFORMAT</w:instrText>
                  </w:r>
                  <w:r w:rsidRPr="002B5DAB">
                    <w:fldChar w:fldCharType="separate"/>
                  </w:r>
                  <w:r w:rsidR="005F4B44">
                    <w:t>UT</w:t>
                  </w:r>
                  <w:r w:rsidRPr="002B5DAB">
                    <w:fldChar w:fldCharType="end"/>
                  </w:r>
                </w:p>
                <w:p w14:paraId="65BF4402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E-Mail: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end"/>
                  </w:r>
                  <w:r>
                    <w:instrText xml:space="preserve">="" "[Your E-Mail]"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E-Mail]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E-Mail]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Web: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end"/>
                  </w:r>
                  <w:r>
                    <w:instrText xml:space="preserve">="" "[Web Address]"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[Web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[Web Address]</w:t>
                  </w:r>
                  <w:r>
                    <w:fldChar w:fldCharType="end"/>
                  </w:r>
                </w:p>
              </w:tc>
              <w:tc>
                <w:tcPr>
                  <w:tcW w:w="2501" w:type="pct"/>
                  <w:vAlign w:val="bottom"/>
                </w:tcPr>
                <w:p w14:paraId="75A0DFA8" w14:textId="77777777" w:rsidR="00930C45" w:rsidRDefault="00930C45" w:rsidP="00EF05BF">
                  <w:pPr>
                    <w:pStyle w:val="CardDetail"/>
                  </w:pP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end"/>
                  </w:r>
                  <w:r>
                    <w:instrText xml:space="preserve">="" "[Street Address]"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separate"/>
                  </w:r>
                  <w:r>
                    <w:instrText>93 Perry Street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[Street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[Street Address]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end"/>
                  </w:r>
                  <w:r>
                    <w:instrText xml:space="preserve">="" "[City]"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[City]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[City]</w:t>
                  </w:r>
                  <w:r>
                    <w:fldChar w:fldCharType="end"/>
                  </w:r>
                  <w:r>
                    <w:t xml:space="preserve">,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end"/>
                  </w:r>
                  <w:r>
                    <w:instrText xml:space="preserve">="" "[State]" 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[State]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[State]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end"/>
                  </w:r>
                  <w:r>
                    <w:instrText xml:space="preserve">="" "[Postal Code]"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[Postal Code]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[Postal Code]</w:t>
                  </w:r>
                  <w:r>
                    <w:fldChar w:fldCharType="end"/>
                  </w:r>
                </w:p>
                <w:p w14:paraId="37B1358E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Phone: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end"/>
                  </w:r>
                  <w:r>
                    <w:instrText xml:space="preserve">="" "[Your Phone]"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Phone]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Phone]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Fax: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end"/>
                  </w:r>
                  <w:r>
                    <w:instrText xml:space="preserve">="" "[Your Fax]"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Fax]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Fax]</w:t>
                  </w:r>
                  <w:r>
                    <w:fldChar w:fldCharType="end"/>
                  </w:r>
                </w:p>
              </w:tc>
            </w:tr>
          </w:tbl>
          <w:p w14:paraId="1EE0D5F7" w14:textId="77777777" w:rsidR="00930C45" w:rsidRDefault="00930C45" w:rsidP="00EF05BF"/>
        </w:tc>
        <w:tc>
          <w:tcPr>
            <w:tcW w:w="5040" w:type="dxa"/>
          </w:tcPr>
          <w:p w14:paraId="327D1EF3" w14:textId="77777777" w:rsidR="00930C45" w:rsidRDefault="007A344D" w:rsidP="007A344D">
            <w:pPr>
              <w:spacing w:before="120"/>
            </w:pP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569FC981" wp14:editId="4B0243D0">
                  <wp:extent cx="1828800" cy="588264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FE-Logo-BizCd.ps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88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192F4A" w14:textId="77777777" w:rsidR="00930C45" w:rsidRPr="002B5DAB" w:rsidRDefault="00930C45" w:rsidP="00EF05BF">
            <w:pPr>
              <w:pStyle w:val="Organization"/>
            </w:pPr>
            <w:r>
              <w:fldChar w:fldCharType="begin"/>
            </w:r>
            <w:r>
              <w:instrText xml:space="preserve"> PLACEHOLDER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end"/>
            </w:r>
            <w:r>
              <w:instrText xml:space="preserve">="" "Organization"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separate"/>
            </w:r>
            <w:r>
              <w:rPr>
                <w:bCs/>
              </w:rPr>
              <w:instrText>Error! Bookmark not defined.</w:instrText>
            </w:r>
            <w:r>
              <w:fldChar w:fldCharType="end"/>
            </w:r>
            <w:r>
              <w:fldChar w:fldCharType="separate"/>
            </w:r>
            <w:r w:rsidR="005F4B44">
              <w:rPr>
                <w:noProof/>
              </w:rPr>
              <w:instrText>Organization</w:instrText>
            </w:r>
            <w:r>
              <w:fldChar w:fldCharType="end"/>
            </w:r>
            <w:r>
              <w:instrText xml:space="preserve"> \* MERGEFORMAT</w:instrText>
            </w:r>
            <w:r>
              <w:fldChar w:fldCharType="separate"/>
            </w:r>
            <w:r w:rsidR="005F4B44">
              <w:t>Organization</w:t>
            </w:r>
            <w:r>
              <w:fldChar w:fldCharType="end"/>
            </w:r>
          </w:p>
          <w:tbl>
            <w:tblPr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504"/>
              <w:gridCol w:w="2506"/>
            </w:tblGrid>
            <w:tr w:rsidR="00930C45" w14:paraId="528A0352" w14:textId="77777777" w:rsidTr="00EF05BF">
              <w:trPr>
                <w:trHeight w:val="1233"/>
                <w:jc w:val="center"/>
              </w:trPr>
              <w:tc>
                <w:tcPr>
                  <w:tcW w:w="2499" w:type="pct"/>
                  <w:vAlign w:val="bottom"/>
                </w:tcPr>
                <w:p w14:paraId="3237E9A6" w14:textId="77777777" w:rsidR="00930C45" w:rsidRPr="002B5DAB" w:rsidRDefault="00930C45" w:rsidP="00EF05BF">
                  <w:pPr>
                    <w:pStyle w:val="Name"/>
                  </w:pPr>
                  <w:r w:rsidRPr="002B5DAB">
                    <w:fldChar w:fldCharType="begin"/>
                  </w:r>
                  <w:r w:rsidRPr="002B5DAB">
                    <w:instrText xml:space="preserve"> PLACEHOLDER </w:instrText>
                  </w:r>
                  <w:r w:rsidRPr="002B5DAB">
                    <w:fldChar w:fldCharType="begin"/>
                  </w:r>
                  <w:r w:rsidRPr="002B5DAB">
                    <w:instrText xml:space="preserve"> IF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instrText xml:space="preserve">="" "[Your Name]"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Pr="002B5DAB">
                    <w:fldChar w:fldCharType="end"/>
                  </w:r>
                  <w:r w:rsidRPr="002B5DAB">
                    <w:instrText xml:space="preserve"> \* MERGEFORMAT</w:instrText>
                  </w:r>
                  <w:r w:rsidRPr="002B5DAB">
                    <w:fldChar w:fldCharType="separate"/>
                  </w:r>
                  <w:r w:rsidR="005F4B44">
                    <w:t>UT</w:t>
                  </w:r>
                  <w:r w:rsidRPr="002B5DAB">
                    <w:fldChar w:fldCharType="end"/>
                  </w:r>
                </w:p>
                <w:p w14:paraId="260B4EE3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E-Mail: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end"/>
                  </w:r>
                  <w:r>
                    <w:instrText xml:space="preserve">="" "[Your E-Mail]"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E-Mail]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E-Mail]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Web: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end"/>
                  </w:r>
                  <w:r>
                    <w:instrText xml:space="preserve">="" "[Web Address]"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[Web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[Web Address]</w:t>
                  </w:r>
                  <w:r>
                    <w:fldChar w:fldCharType="end"/>
                  </w:r>
                </w:p>
              </w:tc>
              <w:tc>
                <w:tcPr>
                  <w:tcW w:w="2501" w:type="pct"/>
                  <w:vAlign w:val="bottom"/>
                </w:tcPr>
                <w:p w14:paraId="1ADE1C2E" w14:textId="77777777" w:rsidR="00930C45" w:rsidRDefault="00930C45" w:rsidP="00EF05BF">
                  <w:pPr>
                    <w:pStyle w:val="CardDetail"/>
                  </w:pP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end"/>
                  </w:r>
                  <w:r>
                    <w:instrText xml:space="preserve">="" "[Street Address]"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separate"/>
                  </w:r>
                  <w:r>
                    <w:instrText>93 Perry Street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[Street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[Street Address]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end"/>
                  </w:r>
                  <w:r>
                    <w:instrText xml:space="preserve">="" "[City]"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[City]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[City]</w:t>
                  </w:r>
                  <w:r>
                    <w:fldChar w:fldCharType="end"/>
                  </w:r>
                  <w:r>
                    <w:t xml:space="preserve">,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end"/>
                  </w:r>
                  <w:r>
                    <w:instrText xml:space="preserve">="" "[State]" 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[State]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[State]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end"/>
                  </w:r>
                  <w:r>
                    <w:instrText xml:space="preserve">="" "[Postal Code]"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[Postal Code]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[Postal Code]</w:t>
                  </w:r>
                  <w:r>
                    <w:fldChar w:fldCharType="end"/>
                  </w:r>
                </w:p>
                <w:p w14:paraId="55EBCFA6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Phone: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end"/>
                  </w:r>
                  <w:r>
                    <w:instrText xml:space="preserve">="" "[Your Phone]"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Phone]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Phone]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Fax: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end"/>
                  </w:r>
                  <w:r>
                    <w:instrText xml:space="preserve">="" "[Your Fax]"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Fax]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Fax]</w:t>
                  </w:r>
                  <w:r>
                    <w:fldChar w:fldCharType="end"/>
                  </w:r>
                </w:p>
              </w:tc>
            </w:tr>
          </w:tbl>
          <w:p w14:paraId="13AE4FD6" w14:textId="77777777" w:rsidR="00930C45" w:rsidRDefault="00930C45" w:rsidP="00EF05BF"/>
        </w:tc>
      </w:tr>
      <w:tr w:rsidR="00930C45" w14:paraId="10054870" w14:textId="77777777" w:rsidTr="002B5DAB">
        <w:trPr>
          <w:cantSplit/>
          <w:trHeight w:hRule="exact" w:val="2880"/>
        </w:trPr>
        <w:tc>
          <w:tcPr>
            <w:tcW w:w="5040" w:type="dxa"/>
          </w:tcPr>
          <w:p w14:paraId="35DF8158" w14:textId="77777777" w:rsidR="00930C45" w:rsidRDefault="005F4B44" w:rsidP="005F4B44">
            <w:pPr>
              <w:spacing w:before="120"/>
            </w:pP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30F05642" wp14:editId="0F29F7B3">
                  <wp:extent cx="1828800" cy="588264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FE-Logo-BizCd.ps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88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71D220" w14:textId="77777777" w:rsidR="00930C45" w:rsidRPr="002B5DAB" w:rsidRDefault="00930C45" w:rsidP="00EF05BF">
            <w:pPr>
              <w:pStyle w:val="Organization"/>
            </w:pPr>
            <w:r>
              <w:fldChar w:fldCharType="begin"/>
            </w:r>
            <w:r>
              <w:instrText xml:space="preserve"> PLACEHOLDER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end"/>
            </w:r>
            <w:r>
              <w:instrText xml:space="preserve">="" "Organization"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separate"/>
            </w:r>
            <w:r>
              <w:rPr>
                <w:bCs/>
              </w:rPr>
              <w:instrText>Error! Bookmark not defined.</w:instrText>
            </w:r>
            <w:r>
              <w:fldChar w:fldCharType="end"/>
            </w:r>
            <w:r>
              <w:fldChar w:fldCharType="separate"/>
            </w:r>
            <w:r w:rsidR="005F4B44">
              <w:rPr>
                <w:noProof/>
              </w:rPr>
              <w:instrText>Organization</w:instrText>
            </w:r>
            <w:r>
              <w:fldChar w:fldCharType="end"/>
            </w:r>
            <w:r>
              <w:instrText xml:space="preserve"> \* MERGEFORMAT</w:instrText>
            </w:r>
            <w:r>
              <w:fldChar w:fldCharType="separate"/>
            </w:r>
            <w:r w:rsidR="005F4B44">
              <w:t>Organization</w:t>
            </w:r>
            <w:r>
              <w:fldChar w:fldCharType="end"/>
            </w:r>
          </w:p>
          <w:tbl>
            <w:tblPr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504"/>
              <w:gridCol w:w="2506"/>
            </w:tblGrid>
            <w:tr w:rsidR="00930C45" w14:paraId="1FC0848A" w14:textId="77777777" w:rsidTr="00EF05BF">
              <w:trPr>
                <w:trHeight w:val="1233"/>
                <w:jc w:val="center"/>
              </w:trPr>
              <w:tc>
                <w:tcPr>
                  <w:tcW w:w="2499" w:type="pct"/>
                  <w:vAlign w:val="bottom"/>
                </w:tcPr>
                <w:p w14:paraId="5B970890" w14:textId="77777777" w:rsidR="00930C45" w:rsidRPr="002B5DAB" w:rsidRDefault="00930C45" w:rsidP="00EF05BF">
                  <w:pPr>
                    <w:pStyle w:val="Name"/>
                  </w:pPr>
                  <w:r w:rsidRPr="002B5DAB">
                    <w:fldChar w:fldCharType="begin"/>
                  </w:r>
                  <w:r w:rsidRPr="002B5DAB">
                    <w:instrText xml:space="preserve"> PLACEHOLDER </w:instrText>
                  </w:r>
                  <w:r w:rsidRPr="002B5DAB">
                    <w:fldChar w:fldCharType="begin"/>
                  </w:r>
                  <w:r w:rsidRPr="002B5DAB">
                    <w:instrText xml:space="preserve"> IF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instrText xml:space="preserve">="" "[Your Name]"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Pr="002B5DAB">
                    <w:fldChar w:fldCharType="end"/>
                  </w:r>
                  <w:r w:rsidRPr="002B5DAB">
                    <w:instrText xml:space="preserve"> \* MERGEFORMAT</w:instrText>
                  </w:r>
                  <w:r w:rsidRPr="002B5DAB">
                    <w:fldChar w:fldCharType="separate"/>
                  </w:r>
                  <w:r w:rsidR="005F4B44">
                    <w:t>UT</w:t>
                  </w:r>
                  <w:r w:rsidRPr="002B5DAB">
                    <w:fldChar w:fldCharType="end"/>
                  </w:r>
                </w:p>
                <w:p w14:paraId="4C306E94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E-Mail: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end"/>
                  </w:r>
                  <w:r>
                    <w:instrText xml:space="preserve">="" "[Your E-Mail]"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E-Mail]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E-Mail]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Web: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end"/>
                  </w:r>
                  <w:r>
                    <w:instrText xml:space="preserve">="" "[Web Address]"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[Web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[Web Address]</w:t>
                  </w:r>
                  <w:r>
                    <w:fldChar w:fldCharType="end"/>
                  </w:r>
                </w:p>
              </w:tc>
              <w:tc>
                <w:tcPr>
                  <w:tcW w:w="2501" w:type="pct"/>
                  <w:vAlign w:val="bottom"/>
                </w:tcPr>
                <w:p w14:paraId="790EFDAD" w14:textId="77777777" w:rsidR="00930C45" w:rsidRDefault="00930C45" w:rsidP="00EF05BF">
                  <w:pPr>
                    <w:pStyle w:val="CardDetail"/>
                  </w:pP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end"/>
                  </w:r>
                  <w:r>
                    <w:instrText xml:space="preserve">="" "[Street Address]"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separate"/>
                  </w:r>
                  <w:r>
                    <w:instrText>93 Perry Street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[Street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[Street Address]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end"/>
                  </w:r>
                  <w:r>
                    <w:instrText xml:space="preserve">="" "[City]"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[City]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[City]</w:t>
                  </w:r>
                  <w:r>
                    <w:fldChar w:fldCharType="end"/>
                  </w:r>
                  <w:r>
                    <w:t xml:space="preserve">,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end"/>
                  </w:r>
                  <w:r>
                    <w:instrText xml:space="preserve">="" "[State]" 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[State]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[State]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end"/>
                  </w:r>
                  <w:r>
                    <w:instrText xml:space="preserve">="" "[Postal Code]"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[Postal Code]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[Postal Code]</w:t>
                  </w:r>
                  <w:r>
                    <w:fldChar w:fldCharType="end"/>
                  </w:r>
                </w:p>
                <w:p w14:paraId="4F26D4DA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Phone: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end"/>
                  </w:r>
                  <w:r>
                    <w:instrText xml:space="preserve">="" "[Your Phone]"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Phone]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Phone]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Fax: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end"/>
                  </w:r>
                  <w:r>
                    <w:instrText xml:space="preserve">="" "[Your Fax]"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Fax]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Fax]</w:t>
                  </w:r>
                  <w:r>
                    <w:fldChar w:fldCharType="end"/>
                  </w:r>
                </w:p>
              </w:tc>
            </w:tr>
          </w:tbl>
          <w:p w14:paraId="37A977B4" w14:textId="77777777" w:rsidR="00930C45" w:rsidRDefault="00930C45" w:rsidP="00EF05BF"/>
        </w:tc>
        <w:tc>
          <w:tcPr>
            <w:tcW w:w="5040" w:type="dxa"/>
          </w:tcPr>
          <w:p w14:paraId="7B61F87F" w14:textId="77777777" w:rsidR="00930C45" w:rsidRDefault="007A344D" w:rsidP="007A344D">
            <w:pPr>
              <w:spacing w:before="120"/>
            </w:pP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581039B6" wp14:editId="0182D0FD">
                  <wp:extent cx="1828800" cy="588264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FE-Logo-BizCd.ps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88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87249B" w14:textId="77777777" w:rsidR="00930C45" w:rsidRPr="002B5DAB" w:rsidRDefault="00930C45" w:rsidP="00EF05BF">
            <w:pPr>
              <w:pStyle w:val="Organization"/>
            </w:pPr>
            <w:r>
              <w:fldChar w:fldCharType="begin"/>
            </w:r>
            <w:r>
              <w:instrText xml:space="preserve"> PLACEHOLDER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end"/>
            </w:r>
            <w:r>
              <w:instrText xml:space="preserve">="" "Organization"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separate"/>
            </w:r>
            <w:r>
              <w:rPr>
                <w:bCs/>
              </w:rPr>
              <w:instrText>Error! Bookmark not defined.</w:instrText>
            </w:r>
            <w:r>
              <w:fldChar w:fldCharType="end"/>
            </w:r>
            <w:r>
              <w:fldChar w:fldCharType="separate"/>
            </w:r>
            <w:r w:rsidR="005F4B44">
              <w:rPr>
                <w:noProof/>
              </w:rPr>
              <w:instrText>Organization</w:instrText>
            </w:r>
            <w:r>
              <w:fldChar w:fldCharType="end"/>
            </w:r>
            <w:r>
              <w:instrText xml:space="preserve"> \* MERGEFORMAT</w:instrText>
            </w:r>
            <w:r>
              <w:fldChar w:fldCharType="separate"/>
            </w:r>
            <w:r w:rsidR="005F4B44">
              <w:t>Organization</w:t>
            </w:r>
            <w:r>
              <w:fldChar w:fldCharType="end"/>
            </w:r>
          </w:p>
          <w:tbl>
            <w:tblPr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504"/>
              <w:gridCol w:w="2506"/>
            </w:tblGrid>
            <w:tr w:rsidR="00930C45" w14:paraId="50AE694F" w14:textId="77777777" w:rsidTr="00EF05BF">
              <w:trPr>
                <w:trHeight w:val="1233"/>
                <w:jc w:val="center"/>
              </w:trPr>
              <w:tc>
                <w:tcPr>
                  <w:tcW w:w="2499" w:type="pct"/>
                  <w:vAlign w:val="bottom"/>
                </w:tcPr>
                <w:p w14:paraId="739453E7" w14:textId="77777777" w:rsidR="00930C45" w:rsidRPr="002B5DAB" w:rsidRDefault="00930C45" w:rsidP="00EF05BF">
                  <w:pPr>
                    <w:pStyle w:val="Name"/>
                  </w:pPr>
                  <w:r w:rsidRPr="002B5DAB">
                    <w:fldChar w:fldCharType="begin"/>
                  </w:r>
                  <w:r w:rsidRPr="002B5DAB">
                    <w:instrText xml:space="preserve"> PLACEHOLDER </w:instrText>
                  </w:r>
                  <w:r w:rsidRPr="002B5DAB">
                    <w:fldChar w:fldCharType="begin"/>
                  </w:r>
                  <w:r w:rsidRPr="002B5DAB">
                    <w:instrText xml:space="preserve"> IF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instrText xml:space="preserve">="" "[Your Name]"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Pr="002B5DAB">
                    <w:fldChar w:fldCharType="end"/>
                  </w:r>
                  <w:r w:rsidRPr="002B5DAB">
                    <w:instrText xml:space="preserve"> \* MERGEFORMAT</w:instrText>
                  </w:r>
                  <w:r w:rsidRPr="002B5DAB">
                    <w:fldChar w:fldCharType="separate"/>
                  </w:r>
                  <w:r w:rsidR="005F4B44">
                    <w:t>UT</w:t>
                  </w:r>
                  <w:r w:rsidRPr="002B5DAB">
                    <w:fldChar w:fldCharType="end"/>
                  </w:r>
                </w:p>
                <w:p w14:paraId="1C63C007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E-Mail: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end"/>
                  </w:r>
                  <w:r>
                    <w:instrText xml:space="preserve">="" "[Your E-Mail]"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E-Mail]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E-Mail]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Web: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end"/>
                  </w:r>
                  <w:r>
                    <w:instrText xml:space="preserve">="" "[Web Address]"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[Web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[Web Address]</w:t>
                  </w:r>
                  <w:r>
                    <w:fldChar w:fldCharType="end"/>
                  </w:r>
                </w:p>
              </w:tc>
              <w:tc>
                <w:tcPr>
                  <w:tcW w:w="2501" w:type="pct"/>
                  <w:vAlign w:val="bottom"/>
                </w:tcPr>
                <w:p w14:paraId="39CA90CE" w14:textId="77777777" w:rsidR="00930C45" w:rsidRDefault="00930C45" w:rsidP="00EF05BF">
                  <w:pPr>
                    <w:pStyle w:val="CardDetail"/>
                  </w:pP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end"/>
                  </w:r>
                  <w:r>
                    <w:instrText xml:space="preserve">="" "[Street Address]"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separate"/>
                  </w:r>
                  <w:r>
                    <w:instrText>93 Perry Street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[Street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[Street Address]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end"/>
                  </w:r>
                  <w:r>
                    <w:instrText xml:space="preserve">="" "[City]"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[City]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[City]</w:t>
                  </w:r>
                  <w:r>
                    <w:fldChar w:fldCharType="end"/>
                  </w:r>
                  <w:r>
                    <w:t xml:space="preserve">,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end"/>
                  </w:r>
                  <w:r>
                    <w:instrText xml:space="preserve">="" "[State]" 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[State]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[State]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end"/>
                  </w:r>
                  <w:r>
                    <w:instrText xml:space="preserve">="" "[Postal Code]"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[Postal Code]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[Postal Code]</w:t>
                  </w:r>
                  <w:r>
                    <w:fldChar w:fldCharType="end"/>
                  </w:r>
                </w:p>
                <w:p w14:paraId="2B21F485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Phone: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end"/>
                  </w:r>
                  <w:r>
                    <w:instrText xml:space="preserve">="" "[Your Phone]"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Phone]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Phone]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Fax: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end"/>
                  </w:r>
                  <w:r>
                    <w:instrText xml:space="preserve">="" "[Your Fax]"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Fax]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Fax]</w:t>
                  </w:r>
                  <w:r>
                    <w:fldChar w:fldCharType="end"/>
                  </w:r>
                </w:p>
              </w:tc>
            </w:tr>
          </w:tbl>
          <w:p w14:paraId="4E0AD11E" w14:textId="77777777" w:rsidR="00930C45" w:rsidRDefault="00930C45" w:rsidP="00EF05BF"/>
        </w:tc>
      </w:tr>
      <w:tr w:rsidR="00930C45" w14:paraId="1B43C80F" w14:textId="77777777" w:rsidTr="002B5DAB">
        <w:trPr>
          <w:cantSplit/>
          <w:trHeight w:hRule="exact" w:val="2880"/>
        </w:trPr>
        <w:tc>
          <w:tcPr>
            <w:tcW w:w="5040" w:type="dxa"/>
          </w:tcPr>
          <w:p w14:paraId="35B8B0AD" w14:textId="77777777" w:rsidR="00930C45" w:rsidRDefault="005F4B44" w:rsidP="005F4B44">
            <w:pPr>
              <w:spacing w:before="120"/>
            </w:pP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12983388" wp14:editId="73FDB608">
                  <wp:extent cx="1828800" cy="588264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FE-Logo-BizCd.ps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88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5EBB56" w14:textId="77777777" w:rsidR="00930C45" w:rsidRPr="002B5DAB" w:rsidRDefault="00930C45" w:rsidP="00EF05BF">
            <w:pPr>
              <w:pStyle w:val="Organization"/>
            </w:pPr>
            <w:r>
              <w:fldChar w:fldCharType="begin"/>
            </w:r>
            <w:r>
              <w:instrText xml:space="preserve"> PLACEHOLDER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end"/>
            </w:r>
            <w:r>
              <w:instrText xml:space="preserve">="" "Organization"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separate"/>
            </w:r>
            <w:r>
              <w:rPr>
                <w:bCs/>
              </w:rPr>
              <w:instrText>Error! Bookmark not defined.</w:instrText>
            </w:r>
            <w:r>
              <w:fldChar w:fldCharType="end"/>
            </w:r>
            <w:r>
              <w:fldChar w:fldCharType="separate"/>
            </w:r>
            <w:r w:rsidR="005F4B44">
              <w:rPr>
                <w:noProof/>
              </w:rPr>
              <w:instrText>Organization</w:instrText>
            </w:r>
            <w:r>
              <w:fldChar w:fldCharType="end"/>
            </w:r>
            <w:r>
              <w:instrText xml:space="preserve"> \* MERGEFORMAT</w:instrText>
            </w:r>
            <w:r>
              <w:fldChar w:fldCharType="separate"/>
            </w:r>
            <w:r w:rsidR="005F4B44">
              <w:t>Organization</w:t>
            </w:r>
            <w:r>
              <w:fldChar w:fldCharType="end"/>
            </w:r>
          </w:p>
          <w:tbl>
            <w:tblPr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504"/>
              <w:gridCol w:w="2506"/>
            </w:tblGrid>
            <w:tr w:rsidR="00930C45" w14:paraId="7C988A23" w14:textId="77777777" w:rsidTr="00EF05BF">
              <w:trPr>
                <w:trHeight w:val="1233"/>
                <w:jc w:val="center"/>
              </w:trPr>
              <w:tc>
                <w:tcPr>
                  <w:tcW w:w="2499" w:type="pct"/>
                  <w:vAlign w:val="bottom"/>
                </w:tcPr>
                <w:p w14:paraId="12458798" w14:textId="77777777" w:rsidR="00930C45" w:rsidRPr="002B5DAB" w:rsidRDefault="00930C45" w:rsidP="00EF05BF">
                  <w:pPr>
                    <w:pStyle w:val="Name"/>
                  </w:pPr>
                  <w:r w:rsidRPr="002B5DAB">
                    <w:fldChar w:fldCharType="begin"/>
                  </w:r>
                  <w:r w:rsidRPr="002B5DAB">
                    <w:instrText xml:space="preserve"> PLACEHOLDER </w:instrText>
                  </w:r>
                  <w:r w:rsidRPr="002B5DAB">
                    <w:fldChar w:fldCharType="begin"/>
                  </w:r>
                  <w:r w:rsidRPr="002B5DAB">
                    <w:instrText xml:space="preserve"> IF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instrText xml:space="preserve">="" "[Your Name]"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Pr="002B5DAB">
                    <w:fldChar w:fldCharType="end"/>
                  </w:r>
                  <w:r w:rsidRPr="002B5DAB">
                    <w:instrText xml:space="preserve"> \* MERGEFORMAT</w:instrText>
                  </w:r>
                  <w:r w:rsidRPr="002B5DAB">
                    <w:fldChar w:fldCharType="separate"/>
                  </w:r>
                  <w:r w:rsidR="005F4B44">
                    <w:t>UT</w:t>
                  </w:r>
                  <w:r w:rsidRPr="002B5DAB">
                    <w:fldChar w:fldCharType="end"/>
                  </w:r>
                </w:p>
                <w:p w14:paraId="106F9249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E-Mail: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end"/>
                  </w:r>
                  <w:r>
                    <w:instrText xml:space="preserve">="" "[Your E-Mail]"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E-Mail]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E-Mail]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Web: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end"/>
                  </w:r>
                  <w:r>
                    <w:instrText xml:space="preserve">="" "[Web Address]"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[Web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[Web Address]</w:t>
                  </w:r>
                  <w:r>
                    <w:fldChar w:fldCharType="end"/>
                  </w:r>
                </w:p>
              </w:tc>
              <w:tc>
                <w:tcPr>
                  <w:tcW w:w="2501" w:type="pct"/>
                  <w:vAlign w:val="bottom"/>
                </w:tcPr>
                <w:p w14:paraId="234BB99C" w14:textId="77777777" w:rsidR="00930C45" w:rsidRDefault="00930C45" w:rsidP="00EF05BF">
                  <w:pPr>
                    <w:pStyle w:val="CardDetail"/>
                  </w:pP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end"/>
                  </w:r>
                  <w:r>
                    <w:instrText xml:space="preserve">="" "[Street Address]"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separate"/>
                  </w:r>
                  <w:r>
                    <w:instrText>93 Perry Street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[Street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[Street Address]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end"/>
                  </w:r>
                  <w:r>
                    <w:instrText xml:space="preserve">="" "[City]"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[City]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[City]</w:t>
                  </w:r>
                  <w:r>
                    <w:fldChar w:fldCharType="end"/>
                  </w:r>
                  <w:r>
                    <w:t xml:space="preserve">,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end"/>
                  </w:r>
                  <w:r>
                    <w:instrText xml:space="preserve">="" "[State]" 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[State]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[State]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end"/>
                  </w:r>
                  <w:r>
                    <w:instrText xml:space="preserve">="" "[Postal Code]"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[Postal Code]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[Postal Code]</w:t>
                  </w:r>
                  <w:r>
                    <w:fldChar w:fldCharType="end"/>
                  </w:r>
                </w:p>
                <w:p w14:paraId="2B1C6D44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Phone: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end"/>
                  </w:r>
                  <w:r>
                    <w:instrText xml:space="preserve">="" "[Your Phone]"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Phone]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Phone]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Fax: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end"/>
                  </w:r>
                  <w:r>
                    <w:instrText xml:space="preserve">="" "[Your Fax]"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Fax]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Fax]</w:t>
                  </w:r>
                  <w:r>
                    <w:fldChar w:fldCharType="end"/>
                  </w:r>
                </w:p>
              </w:tc>
            </w:tr>
          </w:tbl>
          <w:p w14:paraId="02F86903" w14:textId="77777777" w:rsidR="00930C45" w:rsidRDefault="00930C45" w:rsidP="00EF05BF"/>
        </w:tc>
        <w:tc>
          <w:tcPr>
            <w:tcW w:w="5040" w:type="dxa"/>
          </w:tcPr>
          <w:p w14:paraId="0EE15B27" w14:textId="77777777" w:rsidR="00930C45" w:rsidRDefault="007A344D" w:rsidP="007A344D">
            <w:pPr>
              <w:spacing w:before="120"/>
            </w:pP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673D3D23" wp14:editId="335F636C">
                  <wp:extent cx="1828800" cy="588264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FE-Logo-BizCd.ps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88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72B072" w14:textId="77777777" w:rsidR="00930C45" w:rsidRPr="002B5DAB" w:rsidRDefault="00930C45" w:rsidP="00EF05BF">
            <w:pPr>
              <w:pStyle w:val="Organization"/>
            </w:pPr>
            <w:r>
              <w:fldChar w:fldCharType="begin"/>
            </w:r>
            <w:r>
              <w:instrText xml:space="preserve"> PLACEHOLDER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end"/>
            </w:r>
            <w:r>
              <w:instrText xml:space="preserve">="" "Organization" </w:instrText>
            </w:r>
            <w:r>
              <w:fldChar w:fldCharType="begin"/>
            </w:r>
            <w:r>
              <w:instrText xml:space="preserve"> USERPROPERTY Company </w:instrText>
            </w:r>
            <w:r>
              <w:fldChar w:fldCharType="separate"/>
            </w:r>
            <w:r>
              <w:rPr>
                <w:bCs/>
              </w:rPr>
              <w:instrText>Error! Bookmark not defined.</w:instrText>
            </w:r>
            <w:r>
              <w:fldChar w:fldCharType="end"/>
            </w:r>
            <w:r>
              <w:fldChar w:fldCharType="separate"/>
            </w:r>
            <w:r w:rsidR="005F4B44">
              <w:rPr>
                <w:noProof/>
              </w:rPr>
              <w:instrText>Organization</w:instrText>
            </w:r>
            <w:r>
              <w:fldChar w:fldCharType="end"/>
            </w:r>
            <w:r>
              <w:instrText xml:space="preserve"> \* MERGEFORMAT</w:instrText>
            </w:r>
            <w:r>
              <w:fldChar w:fldCharType="separate"/>
            </w:r>
            <w:r w:rsidR="005F4B44">
              <w:t>Organization</w:t>
            </w:r>
            <w:r>
              <w:fldChar w:fldCharType="end"/>
            </w:r>
          </w:p>
          <w:tbl>
            <w:tblPr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504"/>
              <w:gridCol w:w="2506"/>
            </w:tblGrid>
            <w:tr w:rsidR="00930C45" w14:paraId="6F4C9FD0" w14:textId="77777777" w:rsidTr="00EF05BF">
              <w:trPr>
                <w:trHeight w:val="1233"/>
                <w:jc w:val="center"/>
              </w:trPr>
              <w:tc>
                <w:tcPr>
                  <w:tcW w:w="2499" w:type="pct"/>
                  <w:vAlign w:val="bottom"/>
                </w:tcPr>
                <w:p w14:paraId="28E80EFC" w14:textId="77777777" w:rsidR="00930C45" w:rsidRPr="002B5DAB" w:rsidRDefault="00930C45" w:rsidP="00EF05BF">
                  <w:pPr>
                    <w:pStyle w:val="Name"/>
                  </w:pPr>
                  <w:r w:rsidRPr="002B5DAB">
                    <w:fldChar w:fldCharType="begin"/>
                  </w:r>
                  <w:r w:rsidRPr="002B5DAB">
                    <w:instrText xml:space="preserve"> PLACEHOLDER </w:instrText>
                  </w:r>
                  <w:r w:rsidRPr="002B5DAB">
                    <w:fldChar w:fldCharType="begin"/>
                  </w:r>
                  <w:r w:rsidRPr="002B5DAB">
                    <w:instrText xml:space="preserve"> IF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instrText xml:space="preserve">="" "[Your Name]" </w:instrText>
                  </w:r>
                  <w:r w:rsidR="00F56223">
                    <w:fldChar w:fldCharType="begin"/>
                  </w:r>
                  <w:r w:rsidR="00F56223">
                    <w:instrText xml:space="preserve"> USERNAME </w:instrText>
                  </w:r>
                  <w:r w:rsidR="00F56223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="00F56223">
                    <w:rPr>
                      <w:noProof/>
                    </w:rPr>
                    <w:fldChar w:fldCharType="end"/>
                  </w:r>
                  <w:r w:rsidRPr="002B5DAB">
                    <w:fldChar w:fldCharType="separate"/>
                  </w:r>
                  <w:r w:rsidR="005F4B44">
                    <w:rPr>
                      <w:noProof/>
                    </w:rPr>
                    <w:instrText>UT</w:instrText>
                  </w:r>
                  <w:r w:rsidRPr="002B5DAB">
                    <w:fldChar w:fldCharType="end"/>
                  </w:r>
                  <w:r w:rsidRPr="002B5DAB">
                    <w:instrText xml:space="preserve"> \* MERGEFORMAT</w:instrText>
                  </w:r>
                  <w:r w:rsidRPr="002B5DAB">
                    <w:fldChar w:fldCharType="separate"/>
                  </w:r>
                  <w:r w:rsidR="005F4B44">
                    <w:t>UT</w:t>
                  </w:r>
                  <w:r w:rsidRPr="002B5DAB">
                    <w:fldChar w:fldCharType="end"/>
                  </w:r>
                </w:p>
                <w:p w14:paraId="69939FE7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E-Mail: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end"/>
                  </w:r>
                  <w:r>
                    <w:instrText xml:space="preserve">="" "[Your E-Mail]" </w:instrText>
                  </w:r>
                  <w:r>
                    <w:fldChar w:fldCharType="begin"/>
                  </w:r>
                  <w:r>
                    <w:instrText xml:space="preserve"> USERPROPERTY EmailAddress1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E-Mail]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E-Mail]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Web: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end"/>
                  </w:r>
                  <w:r>
                    <w:instrText xml:space="preserve">="" "[Web Address]" </w:instrText>
                  </w:r>
                  <w:r>
                    <w:fldChar w:fldCharType="begin"/>
                  </w:r>
                  <w:r>
                    <w:instrText xml:space="preserve"> USERPROPERTY WorkWebPage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[Web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[Web Address]</w:t>
                  </w:r>
                  <w:r>
                    <w:fldChar w:fldCharType="end"/>
                  </w:r>
                </w:p>
              </w:tc>
              <w:tc>
                <w:tcPr>
                  <w:tcW w:w="2501" w:type="pct"/>
                  <w:vAlign w:val="bottom"/>
                </w:tcPr>
                <w:p w14:paraId="5F6A5043" w14:textId="77777777" w:rsidR="00930C45" w:rsidRDefault="00930C45" w:rsidP="00EF05BF">
                  <w:pPr>
                    <w:pStyle w:val="CardDetail"/>
                  </w:pP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end"/>
                  </w:r>
                  <w:r>
                    <w:instrText xml:space="preserve">="" "[Street Address]" </w:instrText>
                  </w:r>
                  <w:r>
                    <w:fldChar w:fldCharType="begin"/>
                  </w:r>
                  <w:r>
                    <w:instrText xml:space="preserve"> USERPROPERTY WorkStreet </w:instrText>
                  </w:r>
                  <w:r>
                    <w:fldChar w:fldCharType="separate"/>
                  </w:r>
                  <w:r>
                    <w:instrText>93 Perry Street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[Street Address]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[Street Address]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end"/>
                  </w:r>
                  <w:r>
                    <w:instrText xml:space="preserve">="" "[City]" </w:instrText>
                  </w:r>
                  <w:r>
                    <w:fldChar w:fldCharType="begin"/>
                  </w:r>
                  <w:r>
                    <w:instrText xml:space="preserve"> USERPROPERTY WorkCity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[City]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[City]</w:t>
                  </w:r>
                  <w:r>
                    <w:fldChar w:fldCharType="end"/>
                  </w:r>
                  <w:r>
                    <w:t xml:space="preserve">,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end"/>
                  </w:r>
                  <w:r>
                    <w:instrText xml:space="preserve">="" "[State]"  </w:instrText>
                  </w:r>
                  <w:r>
                    <w:fldChar w:fldCharType="begin"/>
                  </w:r>
                  <w:r>
                    <w:instrText xml:space="preserve"> USERPROPERTY WorkState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[State]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[State]</w:t>
                  </w:r>
                  <w:r>
                    <w:fldChar w:fldCharType="end"/>
                  </w:r>
                  <w:r>
                    <w:br/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end"/>
                  </w:r>
                  <w:r>
                    <w:instrText xml:space="preserve">="" "[Postal Code]" </w:instrText>
                  </w:r>
                  <w:r>
                    <w:fldChar w:fldCharType="begin"/>
                  </w:r>
                  <w:r>
                    <w:instrText xml:space="preserve"> USERPROPERTY WorkZip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[Postal Code]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[Postal Code]</w:t>
                  </w:r>
                  <w:r>
                    <w:fldChar w:fldCharType="end"/>
                  </w:r>
                </w:p>
                <w:p w14:paraId="0C95F109" w14:textId="77777777" w:rsidR="00930C45" w:rsidRDefault="00930C45" w:rsidP="00EF05BF">
                  <w:pPr>
                    <w:pStyle w:val="CardDetail"/>
                  </w:pPr>
                  <w:r w:rsidRPr="00930C45">
                    <w:rPr>
                      <w:color w:val="7F7F7F" w:themeColor="text1" w:themeTint="80"/>
                    </w:rPr>
                    <w:t>Phone: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end"/>
                  </w:r>
                  <w:r>
                    <w:instrText xml:space="preserve">="" "[Your Phone]" </w:instrText>
                  </w:r>
                  <w:r>
                    <w:fldChar w:fldCharType="begin"/>
                  </w:r>
                  <w:r>
                    <w:instrText xml:space="preserve"> USERPROPERTY Work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Phone]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Phone]</w:t>
                  </w:r>
                  <w:r>
                    <w:fldChar w:fldCharType="end"/>
                  </w:r>
                  <w:r>
                    <w:br/>
                  </w:r>
                  <w:r w:rsidRPr="00930C45">
                    <w:rPr>
                      <w:color w:val="7F7F7F" w:themeColor="text1" w:themeTint="80"/>
                    </w:rPr>
                    <w:t>Fax:</w:t>
                  </w:r>
                  <w:r>
                    <w:t xml:space="preserve"> </w:t>
                  </w:r>
                  <w:r>
                    <w:fldChar w:fldCharType="begin"/>
                  </w:r>
                  <w:r>
                    <w:instrText xml:space="preserve"> PLACEHOLDER </w:instrText>
                  </w:r>
                  <w:r>
                    <w:fldChar w:fldCharType="begin"/>
                  </w:r>
                  <w:r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end"/>
                  </w:r>
                  <w:r>
                    <w:instrText xml:space="preserve">="" "[Your Fax]" </w:instrText>
                  </w:r>
                  <w:r>
                    <w:fldChar w:fldCharType="begin"/>
                  </w:r>
                  <w:r>
                    <w:instrText xml:space="preserve"> USERPROPERTY WorkFax </w:instrText>
                  </w:r>
                  <w:r>
                    <w:fldChar w:fldCharType="separate"/>
                  </w:r>
                  <w:r>
                    <w:rPr>
                      <w:b/>
                      <w:bCs/>
                    </w:rPr>
                    <w:instrText>Error! Bookmark not defined.</w:instrText>
                  </w:r>
                  <w:r>
                    <w:fldChar w:fldCharType="end"/>
                  </w:r>
                  <w:r>
                    <w:fldChar w:fldCharType="separate"/>
                  </w:r>
                  <w:r w:rsidR="005F4B44">
                    <w:rPr>
                      <w:noProof/>
                    </w:rPr>
                    <w:instrText>[Your Fax]</w:instrText>
                  </w:r>
                  <w:r>
                    <w:fldChar w:fldCharType="end"/>
                  </w:r>
                  <w:r>
                    <w:instrText xml:space="preserve"> \* MERGEFORMAT</w:instrText>
                  </w:r>
                  <w:r>
                    <w:fldChar w:fldCharType="separate"/>
                  </w:r>
                  <w:r w:rsidR="005F4B44">
                    <w:t>[Your Fax]</w:t>
                  </w:r>
                  <w:r>
                    <w:fldChar w:fldCharType="end"/>
                  </w:r>
                </w:p>
              </w:tc>
            </w:tr>
          </w:tbl>
          <w:p w14:paraId="699BDB95" w14:textId="77777777" w:rsidR="00930C45" w:rsidRDefault="00930C45" w:rsidP="00EF05BF"/>
        </w:tc>
      </w:tr>
    </w:tbl>
    <w:p w14:paraId="125EB4A1" w14:textId="77777777" w:rsidR="007A05C8" w:rsidRDefault="007A05C8"/>
    <w:sectPr w:rsidR="007A05C8" w:rsidSect="003B4B41">
      <w:pgSz w:w="12240" w:h="15840"/>
      <w:pgMar w:top="720" w:right="1080" w:bottom="432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B44"/>
    <w:rsid w:val="00141A72"/>
    <w:rsid w:val="00165340"/>
    <w:rsid w:val="002B5DAB"/>
    <w:rsid w:val="003B4B41"/>
    <w:rsid w:val="005A0D15"/>
    <w:rsid w:val="005F4B44"/>
    <w:rsid w:val="007A05C8"/>
    <w:rsid w:val="007A344D"/>
    <w:rsid w:val="007D3612"/>
    <w:rsid w:val="008741B2"/>
    <w:rsid w:val="00930C45"/>
    <w:rsid w:val="00F445ED"/>
    <w:rsid w:val="00F56223"/>
    <w:rsid w:val="00F7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249D1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30C45"/>
    <w:pPr>
      <w:spacing w:after="0" w:line="240" w:lineRule="auto"/>
    </w:pPr>
    <w:rPr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B4B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Organization">
    <w:name w:val="Organization"/>
    <w:basedOn w:val="Normal"/>
    <w:uiPriority w:val="1"/>
    <w:qFormat/>
    <w:rsid w:val="002B5DAB"/>
    <w:pPr>
      <w:spacing w:before="40" w:line="276" w:lineRule="auto"/>
      <w:ind w:left="115"/>
    </w:pPr>
    <w:rPr>
      <w:rFonts w:asciiTheme="majorHAnsi" w:eastAsiaTheme="minorHAnsi" w:hAnsiTheme="majorHAnsi"/>
      <w:b/>
      <w:color w:val="404040" w:themeColor="text1" w:themeTint="BF"/>
      <w:sz w:val="30"/>
      <w:szCs w:val="36"/>
    </w:rPr>
  </w:style>
  <w:style w:type="paragraph" w:customStyle="1" w:styleId="CardDetail">
    <w:name w:val="Card Detail"/>
    <w:basedOn w:val="Normal"/>
    <w:uiPriority w:val="1"/>
    <w:qFormat/>
    <w:rsid w:val="002B5DAB"/>
    <w:pPr>
      <w:spacing w:after="160"/>
    </w:pPr>
    <w:rPr>
      <w:color w:val="262626" w:themeColor="text1" w:themeTint="D9"/>
      <w:sz w:val="13"/>
      <w:szCs w:val="14"/>
    </w:rPr>
  </w:style>
  <w:style w:type="paragraph" w:customStyle="1" w:styleId="Name">
    <w:name w:val="Name"/>
    <w:basedOn w:val="Normal"/>
    <w:uiPriority w:val="1"/>
    <w:rsid w:val="002B5DAB"/>
    <w:rPr>
      <w:color w:val="8E0033" w:themeColor="accent6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B4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B4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30C45"/>
    <w:pPr>
      <w:spacing w:after="0" w:line="240" w:lineRule="auto"/>
    </w:pPr>
    <w:rPr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B4B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Organization">
    <w:name w:val="Organization"/>
    <w:basedOn w:val="Normal"/>
    <w:uiPriority w:val="1"/>
    <w:qFormat/>
    <w:rsid w:val="002B5DAB"/>
    <w:pPr>
      <w:spacing w:before="40" w:line="276" w:lineRule="auto"/>
      <w:ind w:left="115"/>
    </w:pPr>
    <w:rPr>
      <w:rFonts w:asciiTheme="majorHAnsi" w:eastAsiaTheme="minorHAnsi" w:hAnsiTheme="majorHAnsi"/>
      <w:b/>
      <w:color w:val="404040" w:themeColor="text1" w:themeTint="BF"/>
      <w:sz w:val="30"/>
      <w:szCs w:val="36"/>
    </w:rPr>
  </w:style>
  <w:style w:type="paragraph" w:customStyle="1" w:styleId="CardDetail">
    <w:name w:val="Card Detail"/>
    <w:basedOn w:val="Normal"/>
    <w:uiPriority w:val="1"/>
    <w:qFormat/>
    <w:rsid w:val="002B5DAB"/>
    <w:pPr>
      <w:spacing w:after="160"/>
    </w:pPr>
    <w:rPr>
      <w:color w:val="262626" w:themeColor="text1" w:themeTint="D9"/>
      <w:sz w:val="13"/>
      <w:szCs w:val="14"/>
    </w:rPr>
  </w:style>
  <w:style w:type="paragraph" w:customStyle="1" w:styleId="Name">
    <w:name w:val="Name"/>
    <w:basedOn w:val="Normal"/>
    <w:uiPriority w:val="1"/>
    <w:rsid w:val="002B5DAB"/>
    <w:rPr>
      <w:color w:val="8E0033" w:themeColor="accent6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B4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B4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rint%20Layout%20View:Coordinated%20Forms:Business%20Cards:Forefront%20Business%20Card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Forefront">
  <a:themeElements>
    <a:clrScheme name="Forefront">
      <a:dk1>
        <a:sysClr val="windowText" lastClr="000000"/>
      </a:dk1>
      <a:lt1>
        <a:sysClr val="window" lastClr="FFFFFF"/>
      </a:lt1>
      <a:dk2>
        <a:srgbClr val="303030"/>
      </a:dk2>
      <a:lt2>
        <a:srgbClr val="DEDEE0"/>
      </a:lt2>
      <a:accent1>
        <a:srgbClr val="9E0038"/>
      </a:accent1>
      <a:accent2>
        <a:srgbClr val="610534"/>
      </a:accent2>
      <a:accent3>
        <a:srgbClr val="AC956E"/>
      </a:accent3>
      <a:accent4>
        <a:srgbClr val="808DA9"/>
      </a:accent4>
      <a:accent5>
        <a:srgbClr val="424E5B"/>
      </a:accent5>
      <a:accent6>
        <a:srgbClr val="8E0033"/>
      </a:accent6>
      <a:hlink>
        <a:srgbClr val="D26900"/>
      </a:hlink>
      <a:folHlink>
        <a:srgbClr val="726056"/>
      </a:folHlink>
    </a:clrScheme>
    <a:fontScheme name="Inkwell">
      <a:majorFont>
        <a:latin typeface="Goudy Old Style"/>
        <a:ea typeface=""/>
        <a:cs typeface=""/>
        <a:font script="Jpan" typeface="ＭＳ 明朝"/>
        <a:font script="Hans" typeface="宋体"/>
        <a:font script="Hant" typeface="新細明體"/>
      </a:majorFont>
      <a:minorFont>
        <a:latin typeface="Goudy Old Style"/>
        <a:ea typeface=""/>
        <a:cs typeface=""/>
        <a:font script="Jpan" typeface="ＭＳ 明朝"/>
        <a:font script="Hans" typeface="宋体"/>
        <a:font script="Hant" typeface="新細明體"/>
      </a:minorFont>
    </a:fontScheme>
    <a:fmtScheme name="Forefron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  <a:lumMod val="100000"/>
              </a:schemeClr>
            </a:gs>
            <a:gs pos="40000">
              <a:schemeClr val="phClr">
                <a:tint val="60000"/>
                <a:satMod val="130000"/>
                <a:lumMod val="100000"/>
              </a:schemeClr>
            </a:gs>
            <a:gs pos="100000">
              <a:schemeClr val="phClr">
                <a:tint val="96000"/>
                <a:lumMod val="108000"/>
              </a:schemeClr>
            </a:gs>
          </a:gsLst>
          <a:lin ang="5400000" scaled="0"/>
        </a:gradFill>
        <a:gradFill rotWithShape="1">
          <a:gsLst>
            <a:gs pos="0">
              <a:schemeClr val="phClr"/>
            </a:gs>
            <a:gs pos="100000">
              <a:schemeClr val="phClr">
                <a:shade val="76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80000"/>
              <a:lumMod val="9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38100" dir="4800000" sx="98000" sy="98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38100" dist="38100" dir="4800000" sx="96000" sy="96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3240000"/>
            </a:lightRig>
          </a:scene3d>
          <a:sp3d>
            <a:bevelT w="28575" h="2857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3000"/>
              </a:schemeClr>
            </a:gs>
            <a:gs pos="100000">
              <a:schemeClr val="phClr">
                <a:shade val="55000"/>
              </a:schemeClr>
            </a:gs>
          </a:gsLst>
          <a:lin ang="5400000" scaled="1"/>
        </a:gradFill>
        <a:blipFill rotWithShape="1">
          <a:blip xmlns:r="http://schemas.openxmlformats.org/officeDocument/2006/relationships" r:embed="rId1">
            <a:duotone>
              <a:schemeClr val="phClr">
                <a:shade val="20000"/>
                <a:satMod val="350000"/>
                <a:lumMod val="125000"/>
              </a:schemeClr>
              <a:schemeClr val="phClr">
                <a:tint val="90000"/>
                <a:satMod val="250000"/>
              </a:schemeClr>
            </a:duotone>
          </a:blip>
          <a:stretch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Forefront Business Card.dotx</Template>
  <TotalTime>14</TotalTime>
  <Pages>1</Pages>
  <Words>2083</Words>
  <Characters>11877</Characters>
  <Application>Microsoft Macintosh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13933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</dc:creator>
  <cp:keywords/>
  <dc:description/>
  <cp:lastModifiedBy>Shauna Strub</cp:lastModifiedBy>
  <cp:revision>3</cp:revision>
  <cp:lastPrinted>2010-05-25T01:05:00Z</cp:lastPrinted>
  <dcterms:created xsi:type="dcterms:W3CDTF">2014-04-20T23:29:00Z</dcterms:created>
  <dcterms:modified xsi:type="dcterms:W3CDTF">2014-05-16T19:21:00Z</dcterms:modified>
  <cp:category/>
</cp:coreProperties>
</file>