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73E" w:rsidRDefault="00AB7583"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CC3065" wp14:editId="14696D48">
                <wp:simplePos x="0" y="0"/>
                <wp:positionH relativeFrom="column">
                  <wp:posOffset>-638175</wp:posOffset>
                </wp:positionH>
                <wp:positionV relativeFrom="paragraph">
                  <wp:posOffset>-161924</wp:posOffset>
                </wp:positionV>
                <wp:extent cx="2857500" cy="723900"/>
                <wp:effectExtent l="19050" t="19050" r="38100" b="38100"/>
                <wp:wrapNone/>
                <wp:docPr id="3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23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508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73E" w:rsidRPr="002624DE" w:rsidRDefault="001C196C" w:rsidP="001C196C">
                            <w:pPr>
                              <w:pStyle w:val="placephotohere"/>
                              <w:ind w:left="720" w:hanging="720"/>
                            </w:pPr>
                            <w:r w:rsidRPr="00090719">
                              <w:rPr>
                                <w:sz w:val="40"/>
                                <w:szCs w:val="40"/>
                              </w:rPr>
                              <w:t>Give Your Business a Competitive 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620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50.25pt;margin-top:-12.75pt;width:225pt;height:5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" fillcolor="silver" strokecolor="white" strokeweight="4pt">
                <v:textbox>
                  <w:txbxContent>
                    <w:p w:rsidR="0089373E" w:rsidRPr="002624DE" w:rsidRDefault="001C196C" w:rsidP="001C196C">
                      <w:pPr>
                        <w:pStyle w:val="placephotohere"/>
                        <w:ind w:left="720" w:hanging="720"/>
                      </w:pPr>
                      <w:r w:rsidRPr="00090719">
                        <w:rPr>
                          <w:sz w:val="40"/>
                          <w:szCs w:val="40"/>
                        </w:rPr>
                        <w:t>Give Your Business a Competitive Edge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B922DC9" wp14:editId="21F34E90">
                <wp:simplePos x="0" y="0"/>
                <wp:positionH relativeFrom="page">
                  <wp:posOffset>7947025</wp:posOffset>
                </wp:positionH>
                <wp:positionV relativeFrom="page">
                  <wp:posOffset>4005580</wp:posOffset>
                </wp:positionV>
                <wp:extent cx="1741805" cy="624840"/>
                <wp:effectExtent l="0" t="0" r="0" b="3810"/>
                <wp:wrapNone/>
                <wp:docPr id="4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583" w:rsidRDefault="00AB7583" w:rsidP="005A6C80">
                            <w:pPr>
                              <w:widowControl w:val="0"/>
                              <w:spacing w:line="400" w:lineRule="exact"/>
                              <w:rPr>
                                <w:rFonts w:ascii="Arial" w:hAnsi="Arial" w:cs="Arial"/>
                                <w:color w:val="76923C"/>
                                <w:spacing w:val="40"/>
                                <w:w w:val="90"/>
                                <w:sz w:val="48"/>
                                <w:szCs w:val="48"/>
                                <w:lang w:val="en"/>
                              </w:rPr>
                            </w:pPr>
                          </w:p>
                          <w:p w:rsidR="005A6C80" w:rsidRPr="00AB7583" w:rsidRDefault="00AB7583" w:rsidP="005A6C80">
                            <w:pPr>
                              <w:widowControl w:val="0"/>
                              <w:spacing w:line="400" w:lineRule="exact"/>
                              <w:rPr>
                                <w:smallCaps/>
                                <w:color w:val="76923C"/>
                                <w:w w:val="90"/>
                                <w:sz w:val="48"/>
                                <w:szCs w:val="48"/>
                                <w:lang w:val="en"/>
                              </w:rPr>
                            </w:pPr>
                            <w:r w:rsidRPr="00AB7583">
                              <w:rPr>
                                <w:smallCaps/>
                                <w:color w:val="76923C"/>
                                <w:spacing w:val="40"/>
                                <w:w w:val="90"/>
                                <w:sz w:val="48"/>
                                <w:szCs w:val="48"/>
                                <w:lang w:val="en"/>
                              </w:rPr>
                              <w:t>Ghris</w:t>
                            </w:r>
                            <w:r>
                              <w:rPr>
                                <w:smallCaps/>
                                <w:color w:val="76923C"/>
                                <w:spacing w:val="40"/>
                                <w:w w:val="90"/>
                                <w:sz w:val="48"/>
                                <w:szCs w:val="48"/>
                                <w:lang w:val="en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86307" id="Text Box 63" o:spid="_x0000_s1027" type="#_x0000_t202" style="position:absolute;margin-left:625.75pt;margin-top:315.4pt;width:137.15pt;height:49.2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B7583" w:rsidRDefault="00AB7583" w:rsidP="005A6C80">
                      <w:pPr>
                        <w:widowControl w:val="0"/>
                        <w:spacing w:line="400" w:lineRule="exact"/>
                        <w:rPr>
                          <w:rFonts w:ascii="Arial" w:hAnsi="Arial" w:cs="Arial"/>
                          <w:color w:val="76923C"/>
                          <w:spacing w:val="40"/>
                          <w:w w:val="90"/>
                          <w:sz w:val="48"/>
                          <w:szCs w:val="48"/>
                          <w:lang w:val="en"/>
                        </w:rPr>
                      </w:pPr>
                    </w:p>
                    <w:p w:rsidR="005A6C80" w:rsidRPr="00AB7583" w:rsidRDefault="00AB7583" w:rsidP="005A6C80">
                      <w:pPr>
                        <w:widowControl w:val="0"/>
                        <w:spacing w:line="400" w:lineRule="exact"/>
                        <w:rPr>
                          <w:smallCaps/>
                          <w:color w:val="76923C"/>
                          <w:w w:val="90"/>
                          <w:sz w:val="48"/>
                          <w:szCs w:val="48"/>
                          <w:lang w:val="en"/>
                        </w:rPr>
                      </w:pPr>
                      <w:r w:rsidRPr="00AB7583">
                        <w:rPr>
                          <w:smallCaps/>
                          <w:color w:val="76923C"/>
                          <w:spacing w:val="40"/>
                          <w:w w:val="90"/>
                          <w:sz w:val="48"/>
                          <w:szCs w:val="48"/>
                          <w:lang w:val="en"/>
                        </w:rPr>
                        <w:t>Ghris</w:t>
                      </w:r>
                      <w:r>
                        <w:rPr>
                          <w:smallCaps/>
                          <w:color w:val="76923C"/>
                          <w:spacing w:val="40"/>
                          <w:w w:val="90"/>
                          <w:sz w:val="48"/>
                          <w:szCs w:val="48"/>
                          <w:lang w:val="en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0E19BC4A" wp14:editId="0C590B6C">
                <wp:simplePos x="0" y="0"/>
                <wp:positionH relativeFrom="page">
                  <wp:posOffset>8495665</wp:posOffset>
                </wp:positionH>
                <wp:positionV relativeFrom="page">
                  <wp:posOffset>4550887</wp:posOffset>
                </wp:positionV>
                <wp:extent cx="964565" cy="360680"/>
                <wp:effectExtent l="0" t="635" r="0" b="635"/>
                <wp:wrapNone/>
                <wp:docPr id="4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A6C80" w:rsidRPr="00DC0E34" w:rsidRDefault="005A6C80" w:rsidP="005A6C80">
                            <w:pPr>
                              <w:widowControl w:val="0"/>
                              <w:spacing w:line="220" w:lineRule="exact"/>
                              <w:rPr>
                                <w:rFonts w:ascii="Arial" w:hAnsi="Arial" w:cs="Arial"/>
                                <w:color w:val="EF792F"/>
                                <w:w w:val="90"/>
                                <w:sz w:val="22"/>
                                <w:szCs w:val="22"/>
                                <w:lang w:val="en"/>
                              </w:rPr>
                            </w:pPr>
                            <w:proofErr w:type="gramStart"/>
                            <w:r w:rsidRPr="00DC0E34">
                              <w:rPr>
                                <w:rFonts w:ascii="Arial" w:hAnsi="Arial" w:cs="Arial"/>
                                <w:color w:val="EF792F"/>
                                <w:spacing w:val="20"/>
                                <w:w w:val="90"/>
                                <w:sz w:val="22"/>
                                <w:szCs w:val="22"/>
                                <w:lang w:val="en"/>
                              </w:rPr>
                              <w:t>business</w:t>
                            </w:r>
                            <w:proofErr w:type="gramEnd"/>
                            <w:r w:rsidRPr="00DC0E34">
                              <w:rPr>
                                <w:rFonts w:ascii="Arial" w:hAnsi="Arial" w:cs="Arial"/>
                                <w:color w:val="EF792F"/>
                                <w:spacing w:val="20"/>
                                <w:w w:val="90"/>
                                <w:sz w:val="22"/>
                                <w:szCs w:val="22"/>
                                <w:lang w:val="en"/>
                              </w:rPr>
                              <w:t xml:space="preserve"> law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1DBDD" id="Text Box 64" o:spid="_x0000_s1028" type="#_x0000_t202" style="position:absolute;margin-left:668.95pt;margin-top:358.35pt;width:75.95pt;height:28.4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" filled="f" fillcolor="#fffffe" stroked="f" strokecolor="#212120" insetpen="t">
                <v:textbox inset="2.88pt,2.88pt,2.88pt,2.88pt">
                  <w:txbxContent>
                    <w:p w:rsidR="005A6C80" w:rsidRPr="00DC0E34" w:rsidRDefault="005A6C80" w:rsidP="005A6C80">
                      <w:pPr>
                        <w:widowControl w:val="0"/>
                        <w:spacing w:line="220" w:lineRule="exact"/>
                        <w:rPr>
                          <w:rFonts w:ascii="Arial" w:hAnsi="Arial" w:cs="Arial"/>
                          <w:color w:val="EF792F"/>
                          <w:w w:val="90"/>
                          <w:sz w:val="22"/>
                          <w:szCs w:val="22"/>
                          <w:lang w:val="en"/>
                        </w:rPr>
                      </w:pPr>
                      <w:proofErr w:type="gramStart"/>
                      <w:r w:rsidRPr="00DC0E34">
                        <w:rPr>
                          <w:rFonts w:ascii="Arial" w:hAnsi="Arial" w:cs="Arial"/>
                          <w:color w:val="EF792F"/>
                          <w:spacing w:val="20"/>
                          <w:w w:val="90"/>
                          <w:sz w:val="22"/>
                          <w:szCs w:val="22"/>
                          <w:lang w:val="en"/>
                        </w:rPr>
                        <w:t>business</w:t>
                      </w:r>
                      <w:proofErr w:type="gramEnd"/>
                      <w:r w:rsidRPr="00DC0E34">
                        <w:rPr>
                          <w:rFonts w:ascii="Arial" w:hAnsi="Arial" w:cs="Arial"/>
                          <w:color w:val="EF792F"/>
                          <w:spacing w:val="20"/>
                          <w:w w:val="90"/>
                          <w:sz w:val="22"/>
                          <w:szCs w:val="22"/>
                          <w:lang w:val="en"/>
                        </w:rPr>
                        <w:t xml:space="preserve"> law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4F17EBFA" wp14:editId="63C4A312">
                <wp:simplePos x="0" y="0"/>
                <wp:positionH relativeFrom="page">
                  <wp:posOffset>7400925</wp:posOffset>
                </wp:positionH>
                <wp:positionV relativeFrom="page">
                  <wp:posOffset>6741160</wp:posOffset>
                </wp:positionV>
                <wp:extent cx="1964690" cy="514350"/>
                <wp:effectExtent l="0" t="0" r="0" b="2540"/>
                <wp:wrapNone/>
                <wp:docPr id="5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2686" w:rsidRDefault="00102686" w:rsidP="00102686">
                            <w:pPr>
                              <w:widowControl w:val="0"/>
                              <w:spacing w:line="500" w:lineRule="exact"/>
                              <w:rPr>
                                <w:rFonts w:ascii="Arial" w:hAnsi="Arial" w:cs="Arial"/>
                                <w:color w:val="FFFFFE"/>
                                <w:w w:val="90"/>
                                <w:sz w:val="46"/>
                                <w:szCs w:val="46"/>
                                <w:lang w:val="en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>simplifying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F792F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>Law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42AF" id="Text Box 93" o:spid="_x0000_s1029" type="#_x0000_t202" style="position:absolute;margin-left:582.75pt;margin-top:530.8pt;width:154.7pt;height:40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" filled="f" fillcolor="#fffffe" stroked="f" strokecolor="#212120" insetpen="t">
                <v:textbox inset="2.88pt,2.88pt,2.88pt,2.88pt">
                  <w:txbxContent>
                    <w:p w:rsidR="00102686" w:rsidRDefault="00102686" w:rsidP="00102686">
                      <w:pPr>
                        <w:widowControl w:val="0"/>
                        <w:spacing w:line="500" w:lineRule="exact"/>
                        <w:rPr>
                          <w:rFonts w:ascii="Arial" w:hAnsi="Arial" w:cs="Arial"/>
                          <w:color w:val="FFFFFE"/>
                          <w:w w:val="90"/>
                          <w:sz w:val="46"/>
                          <w:szCs w:val="46"/>
                          <w:lang w:val="en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2E3640"/>
                          <w:w w:val="90"/>
                          <w:sz w:val="46"/>
                          <w:szCs w:val="46"/>
                          <w:lang w:val="en"/>
                        </w:rPr>
                        <w:t>simplifying</w:t>
                      </w:r>
                      <w:proofErr w:type="gramEnd"/>
                      <w:r>
                        <w:rPr>
                          <w:rFonts w:ascii="Arial" w:hAnsi="Arial" w:cs="Arial"/>
                          <w:color w:val="2E3640"/>
                          <w:w w:val="90"/>
                          <w:sz w:val="46"/>
                          <w:szCs w:val="46"/>
                          <w:lang w:val="e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F792F"/>
                          <w:w w:val="90"/>
                          <w:sz w:val="46"/>
                          <w:szCs w:val="46"/>
                          <w:lang w:val="en"/>
                        </w:rPr>
                        <w:t>Law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09B0CDCC" wp14:editId="5ED3BFEF">
                <wp:simplePos x="0" y="0"/>
                <wp:positionH relativeFrom="page">
                  <wp:posOffset>714375</wp:posOffset>
                </wp:positionH>
                <wp:positionV relativeFrom="page">
                  <wp:posOffset>6626860</wp:posOffset>
                </wp:positionV>
                <wp:extent cx="1964690" cy="514350"/>
                <wp:effectExtent l="0" t="0" r="0" b="2540"/>
                <wp:wrapNone/>
                <wp:docPr id="5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2686" w:rsidRDefault="00102686" w:rsidP="00102686">
                            <w:pPr>
                              <w:widowControl w:val="0"/>
                              <w:spacing w:line="500" w:lineRule="exact"/>
                              <w:rPr>
                                <w:rFonts w:ascii="Arial" w:hAnsi="Arial" w:cs="Arial"/>
                                <w:color w:val="FFFFFE"/>
                                <w:w w:val="90"/>
                                <w:sz w:val="46"/>
                                <w:szCs w:val="46"/>
                                <w:lang w:val="en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>simplifying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F792F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>Law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CF5DD" id="Text Box 91" o:spid="_x0000_s1030" type="#_x0000_t202" style="position:absolute;margin-left:56.25pt;margin-top:521.8pt;width:154.7pt;height:40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102686" w:rsidRDefault="00102686" w:rsidP="00102686">
                      <w:pPr>
                        <w:widowControl w:val="0"/>
                        <w:spacing w:line="500" w:lineRule="exact"/>
                        <w:rPr>
                          <w:rFonts w:ascii="Arial" w:hAnsi="Arial" w:cs="Arial"/>
                          <w:color w:val="FFFFFE"/>
                          <w:w w:val="90"/>
                          <w:sz w:val="46"/>
                          <w:szCs w:val="46"/>
                          <w:lang w:val="en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2E3640"/>
                          <w:w w:val="90"/>
                          <w:sz w:val="46"/>
                          <w:szCs w:val="46"/>
                          <w:lang w:val="en"/>
                        </w:rPr>
                        <w:t>simplifying</w:t>
                      </w:r>
                      <w:proofErr w:type="gramEnd"/>
                      <w:r>
                        <w:rPr>
                          <w:rFonts w:ascii="Arial" w:hAnsi="Arial" w:cs="Arial"/>
                          <w:color w:val="2E3640"/>
                          <w:w w:val="90"/>
                          <w:sz w:val="46"/>
                          <w:szCs w:val="46"/>
                          <w:lang w:val="e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F792F"/>
                          <w:w w:val="90"/>
                          <w:sz w:val="46"/>
                          <w:szCs w:val="46"/>
                          <w:lang w:val="en"/>
                        </w:rPr>
                        <w:t>Law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C770FD5" wp14:editId="7EA760AD">
                <wp:simplePos x="0" y="0"/>
                <wp:positionH relativeFrom="column">
                  <wp:posOffset>2680335</wp:posOffset>
                </wp:positionH>
                <wp:positionV relativeFrom="paragraph">
                  <wp:posOffset>1026160</wp:posOffset>
                </wp:positionV>
                <wp:extent cx="2857500" cy="3838575"/>
                <wp:effectExtent l="3810" t="0" r="0" b="2540"/>
                <wp:wrapNone/>
                <wp:docPr id="5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83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032315" w:rsidRDefault="00867207" w:rsidP="00C9390E">
                            <w:pPr>
                              <w:pStyle w:val="BodyText02"/>
                              <w:rPr>
                                <w:sz w:val="22"/>
                                <w:szCs w:val="22"/>
                              </w:rPr>
                            </w:pPr>
                            <w:r w:rsidRPr="00032315">
                              <w:rPr>
                                <w:sz w:val="22"/>
                                <w:szCs w:val="22"/>
                              </w:rPr>
                              <w:t>The market for legal services is changing</w:t>
                            </w:r>
                            <w:r w:rsidR="0089373E" w:rsidRPr="00032315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032315">
                              <w:rPr>
                                <w:sz w:val="22"/>
                                <w:szCs w:val="22"/>
                              </w:rPr>
                              <w:t xml:space="preserve"> Resources that used to be prohibitively expensive for small firms and companies are becoming widely available electronically at low costs.</w:t>
                            </w:r>
                            <w:r w:rsidR="00032315" w:rsidRPr="0003231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32315">
                              <w:rPr>
                                <w:sz w:val="22"/>
                                <w:szCs w:val="22"/>
                              </w:rPr>
                              <w:t xml:space="preserve">Furthermore, large law firms are downsizing in an attempt to match the leanness and efficiency of their new competitors. </w:t>
                            </w:r>
                            <w:r w:rsidR="009310ED">
                              <w:rPr>
                                <w:sz w:val="22"/>
                                <w:szCs w:val="22"/>
                              </w:rPr>
                              <w:t>Excellent attorneys are becoming increasingly</w:t>
                            </w:r>
                            <w:r w:rsidR="00032315" w:rsidRPr="00032315">
                              <w:rPr>
                                <w:sz w:val="22"/>
                                <w:szCs w:val="22"/>
                              </w:rPr>
                              <w:t xml:space="preserve"> available at smaller firms with lower overhead.</w:t>
                            </w:r>
                          </w:p>
                          <w:p w:rsidR="00867207" w:rsidRDefault="00867207" w:rsidP="00C9390E">
                            <w:pPr>
                              <w:pStyle w:val="BodyText0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2315" w:rsidRPr="00032315" w:rsidRDefault="00032315" w:rsidP="00C9390E">
                            <w:pPr>
                              <w:pStyle w:val="BodyText0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67207" w:rsidRPr="00032315" w:rsidRDefault="00867207" w:rsidP="00C9390E">
                            <w:pPr>
                              <w:pStyle w:val="BodyText02"/>
                              <w:rPr>
                                <w:sz w:val="22"/>
                                <w:szCs w:val="22"/>
                              </w:rPr>
                            </w:pPr>
                            <w:r w:rsidRPr="00032315">
                              <w:rPr>
                                <w:sz w:val="22"/>
                                <w:szCs w:val="22"/>
                              </w:rPr>
                              <w:t>Businesses today need rigorous, thorough legal representation</w:t>
                            </w:r>
                            <w:r w:rsidR="009310ED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032315">
                              <w:rPr>
                                <w:sz w:val="22"/>
                                <w:szCs w:val="22"/>
                              </w:rPr>
                              <w:t xml:space="preserve"> and they need to control legal services costs. When litigation breaks out, legal bills can skyrocket </w:t>
                            </w:r>
                            <w:r w:rsidR="00032315" w:rsidRPr="00032315">
                              <w:rPr>
                                <w:sz w:val="22"/>
                                <w:szCs w:val="22"/>
                              </w:rPr>
                              <w:t xml:space="preserve">quickly and without significant advance warning. Let us help you plan ahead before situations spiral out of control. In the long run, </w:t>
                            </w:r>
                            <w:r w:rsidR="00032315">
                              <w:rPr>
                                <w:sz w:val="22"/>
                                <w:szCs w:val="22"/>
                              </w:rPr>
                              <w:t>we will</w:t>
                            </w:r>
                            <w:r w:rsidR="00032315" w:rsidRPr="00032315">
                              <w:rPr>
                                <w:sz w:val="22"/>
                                <w:szCs w:val="22"/>
                              </w:rPr>
                              <w:t xml:space="preserve"> save</w:t>
                            </w:r>
                            <w:r w:rsidR="00032315">
                              <w:rPr>
                                <w:sz w:val="22"/>
                                <w:szCs w:val="22"/>
                              </w:rPr>
                              <w:t xml:space="preserve"> you</w:t>
                            </w:r>
                            <w:r w:rsidR="00032315" w:rsidRPr="00032315">
                              <w:rPr>
                                <w:sz w:val="22"/>
                                <w:szCs w:val="22"/>
                              </w:rPr>
                              <w:t xml:space="preserve"> time and money, allowing you to spend your time and effort on what you do best—running your business.</w:t>
                            </w:r>
                          </w:p>
                          <w:p w:rsidR="00C9390E" w:rsidRDefault="00C9390E" w:rsidP="00C9390E">
                            <w:pPr>
                              <w:pStyle w:val="BodyText02"/>
                            </w:pPr>
                          </w:p>
                          <w:p w:rsidR="00C9390E" w:rsidRPr="00D50695" w:rsidRDefault="00C9390E" w:rsidP="00C9390E">
                            <w:pPr>
                              <w:pStyle w:val="BodyText02"/>
                            </w:pPr>
                          </w:p>
                          <w:p w:rsidR="0089373E" w:rsidRPr="00D50695" w:rsidRDefault="0089373E" w:rsidP="00C9390E">
                            <w:pPr>
                              <w:pStyle w:val="BodyText02"/>
                            </w:pPr>
                            <w:r w:rsidRPr="00D5069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7B08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211.05pt;margin-top:80.8pt;width:225pt;height:302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GXqtw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" filled="f" stroked="f">
                <v:textbox>
                  <w:txbxContent>
                    <w:p w:rsidR="0089373E" w:rsidRPr="00032315" w:rsidRDefault="00867207" w:rsidP="00C9390E">
                      <w:pPr>
                        <w:pStyle w:val="BodyText02"/>
                        <w:rPr>
                          <w:sz w:val="22"/>
                          <w:szCs w:val="22"/>
                        </w:rPr>
                      </w:pPr>
                      <w:r w:rsidRPr="00032315">
                        <w:rPr>
                          <w:sz w:val="22"/>
                          <w:szCs w:val="22"/>
                        </w:rPr>
                        <w:t>The market for legal services is changing</w:t>
                      </w:r>
                      <w:r w:rsidR="0089373E" w:rsidRPr="00032315">
                        <w:rPr>
                          <w:sz w:val="22"/>
                          <w:szCs w:val="22"/>
                        </w:rPr>
                        <w:t>.</w:t>
                      </w:r>
                      <w:r w:rsidRPr="00032315">
                        <w:rPr>
                          <w:sz w:val="22"/>
                          <w:szCs w:val="22"/>
                        </w:rPr>
                        <w:t xml:space="preserve"> Resources that used to be prohibitively expensive for small firms and companies are becoming widely available electronically at low costs.</w:t>
                      </w:r>
                      <w:r w:rsidR="00032315" w:rsidRPr="0003231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032315">
                        <w:rPr>
                          <w:sz w:val="22"/>
                          <w:szCs w:val="22"/>
                        </w:rPr>
                        <w:t xml:space="preserve">Furthermore, large law firms are downsizing in an attempt to match the leanness and efficiency of their new competitors. </w:t>
                      </w:r>
                      <w:r w:rsidR="009310ED">
                        <w:rPr>
                          <w:sz w:val="22"/>
                          <w:szCs w:val="22"/>
                        </w:rPr>
                        <w:t>Excellent attorneys are becoming increasingly</w:t>
                      </w:r>
                      <w:r w:rsidR="00032315" w:rsidRPr="00032315">
                        <w:rPr>
                          <w:sz w:val="22"/>
                          <w:szCs w:val="22"/>
                        </w:rPr>
                        <w:t xml:space="preserve"> available at smaller firms with lower overhead.</w:t>
                      </w:r>
                    </w:p>
                    <w:p w:rsidR="00867207" w:rsidRDefault="00867207" w:rsidP="00C9390E">
                      <w:pPr>
                        <w:pStyle w:val="BodyText02"/>
                        <w:rPr>
                          <w:sz w:val="24"/>
                          <w:szCs w:val="24"/>
                        </w:rPr>
                      </w:pPr>
                    </w:p>
                    <w:p w:rsidR="00032315" w:rsidRPr="00032315" w:rsidRDefault="00032315" w:rsidP="00C9390E">
                      <w:pPr>
                        <w:pStyle w:val="BodyText02"/>
                        <w:rPr>
                          <w:sz w:val="24"/>
                          <w:szCs w:val="24"/>
                        </w:rPr>
                      </w:pPr>
                    </w:p>
                    <w:p w:rsidR="00867207" w:rsidRPr="00032315" w:rsidRDefault="00867207" w:rsidP="00C9390E">
                      <w:pPr>
                        <w:pStyle w:val="BodyText02"/>
                        <w:rPr>
                          <w:sz w:val="22"/>
                          <w:szCs w:val="22"/>
                        </w:rPr>
                      </w:pPr>
                      <w:r w:rsidRPr="00032315">
                        <w:rPr>
                          <w:sz w:val="22"/>
                          <w:szCs w:val="22"/>
                        </w:rPr>
                        <w:t>Businesses today need rigorous, thorough legal representation</w:t>
                      </w:r>
                      <w:r w:rsidR="009310ED">
                        <w:rPr>
                          <w:sz w:val="22"/>
                          <w:szCs w:val="22"/>
                        </w:rPr>
                        <w:t>,</w:t>
                      </w:r>
                      <w:r w:rsidRPr="00032315">
                        <w:rPr>
                          <w:sz w:val="22"/>
                          <w:szCs w:val="22"/>
                        </w:rPr>
                        <w:t xml:space="preserve"> and they need to control legal services costs. When litigation breaks out, legal bills can skyrocket </w:t>
                      </w:r>
                      <w:r w:rsidR="00032315" w:rsidRPr="00032315">
                        <w:rPr>
                          <w:sz w:val="22"/>
                          <w:szCs w:val="22"/>
                        </w:rPr>
                        <w:t xml:space="preserve">quickly and without significant advance warning. Let us help you plan ahead before situations spiral out of control. In the long run, </w:t>
                      </w:r>
                      <w:r w:rsidR="00032315">
                        <w:rPr>
                          <w:sz w:val="22"/>
                          <w:szCs w:val="22"/>
                        </w:rPr>
                        <w:t>we will</w:t>
                      </w:r>
                      <w:r w:rsidR="00032315" w:rsidRPr="00032315">
                        <w:rPr>
                          <w:sz w:val="22"/>
                          <w:szCs w:val="22"/>
                        </w:rPr>
                        <w:t xml:space="preserve"> save</w:t>
                      </w:r>
                      <w:r w:rsidR="00032315">
                        <w:rPr>
                          <w:sz w:val="22"/>
                          <w:szCs w:val="22"/>
                        </w:rPr>
                        <w:t xml:space="preserve"> you</w:t>
                      </w:r>
                      <w:r w:rsidR="00032315" w:rsidRPr="00032315">
                        <w:rPr>
                          <w:sz w:val="22"/>
                          <w:szCs w:val="22"/>
                        </w:rPr>
                        <w:t xml:space="preserve"> time and money, allowing you to spend your time and effort on what you do best—running your business.</w:t>
                      </w:r>
                    </w:p>
                    <w:p w:rsidR="00C9390E" w:rsidRDefault="00C9390E" w:rsidP="00C9390E">
                      <w:pPr>
                        <w:pStyle w:val="BodyText02"/>
                      </w:pPr>
                    </w:p>
                    <w:p w:rsidR="00C9390E" w:rsidRPr="00D50695" w:rsidRDefault="00C9390E" w:rsidP="00C9390E">
                      <w:pPr>
                        <w:pStyle w:val="BodyText02"/>
                      </w:pPr>
                    </w:p>
                    <w:p w:rsidR="0089373E" w:rsidRPr="00D50695" w:rsidRDefault="0089373E" w:rsidP="00C9390E">
                      <w:pPr>
                        <w:pStyle w:val="BodyText02"/>
                      </w:pPr>
                      <w:r w:rsidRPr="00D5069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34C840" wp14:editId="61F345BF">
                <wp:simplePos x="0" y="0"/>
                <wp:positionH relativeFrom="page">
                  <wp:posOffset>7286625</wp:posOffset>
                </wp:positionH>
                <wp:positionV relativeFrom="page">
                  <wp:posOffset>4177030</wp:posOffset>
                </wp:positionV>
                <wp:extent cx="574675" cy="634365"/>
                <wp:effectExtent l="0" t="5080" r="6350" b="8255"/>
                <wp:wrapNone/>
                <wp:docPr id="4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675" cy="634365"/>
                          <a:chOff x="11437" y="10628"/>
                          <a:chExt cx="45" cy="48"/>
                        </a:xfrm>
                      </wpg:grpSpPr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11439" y="10646"/>
                            <a:ext cx="43" cy="30"/>
                          </a:xfrm>
                          <a:custGeom>
                            <a:avLst/>
                            <a:gdLst>
                              <a:gd name="T0" fmla="*/ 101 w 115"/>
                              <a:gd name="T1" fmla="*/ 37 h 82"/>
                              <a:gd name="T2" fmla="*/ 23 w 115"/>
                              <a:gd name="T3" fmla="*/ 54 h 82"/>
                              <a:gd name="T4" fmla="*/ 0 w 115"/>
                              <a:gd name="T5" fmla="*/ 24 h 82"/>
                              <a:gd name="T6" fmla="*/ 26 w 115"/>
                              <a:gd name="T7" fmla="*/ 65 h 82"/>
                              <a:gd name="T8" fmla="*/ 103 w 115"/>
                              <a:gd name="T9" fmla="*/ 48 h 82"/>
                              <a:gd name="T10" fmla="*/ 110 w 115"/>
                              <a:gd name="T11" fmla="*/ 0 h 82"/>
                              <a:gd name="T12" fmla="*/ 101 w 115"/>
                              <a:gd name="T13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5" h="82">
                                <a:moveTo>
                                  <a:pt x="101" y="37"/>
                                </a:moveTo>
                                <a:cubicBezTo>
                                  <a:pt x="84" y="64"/>
                                  <a:pt x="49" y="71"/>
                                  <a:pt x="23" y="54"/>
                                </a:cubicBezTo>
                                <a:cubicBezTo>
                                  <a:pt x="12" y="47"/>
                                  <a:pt x="4" y="36"/>
                                  <a:pt x="0" y="24"/>
                                </a:cubicBezTo>
                                <a:cubicBezTo>
                                  <a:pt x="2" y="40"/>
                                  <a:pt x="11" y="56"/>
                                  <a:pt x="26" y="65"/>
                                </a:cubicBezTo>
                                <a:cubicBezTo>
                                  <a:pt x="52" y="82"/>
                                  <a:pt x="87" y="75"/>
                                  <a:pt x="103" y="48"/>
                                </a:cubicBezTo>
                                <a:cubicBezTo>
                                  <a:pt x="113" y="34"/>
                                  <a:pt x="115" y="16"/>
                                  <a:pt x="110" y="0"/>
                                </a:cubicBezTo>
                                <a:cubicBezTo>
                                  <a:pt x="111" y="13"/>
                                  <a:pt x="108" y="26"/>
                                  <a:pt x="101" y="37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33830"/>
                              </a:gs>
                              <a:gs pos="100000">
                                <a:srgbClr val="EFB32F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11437" y="10635"/>
                            <a:ext cx="41" cy="36"/>
                          </a:xfrm>
                          <a:custGeom>
                            <a:avLst/>
                            <a:gdLst>
                              <a:gd name="T0" fmla="*/ 77 w 109"/>
                              <a:gd name="T1" fmla="*/ 81 h 97"/>
                              <a:gd name="T2" fmla="*/ 10 w 109"/>
                              <a:gd name="T3" fmla="*/ 38 h 97"/>
                              <a:gd name="T4" fmla="*/ 15 w 109"/>
                              <a:gd name="T5" fmla="*/ 0 h 97"/>
                              <a:gd name="T6" fmla="*/ 4 w 109"/>
                              <a:gd name="T7" fmla="*/ 47 h 97"/>
                              <a:gd name="T8" fmla="*/ 71 w 109"/>
                              <a:gd name="T9" fmla="*/ 91 h 97"/>
                              <a:gd name="T10" fmla="*/ 109 w 109"/>
                              <a:gd name="T11" fmla="*/ 61 h 97"/>
                              <a:gd name="T12" fmla="*/ 77 w 109"/>
                              <a:gd name="T13" fmla="*/ 81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9" h="97">
                                <a:moveTo>
                                  <a:pt x="77" y="81"/>
                                </a:moveTo>
                                <a:cubicBezTo>
                                  <a:pt x="46" y="88"/>
                                  <a:pt x="16" y="68"/>
                                  <a:pt x="10" y="38"/>
                                </a:cubicBezTo>
                                <a:cubicBezTo>
                                  <a:pt x="7" y="25"/>
                                  <a:pt x="9" y="12"/>
                                  <a:pt x="15" y="0"/>
                                </a:cubicBezTo>
                                <a:cubicBezTo>
                                  <a:pt x="5" y="13"/>
                                  <a:pt x="0" y="30"/>
                                  <a:pt x="4" y="47"/>
                                </a:cubicBezTo>
                                <a:cubicBezTo>
                                  <a:pt x="10" y="78"/>
                                  <a:pt x="40" y="97"/>
                                  <a:pt x="71" y="91"/>
                                </a:cubicBezTo>
                                <a:cubicBezTo>
                                  <a:pt x="88" y="87"/>
                                  <a:pt x="102" y="76"/>
                                  <a:pt x="109" y="61"/>
                                </a:cubicBezTo>
                                <a:cubicBezTo>
                                  <a:pt x="101" y="71"/>
                                  <a:pt x="90" y="78"/>
                                  <a:pt x="77" y="81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33830"/>
                              </a:gs>
                              <a:gs pos="100000">
                                <a:srgbClr val="EFB32F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11442" y="10629"/>
                            <a:ext cx="23" cy="33"/>
                          </a:xfrm>
                          <a:custGeom>
                            <a:avLst/>
                            <a:gdLst>
                              <a:gd name="T0" fmla="*/ 34 w 63"/>
                              <a:gd name="T1" fmla="*/ 78 h 89"/>
                              <a:gd name="T2" fmla="*/ 21 w 63"/>
                              <a:gd name="T3" fmla="*/ 18 h 89"/>
                              <a:gd name="T4" fmla="*/ 45 w 63"/>
                              <a:gd name="T5" fmla="*/ 0 h 89"/>
                              <a:gd name="T6" fmla="*/ 13 w 63"/>
                              <a:gd name="T7" fmla="*/ 20 h 89"/>
                              <a:gd name="T8" fmla="*/ 26 w 63"/>
                              <a:gd name="T9" fmla="*/ 80 h 89"/>
                              <a:gd name="T10" fmla="*/ 63 w 63"/>
                              <a:gd name="T11" fmla="*/ 85 h 89"/>
                              <a:gd name="T12" fmla="*/ 34 w 63"/>
                              <a:gd name="T13" fmla="*/ 78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3" h="89">
                                <a:moveTo>
                                  <a:pt x="34" y="78"/>
                                </a:moveTo>
                                <a:cubicBezTo>
                                  <a:pt x="14" y="65"/>
                                  <a:pt x="8" y="38"/>
                                  <a:pt x="21" y="18"/>
                                </a:cubicBezTo>
                                <a:cubicBezTo>
                                  <a:pt x="27" y="9"/>
                                  <a:pt x="35" y="3"/>
                                  <a:pt x="45" y="0"/>
                                </a:cubicBezTo>
                                <a:cubicBezTo>
                                  <a:pt x="32" y="1"/>
                                  <a:pt x="20" y="8"/>
                                  <a:pt x="13" y="20"/>
                                </a:cubicBezTo>
                                <a:cubicBezTo>
                                  <a:pt x="0" y="40"/>
                                  <a:pt x="5" y="67"/>
                                  <a:pt x="26" y="80"/>
                                </a:cubicBezTo>
                                <a:cubicBezTo>
                                  <a:pt x="37" y="88"/>
                                  <a:pt x="51" y="89"/>
                                  <a:pt x="63" y="85"/>
                                </a:cubicBezTo>
                                <a:cubicBezTo>
                                  <a:pt x="53" y="86"/>
                                  <a:pt x="43" y="84"/>
                                  <a:pt x="34" y="78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79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11445" y="10628"/>
                            <a:ext cx="28" cy="31"/>
                          </a:xfrm>
                          <a:custGeom>
                            <a:avLst/>
                            <a:gdLst>
                              <a:gd name="T0" fmla="*/ 12 w 75"/>
                              <a:gd name="T1" fmla="*/ 60 h 85"/>
                              <a:gd name="T2" fmla="*/ 46 w 75"/>
                              <a:gd name="T3" fmla="*/ 7 h 85"/>
                              <a:gd name="T4" fmla="*/ 75 w 75"/>
                              <a:gd name="T5" fmla="*/ 11 h 85"/>
                              <a:gd name="T6" fmla="*/ 38 w 75"/>
                              <a:gd name="T7" fmla="*/ 3 h 85"/>
                              <a:gd name="T8" fmla="*/ 5 w 75"/>
                              <a:gd name="T9" fmla="*/ 55 h 85"/>
                              <a:gd name="T10" fmla="*/ 28 w 75"/>
                              <a:gd name="T11" fmla="*/ 85 h 85"/>
                              <a:gd name="T12" fmla="*/ 12 w 75"/>
                              <a:gd name="T13" fmla="*/ 6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12" y="60"/>
                                </a:moveTo>
                                <a:cubicBezTo>
                                  <a:pt x="7" y="36"/>
                                  <a:pt x="22" y="13"/>
                                  <a:pt x="46" y="7"/>
                                </a:cubicBezTo>
                                <a:cubicBezTo>
                                  <a:pt x="56" y="5"/>
                                  <a:pt x="66" y="7"/>
                                  <a:pt x="75" y="11"/>
                                </a:cubicBezTo>
                                <a:cubicBezTo>
                                  <a:pt x="65" y="3"/>
                                  <a:pt x="52" y="0"/>
                                  <a:pt x="38" y="3"/>
                                </a:cubicBezTo>
                                <a:cubicBezTo>
                                  <a:pt x="15" y="8"/>
                                  <a:pt x="0" y="31"/>
                                  <a:pt x="5" y="55"/>
                                </a:cubicBezTo>
                                <a:cubicBezTo>
                                  <a:pt x="8" y="68"/>
                                  <a:pt x="16" y="79"/>
                                  <a:pt x="28" y="85"/>
                                </a:cubicBezTo>
                                <a:cubicBezTo>
                                  <a:pt x="20" y="79"/>
                                  <a:pt x="14" y="70"/>
                                  <a:pt x="12" y="6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79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11452" y="10634"/>
                            <a:ext cx="19" cy="22"/>
                          </a:xfrm>
                          <a:custGeom>
                            <a:avLst/>
                            <a:gdLst>
                              <a:gd name="T0" fmla="*/ 10 w 50"/>
                              <a:gd name="T1" fmla="*/ 43 h 60"/>
                              <a:gd name="T2" fmla="*/ 30 w 50"/>
                              <a:gd name="T3" fmla="*/ 5 h 60"/>
                              <a:gd name="T4" fmla="*/ 50 w 50"/>
                              <a:gd name="T5" fmla="*/ 6 h 60"/>
                              <a:gd name="T6" fmla="*/ 25 w 50"/>
                              <a:gd name="T7" fmla="*/ 3 h 60"/>
                              <a:gd name="T8" fmla="*/ 5 w 50"/>
                              <a:gd name="T9" fmla="*/ 41 h 60"/>
                              <a:gd name="T10" fmla="*/ 22 w 50"/>
                              <a:gd name="T11" fmla="*/ 60 h 60"/>
                              <a:gd name="T12" fmla="*/ 10 w 50"/>
                              <a:gd name="T13" fmla="*/ 4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60">
                                <a:moveTo>
                                  <a:pt x="10" y="43"/>
                                </a:moveTo>
                                <a:cubicBezTo>
                                  <a:pt x="5" y="27"/>
                                  <a:pt x="14" y="10"/>
                                  <a:pt x="30" y="5"/>
                                </a:cubicBezTo>
                                <a:cubicBezTo>
                                  <a:pt x="37" y="3"/>
                                  <a:pt x="44" y="4"/>
                                  <a:pt x="50" y="6"/>
                                </a:cubicBezTo>
                                <a:cubicBezTo>
                                  <a:pt x="43" y="1"/>
                                  <a:pt x="34" y="0"/>
                                  <a:pt x="25" y="3"/>
                                </a:cubicBezTo>
                                <a:cubicBezTo>
                                  <a:pt x="9" y="8"/>
                                  <a:pt x="0" y="25"/>
                                  <a:pt x="5" y="41"/>
                                </a:cubicBezTo>
                                <a:cubicBezTo>
                                  <a:pt x="8" y="50"/>
                                  <a:pt x="14" y="56"/>
                                  <a:pt x="22" y="60"/>
                                </a:cubicBezTo>
                                <a:cubicBezTo>
                                  <a:pt x="17" y="56"/>
                                  <a:pt x="12" y="50"/>
                                  <a:pt x="10" y="43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B3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11455" y="10634"/>
                            <a:ext cx="23" cy="17"/>
                          </a:xfrm>
                          <a:custGeom>
                            <a:avLst/>
                            <a:gdLst>
                              <a:gd name="T0" fmla="*/ 7 w 61"/>
                              <a:gd name="T1" fmla="*/ 26 h 46"/>
                              <a:gd name="T2" fmla="*/ 48 w 61"/>
                              <a:gd name="T3" fmla="*/ 13 h 46"/>
                              <a:gd name="T4" fmla="*/ 61 w 61"/>
                              <a:gd name="T5" fmla="*/ 28 h 46"/>
                              <a:gd name="T6" fmla="*/ 46 w 61"/>
                              <a:gd name="T7" fmla="*/ 7 h 46"/>
                              <a:gd name="T8" fmla="*/ 5 w 61"/>
                              <a:gd name="T9" fmla="*/ 20 h 46"/>
                              <a:gd name="T10" fmla="*/ 4 w 61"/>
                              <a:gd name="T11" fmla="*/ 46 h 46"/>
                              <a:gd name="T12" fmla="*/ 7 w 61"/>
                              <a:gd name="T13" fmla="*/ 2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1" h="46">
                                <a:moveTo>
                                  <a:pt x="7" y="26"/>
                                </a:moveTo>
                                <a:cubicBezTo>
                                  <a:pt x="14" y="11"/>
                                  <a:pt x="33" y="5"/>
                                  <a:pt x="48" y="13"/>
                                </a:cubicBezTo>
                                <a:cubicBezTo>
                                  <a:pt x="54" y="17"/>
                                  <a:pt x="59" y="22"/>
                                  <a:pt x="61" y="28"/>
                                </a:cubicBezTo>
                                <a:cubicBezTo>
                                  <a:pt x="60" y="20"/>
                                  <a:pt x="54" y="12"/>
                                  <a:pt x="46" y="7"/>
                                </a:cubicBezTo>
                                <a:cubicBezTo>
                                  <a:pt x="31" y="0"/>
                                  <a:pt x="13" y="5"/>
                                  <a:pt x="5" y="20"/>
                                </a:cubicBezTo>
                                <a:cubicBezTo>
                                  <a:pt x="0" y="29"/>
                                  <a:pt x="0" y="38"/>
                                  <a:pt x="4" y="46"/>
                                </a:cubicBezTo>
                                <a:cubicBezTo>
                                  <a:pt x="2" y="40"/>
                                  <a:pt x="3" y="32"/>
                                  <a:pt x="7" y="26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B3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E81A2" id="Group 56" o:spid="_x0000_s1026" style="position:absolute;margin-left:573.75pt;margin-top:328.9pt;width:45.25pt;height:49.95pt;z-index:251663360;mso-position-horizontal-relative:page;mso-position-vertical-relative:page" coordorigin="11437,10628" coordsize="45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">
                <v:shape id="Freeform 57" o:spid="_x0000_s1027" style="position:absolute;left:11439;top:10646;width:43;height:30;visibility:visible;mso-wrap-style:square;v-text-anchor:top" coordsize="11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scdcMA&#10;AADbAAAADwAAAGRycy9kb3ducmV2LnhtbESPQYvCMBSE78L+h/AWvIimWlekaxQVBS8edMXzo3m2&#10;ZZuX0sS2u7/eCILHYWa+YRarzpSiodoVlhWMRxEI4tTqgjMFl5/9cA7CeWSNpWVS8EcOVsuP3gIT&#10;bVs+UXP2mQgQdgkqyL2vEildmpNBN7IVcfButjbog6wzqWtsA9yUchJFM2mw4LCQY0XbnNLf890o&#10;+D+Y4+R6rKJNu94N4lPMzTSNlep/dutvEJ46/w6/2getYPoF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scdcMAAADbAAAADwAAAAAAAAAAAAAAAACYAgAAZHJzL2Rv&#10;d25yZXYueG1sUEsFBgAAAAAEAAQA9QAAAIgDAAAAAA==&#10;" path="m101,37c84,64,49,71,23,54,12,47,4,36,,24,2,40,11,56,26,65,52,82,87,75,103,48,113,34,115,16,110,v1,13,-2,26,-9,37xe" fillcolor="#e33830" stroked="f" strokecolor="#212120">
                  <v:fill color2="#efb32f" rotate="t" angle="45" focus="100%" type="gradient"/>
                  <v:shadow color="#8c8682"/>
                  <v:path arrowok="t" o:connecttype="custom" o:connectlocs="38,14;9,20;0,9;10,24;39,18;41,0;38,14" o:connectangles="0,0,0,0,0,0,0"/>
                </v:shape>
                <v:shape id="Freeform 58" o:spid="_x0000_s1028" style="position:absolute;left:11437;top:10635;width:41;height:36;visibility:visible;mso-wrap-style:square;v-text-anchor:top" coordsize="10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jL0cQA&#10;AADbAAAADwAAAGRycy9kb3ducmV2LnhtbESPQWvCQBSE74L/YXlCb7pRqsTUTZCCtEUQmhbPj+xr&#10;Npp9m2a3mv77riD0OMzMN8ymGGwrLtT7xrGC+SwBQVw53XCt4PNjN01B+ICssXVMCn7JQ5GPRxvM&#10;tLvyO13KUIsIYZ+hAhNCl0npK0MW/cx1xNH7cr3FEGVfS93jNcJtKxdJspIWG44LBjt6NlSdyx+r&#10;4PBmTJrsaFkeF+l66fbf5ekFlXqYDNsnEIGG8B++t1+1gscV3L7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y9HEAAAA2wAAAA8AAAAAAAAAAAAAAAAAmAIAAGRycy9k&#10;b3ducmV2LnhtbFBLBQYAAAAABAAEAPUAAACJAwAAAAA=&#10;" path="m77,81c46,88,16,68,10,38,7,25,9,12,15,,5,13,,30,4,47v6,31,36,50,67,44c88,87,102,76,109,61,101,71,90,78,77,81xe" fillcolor="#e33830" stroked="f" strokecolor="#212120">
                  <v:fill color2="#efb32f" rotate="t" angle="45" focus="100%" type="gradient"/>
                  <v:shadow color="#8c8682"/>
                  <v:path arrowok="t" o:connecttype="custom" o:connectlocs="29,30;4,14;6,0;2,17;27,34;41,23;29,30" o:connectangles="0,0,0,0,0,0,0"/>
                </v:shape>
                <v:shape id="Freeform 59" o:spid="_x0000_s1029" style="position:absolute;left:11442;top:10629;width:23;height:33;visibility:visible;mso-wrap-style:square;v-text-anchor:top" coordsize="6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AdMQA&#10;AADbAAAADwAAAGRycy9kb3ducmV2LnhtbESPT2vCQBTE7wW/w/IEb7rxD7FEVxFB0VOrTQ+9PbLP&#10;JJh9G7KriX76bkHocZiZ3zDLdWcqcafGlZYVjEcRCOLM6pJzBenXbvgOwnlkjZVlUvAgB+tV722J&#10;ibYtn+h+9rkIEHYJKii8rxMpXVaQQTeyNXHwLrYx6INscqkbbAPcVHISRbE0WHJYKLCmbUHZ9Xwz&#10;Cj6f2Q/ucRY/4lYep8dOpun3h1KDfrdZgPDU+f/wq33QCmZz+PsSf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2AHTEAAAA2wAAAA8AAAAAAAAAAAAAAAAAmAIAAGRycy9k&#10;b3ducmV2LnhtbFBLBQYAAAAABAAEAPUAAACJAwAAAAA=&#10;" path="m34,78c14,65,8,38,21,18,27,9,35,3,45,,32,1,20,8,13,20,,40,5,67,26,80v11,8,25,9,37,5c53,86,43,84,34,78xe" fillcolor="#ef792f" stroked="f" strokecolor="#212120">
                  <v:fill color2="#e33830" rotate="t" angle="135" focus="100%" type="gradient"/>
                  <v:shadow color="#8c8682"/>
                  <v:path arrowok="t" o:connecttype="custom" o:connectlocs="12,29;8,7;16,0;5,7;9,30;23,32;12,29" o:connectangles="0,0,0,0,0,0,0"/>
                </v:shape>
                <v:shape id="Freeform 60" o:spid="_x0000_s1030" style="position:absolute;left:11445;top:10628;width:28;height:31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9NVcAA&#10;AADbAAAADwAAAGRycy9kb3ducmV2LnhtbERPy4rCMBTdD/gP4QqzG1NlGIZqFBVFBxnEx8bdJbm2&#10;xeYmNFHr35uF4PJw3qNJa2txoyZUjhX0exkIYu1MxYWC42H59QsiRGSDtWNS8KAAk3HnY4S5cXfe&#10;0W0fC5FCOOSooIzR51IGXZLF0HOeOHFn11iMCTaFNA3eU7it5SDLfqTFilNDiZ7mJenL/moVzFam&#10;zrxezv8eettf/K9P1WbqlfrsttMhiEhtfItf7rVR8J3Gpi/pB8jx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9NVcAAAADbAAAADwAAAAAAAAAAAAAAAACYAgAAZHJzL2Rvd25y&#10;ZXYueG1sUEsFBgAAAAAEAAQA9QAAAIUDAAAAAA==&#10;" path="m12,60c7,36,22,13,46,7v10,-2,20,,29,4c65,3,52,,38,3,15,8,,31,5,55,8,68,16,79,28,85,20,79,14,70,12,60xe" fillcolor="#ef792f" stroked="f" strokecolor="#212120">
                  <v:fill color2="#e33830" rotate="t" angle="135" focus="100%" type="gradient"/>
                  <v:shadow color="#8c8682"/>
                  <v:path arrowok="t" o:connecttype="custom" o:connectlocs="4,22;17,3;28,4;14,1;2,20;10,31;4,22" o:connectangles="0,0,0,0,0,0,0"/>
                </v:shape>
                <v:shape id="Freeform 61" o:spid="_x0000_s1031" style="position:absolute;left:11452;top:10634;width:19;height:22;visibility:visible;mso-wrap-style:square;v-text-anchor:top" coordsize="5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bj8QA&#10;AADbAAAADwAAAGRycy9kb3ducmV2LnhtbESPQWvCQBSE7wX/w/KEXopuUorU6CqlYmkFDzWK10f2&#10;mQSzb0P2VdN/3y0IHoeZ+YaZL3vXqAt1ofZsIB0noIgLb2suDezz9egVVBBki41nMvBLAZaLwcMc&#10;M+uv/E2XnZQqQjhkaKASaTOtQ1GRwzD2LXH0Tr5zKFF2pbYdXiPcNfo5SSbaYc1xocKW3isqzrsf&#10;ZyBZHfPtRy92csif0vC12aYkYszjsH+bgRLq5R6+tT+tgZcp/H+JP0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gm4/EAAAA2wAAAA8AAAAAAAAAAAAAAAAAmAIAAGRycy9k&#10;b3ducmV2LnhtbFBLBQYAAAAABAAEAPUAAACJAwAAAAA=&#10;" path="m10,43c5,27,14,10,30,5,37,3,44,4,50,6,43,1,34,,25,3,9,8,,25,5,41v3,9,9,15,17,19c17,56,12,50,10,43xe" fillcolor="#efb32f" stroked="f" strokecolor="#212120">
                  <v:fill color2="#e33830" rotate="t" angle="135" focus="100%" type="gradient"/>
                  <v:shadow color="#8c8682"/>
                  <v:path arrowok="t" o:connecttype="custom" o:connectlocs="4,16;11,2;19,2;10,1;2,15;8,22;4,16" o:connectangles="0,0,0,0,0,0,0"/>
                </v:shape>
                <v:shape id="Freeform 62" o:spid="_x0000_s1032" style="position:absolute;left:11455;top:10634;width:23;height:17;visibility:visible;mso-wrap-style:square;v-text-anchor:top" coordsize="6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lY8EA&#10;AADbAAAADwAAAGRycy9kb3ducmV2LnhtbERPy4rCMBTdC/5DuII7TUdQpGOUjiiK48LXB1yaO021&#10;uSlN1DpfP1kMuDyc92zR2ko8qPGlYwUfwwQEce50yYWCy3k9mILwAVlj5ZgUvMjDYt7tzDDV7slH&#10;epxCIWII+xQVmBDqVEqfG7Loh64mjtyPayyGCJtC6gafMdxWcpQkE2mx5NhgsKalofx2ulsFO/99&#10;Pa8Oe1dsypV5ff1mh8sxU6rfa7NPEIHa8Bb/u7dawTiuj1/i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GZWPBAAAA2wAAAA8AAAAAAAAAAAAAAAAAmAIAAGRycy9kb3du&#10;cmV2LnhtbFBLBQYAAAAABAAEAPUAAACGAwAAAAA=&#10;" path="m7,26c14,11,33,5,48,13v6,4,11,9,13,15c60,20,54,12,46,7,31,,13,5,5,20,,29,,38,4,46,2,40,3,32,7,26xe" fillcolor="#efb32f" stroked="f" strokecolor="#212120">
                  <v:fill color2="#e33830" rotate="t" angle="135" focus="100%" type="gradient"/>
                  <v:shadow color="#8c8682"/>
                  <v:path arrowok="t" o:connecttype="custom" o:connectlocs="3,10;18,5;23,10;17,3;2,7;2,17;3,10" o:connectangles="0,0,0,0,0,0,0"/>
                </v:shape>
                <w10:wrap anchorx="page" anchory="page"/>
              </v:group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CC78C06" wp14:editId="1E53A1A4">
                <wp:simplePos x="0" y="0"/>
                <wp:positionH relativeFrom="column">
                  <wp:posOffset>2589530</wp:posOffset>
                </wp:positionH>
                <wp:positionV relativeFrom="paragraph">
                  <wp:posOffset>200660</wp:posOffset>
                </wp:positionV>
                <wp:extent cx="3062605" cy="825500"/>
                <wp:effectExtent l="0" t="635" r="0" b="2540"/>
                <wp:wrapNone/>
                <wp:docPr id="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5CA9" w:rsidRPr="00615CA9" w:rsidRDefault="00090719" w:rsidP="00615CA9">
                            <w:pPr>
                              <w:pStyle w:val="Subhead02"/>
                              <w:spacing w:line="276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15CA9">
                              <w:rPr>
                                <w:b/>
                                <w:sz w:val="40"/>
                                <w:szCs w:val="40"/>
                              </w:rPr>
                              <w:t xml:space="preserve">Outsource Your </w:t>
                            </w:r>
                          </w:p>
                          <w:p w:rsidR="0089373E" w:rsidRPr="00615CA9" w:rsidRDefault="00615CA9" w:rsidP="00615CA9">
                            <w:pPr>
                              <w:pStyle w:val="Subhead02"/>
                              <w:spacing w:line="276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15CA9">
                              <w:rPr>
                                <w:b/>
                                <w:sz w:val="40"/>
                                <w:szCs w:val="40"/>
                              </w:rPr>
                              <w:tab/>
                            </w:r>
                            <w:r w:rsidR="00090719" w:rsidRPr="00615CA9">
                              <w:rPr>
                                <w:b/>
                                <w:sz w:val="40"/>
                                <w:szCs w:val="40"/>
                              </w:rPr>
                              <w:t>Legal Needs and Save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5B01" id="Text Box 4" o:spid="_x0000_s1032" type="#_x0000_t202" style="position:absolute;margin-left:203.9pt;margin-top:15.8pt;width:241.15pt;height: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x5ug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" filled="f" stroked="f">
                <v:textbox>
                  <w:txbxContent>
                    <w:p w:rsidR="00615CA9" w:rsidRPr="00615CA9" w:rsidRDefault="00090719" w:rsidP="00615CA9">
                      <w:pPr>
                        <w:pStyle w:val="Subhead02"/>
                        <w:spacing w:line="276" w:lineRule="auto"/>
                        <w:rPr>
                          <w:b/>
                          <w:sz w:val="40"/>
                          <w:szCs w:val="40"/>
                        </w:rPr>
                      </w:pPr>
                      <w:r w:rsidRPr="00615CA9">
                        <w:rPr>
                          <w:b/>
                          <w:sz w:val="40"/>
                          <w:szCs w:val="40"/>
                        </w:rPr>
                        <w:t xml:space="preserve">Outsource Your </w:t>
                      </w:r>
                    </w:p>
                    <w:p w:rsidR="0089373E" w:rsidRPr="00615CA9" w:rsidRDefault="00615CA9" w:rsidP="00615CA9">
                      <w:pPr>
                        <w:pStyle w:val="Subhead02"/>
                        <w:spacing w:line="276" w:lineRule="auto"/>
                        <w:rPr>
                          <w:b/>
                          <w:sz w:val="40"/>
                          <w:szCs w:val="40"/>
                        </w:rPr>
                      </w:pPr>
                      <w:r w:rsidRPr="00615CA9">
                        <w:rPr>
                          <w:b/>
                          <w:sz w:val="40"/>
                          <w:szCs w:val="40"/>
                        </w:rPr>
                        <w:tab/>
                      </w:r>
                      <w:r w:rsidR="00090719" w:rsidRPr="00615CA9">
                        <w:rPr>
                          <w:b/>
                          <w:sz w:val="40"/>
                          <w:szCs w:val="40"/>
                        </w:rPr>
                        <w:t>Legal Needs and Save</w:t>
                      </w: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6CD3CB" wp14:editId="2F05C39A">
                <wp:simplePos x="0" y="0"/>
                <wp:positionH relativeFrom="column">
                  <wp:posOffset>-520065</wp:posOffset>
                </wp:positionH>
                <wp:positionV relativeFrom="paragraph">
                  <wp:posOffset>1026160</wp:posOffset>
                </wp:positionV>
                <wp:extent cx="2628900" cy="4114165"/>
                <wp:effectExtent l="3810" t="0" r="0" b="3175"/>
                <wp:wrapNone/>
                <wp:docPr id="4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11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5A96" w:rsidRPr="001C196C" w:rsidRDefault="00B55A96" w:rsidP="00160915"/>
                          <w:p w:rsidR="00B55A96" w:rsidRPr="001C196C" w:rsidRDefault="00B55A96" w:rsidP="00B55A96">
                            <w:pPr>
                              <w:pStyle w:val="BodyText01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C196C">
                              <w:rPr>
                                <w:sz w:val="28"/>
                                <w:szCs w:val="28"/>
                              </w:rPr>
                              <w:t>Have legal counsel that you know and trust on call for your business when you need it</w:t>
                            </w:r>
                          </w:p>
                          <w:p w:rsidR="00B55A96" w:rsidRPr="001C196C" w:rsidRDefault="00B55A96" w:rsidP="00B55A96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55A96" w:rsidRPr="001C196C" w:rsidRDefault="00B55A96" w:rsidP="00B55A96">
                            <w:pPr>
                              <w:pStyle w:val="BodyText01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C196C">
                              <w:rPr>
                                <w:sz w:val="28"/>
                                <w:szCs w:val="28"/>
                              </w:rPr>
                              <w:t>Hire attorneys who are ready to grow with you</w:t>
                            </w:r>
                          </w:p>
                          <w:p w:rsidR="00B55A96" w:rsidRPr="001C196C" w:rsidRDefault="00B55A96" w:rsidP="00B55A96">
                            <w:pPr>
                              <w:pStyle w:val="BodyText01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9373E" w:rsidRPr="00AB7583" w:rsidRDefault="00B55A96" w:rsidP="00AB7583">
                            <w:pPr>
                              <w:pStyle w:val="BodyText01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C196C">
                              <w:rPr>
                                <w:sz w:val="28"/>
                                <w:szCs w:val="28"/>
                              </w:rPr>
                              <w:t>Keep your most important legal documents backed up and indexed with your attorneys</w:t>
                            </w:r>
                          </w:p>
                          <w:p w:rsidR="00160915" w:rsidRPr="001C196C" w:rsidRDefault="00160915" w:rsidP="00160915">
                            <w:pPr>
                              <w:pStyle w:val="BodyText01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60915" w:rsidRPr="001C196C" w:rsidRDefault="00160915" w:rsidP="00160915">
                            <w:pPr>
                              <w:pStyle w:val="BodyText01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C196C">
                              <w:rPr>
                                <w:sz w:val="28"/>
                                <w:szCs w:val="28"/>
                              </w:rPr>
                              <w:t>Get e</w:t>
                            </w:r>
                            <w:r w:rsidR="00F25246">
                              <w:rPr>
                                <w:sz w:val="28"/>
                                <w:szCs w:val="28"/>
                              </w:rPr>
                              <w:t xml:space="preserve">xclusive access to </w:t>
                            </w:r>
                            <w:r w:rsidR="00F25246" w:rsidRPr="00F25246">
                              <w:rPr>
                                <w:smallCaps/>
                                <w:sz w:val="28"/>
                                <w:szCs w:val="28"/>
                              </w:rPr>
                              <w:t>Ghrist Law</w:t>
                            </w:r>
                            <w:r w:rsidR="00AB7583">
                              <w:rPr>
                                <w:sz w:val="28"/>
                                <w:szCs w:val="28"/>
                              </w:rPr>
                              <w:t xml:space="preserve"> legal resources</w:t>
                            </w:r>
                          </w:p>
                          <w:p w:rsidR="00160915" w:rsidRDefault="00160915" w:rsidP="00160915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E477D" id="Text Box 8" o:spid="_x0000_s1033" type="#_x0000_t202" style="position:absolute;margin-left:-40.95pt;margin-top:80.8pt;width:207pt;height:323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0izuA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" filled="f" stroked="f">
                <v:textbox>
                  <w:txbxContent>
                    <w:p w:rsidR="00B55A96" w:rsidRPr="001C196C" w:rsidRDefault="00B55A96" w:rsidP="00160915"/>
                    <w:p w:rsidR="00B55A96" w:rsidRPr="001C196C" w:rsidRDefault="00B55A96" w:rsidP="00B55A96">
                      <w:pPr>
                        <w:pStyle w:val="BodyText01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1C196C">
                        <w:rPr>
                          <w:sz w:val="28"/>
                          <w:szCs w:val="28"/>
                        </w:rPr>
                        <w:t>Have legal counsel that you know and trust on call for your business when you need it</w:t>
                      </w:r>
                    </w:p>
                    <w:p w:rsidR="00B55A96" w:rsidRPr="001C196C" w:rsidRDefault="00B55A96" w:rsidP="00B55A96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:rsidR="00B55A96" w:rsidRPr="001C196C" w:rsidRDefault="00B55A96" w:rsidP="00B55A96">
                      <w:pPr>
                        <w:pStyle w:val="BodyText01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1C196C">
                        <w:rPr>
                          <w:sz w:val="28"/>
                          <w:szCs w:val="28"/>
                        </w:rPr>
                        <w:t>Hire attorneys who are ready to grow with you</w:t>
                      </w:r>
                    </w:p>
                    <w:p w:rsidR="00B55A96" w:rsidRPr="001C196C" w:rsidRDefault="00B55A96" w:rsidP="00B55A96">
                      <w:pPr>
                        <w:pStyle w:val="BodyText01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:rsidR="0089373E" w:rsidRPr="00AB7583" w:rsidRDefault="00B55A96" w:rsidP="00AB7583">
                      <w:pPr>
                        <w:pStyle w:val="BodyText01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1C196C">
                        <w:rPr>
                          <w:sz w:val="28"/>
                          <w:szCs w:val="28"/>
                        </w:rPr>
                        <w:t>Keep your most important legal documents backed up and indexed with your attorneys</w:t>
                      </w:r>
                    </w:p>
                    <w:p w:rsidR="00160915" w:rsidRPr="001C196C" w:rsidRDefault="00160915" w:rsidP="00160915">
                      <w:pPr>
                        <w:pStyle w:val="BodyText01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:rsidR="00160915" w:rsidRPr="001C196C" w:rsidRDefault="00160915" w:rsidP="00160915">
                      <w:pPr>
                        <w:pStyle w:val="BodyText01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1C196C">
                        <w:rPr>
                          <w:sz w:val="28"/>
                          <w:szCs w:val="28"/>
                        </w:rPr>
                        <w:t>Get e</w:t>
                      </w:r>
                      <w:r w:rsidR="00F25246">
                        <w:rPr>
                          <w:sz w:val="28"/>
                          <w:szCs w:val="28"/>
                        </w:rPr>
                        <w:t xml:space="preserve">xclusive access to </w:t>
                      </w:r>
                      <w:r w:rsidR="00F25246" w:rsidRPr="00F25246">
                        <w:rPr>
                          <w:smallCaps/>
                          <w:sz w:val="28"/>
                          <w:szCs w:val="28"/>
                        </w:rPr>
                        <w:t>Ghrist Law</w:t>
                      </w:r>
                      <w:r w:rsidR="00AB7583">
                        <w:rPr>
                          <w:sz w:val="28"/>
                          <w:szCs w:val="28"/>
                        </w:rPr>
                        <w:t xml:space="preserve"> legal resources</w:t>
                      </w:r>
                    </w:p>
                    <w:p w:rsidR="00160915" w:rsidRDefault="00160915" w:rsidP="00160915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2DAEE9" wp14:editId="729BCA74">
                <wp:simplePos x="0" y="0"/>
                <wp:positionH relativeFrom="column">
                  <wp:posOffset>-520065</wp:posOffset>
                </wp:positionH>
                <wp:positionV relativeFrom="paragraph">
                  <wp:posOffset>342900</wp:posOffset>
                </wp:positionV>
                <wp:extent cx="2743200" cy="342900"/>
                <wp:effectExtent l="3810" t="0" r="0" b="0"/>
                <wp:wrapNone/>
                <wp:docPr id="3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1220F2" w:rsidRDefault="0089373E" w:rsidP="00C9390E">
                            <w:pPr>
                              <w:pStyle w:val="Subhead01"/>
                            </w:pPr>
                          </w:p>
                          <w:p w:rsidR="0089373E" w:rsidRPr="001220F2" w:rsidRDefault="0089373E" w:rsidP="00C9390E">
                            <w:pPr>
                              <w:pStyle w:val="Subhead0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-40.95pt;margin-top:27pt;width:3in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6QuQIAAMI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" filled="f" stroked="f">
                <v:textbox>
                  <w:txbxContent>
                    <w:p w:rsidR="0089373E" w:rsidRPr="001220F2" w:rsidRDefault="0089373E" w:rsidP="00C9390E">
                      <w:pPr>
                        <w:pStyle w:val="Subhead01"/>
                      </w:pPr>
                    </w:p>
                    <w:p w:rsidR="0089373E" w:rsidRPr="001220F2" w:rsidRDefault="0089373E" w:rsidP="00C9390E">
                      <w:pPr>
                        <w:pStyle w:val="Subhead01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DB2AB9D" wp14:editId="2A6EA065">
                <wp:simplePos x="0" y="0"/>
                <wp:positionH relativeFrom="column">
                  <wp:posOffset>6183630</wp:posOffset>
                </wp:positionH>
                <wp:positionV relativeFrom="paragraph">
                  <wp:posOffset>1026160</wp:posOffset>
                </wp:positionV>
                <wp:extent cx="2580005" cy="1143000"/>
                <wp:effectExtent l="1905" t="0" r="0" b="2540"/>
                <wp:wrapNone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Default="00AB7583" w:rsidP="00C9390E">
                            <w:pPr>
                              <w:pStyle w:val="INSERTYOURNAMEHERE01"/>
                            </w:pPr>
                            <w:r>
                              <w:t>Ghrist</w:t>
                            </w:r>
                            <w:r w:rsidR="00160915">
                              <w:t xml:space="preserve"> Law</w:t>
                            </w:r>
                          </w:p>
                          <w:p w:rsidR="00160915" w:rsidRPr="00160915" w:rsidRDefault="00160915" w:rsidP="00C9390E">
                            <w:pPr>
                              <w:pStyle w:val="INSERTYOURNAMEHERE01"/>
                              <w:rPr>
                                <w:smallCaps w:val="0"/>
                                <w:sz w:val="24"/>
                                <w:szCs w:val="24"/>
                              </w:rPr>
                            </w:pPr>
                            <w:r w:rsidRPr="00160915">
                              <w:rPr>
                                <w:smallCaps w:val="0"/>
                                <w:sz w:val="24"/>
                                <w:szCs w:val="24"/>
                              </w:rPr>
                              <w:t>Affordable Legal Services for Growing Businesses</w:t>
                            </w:r>
                          </w:p>
                          <w:p w:rsidR="0089373E" w:rsidRPr="002624DE" w:rsidRDefault="0089373E" w:rsidP="0089373E">
                            <w:pPr>
                              <w:jc w:val="center"/>
                              <w:rPr>
                                <w:smallCaps/>
                                <w:color w:val="2F3F2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margin-left:486.9pt;margin-top:80.8pt;width:203.15pt;height:90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" filled="f" stroked="f">
                <v:textbox>
                  <w:txbxContent>
                    <w:p w:rsidR="0089373E" w:rsidRDefault="00AB7583" w:rsidP="00C9390E">
                      <w:pPr>
                        <w:pStyle w:val="INSERTYOURNAMEHERE01"/>
                      </w:pPr>
                      <w:r>
                        <w:t>Ghrist</w:t>
                      </w:r>
                      <w:r w:rsidR="00160915">
                        <w:t xml:space="preserve"> Law</w:t>
                      </w:r>
                    </w:p>
                    <w:p w:rsidR="00160915" w:rsidRPr="00160915" w:rsidRDefault="00160915" w:rsidP="00C9390E">
                      <w:pPr>
                        <w:pStyle w:val="INSERTYOURNAMEHERE01"/>
                        <w:rPr>
                          <w:smallCaps w:val="0"/>
                          <w:sz w:val="24"/>
                          <w:szCs w:val="24"/>
                        </w:rPr>
                      </w:pPr>
                      <w:r w:rsidRPr="00160915">
                        <w:rPr>
                          <w:smallCaps w:val="0"/>
                          <w:sz w:val="24"/>
                          <w:szCs w:val="24"/>
                        </w:rPr>
                        <w:t>Affordable Legal Services for Growing Businesses</w:t>
                      </w:r>
                    </w:p>
                    <w:p w:rsidR="0089373E" w:rsidRPr="002624DE" w:rsidRDefault="0089373E" w:rsidP="0089373E">
                      <w:pPr>
                        <w:jc w:val="center"/>
                        <w:rPr>
                          <w:smallCaps/>
                          <w:color w:val="2F3F2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10C0DEB" wp14:editId="767ED84B">
                <wp:simplePos x="0" y="0"/>
                <wp:positionH relativeFrom="column">
                  <wp:posOffset>6109335</wp:posOffset>
                </wp:positionH>
                <wp:positionV relativeFrom="paragraph">
                  <wp:posOffset>2854960</wp:posOffset>
                </wp:positionV>
                <wp:extent cx="2743200" cy="1028700"/>
                <wp:effectExtent l="3810" t="0" r="0" b="254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D50695" w:rsidRDefault="0089373E" w:rsidP="00C9390E">
                            <w:pPr>
                              <w:pStyle w:val="Placelog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481.05pt;margin-top:224.8pt;width:3in;height:8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PduQIAAMM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" filled="f" stroked="f">
                <v:textbox>
                  <w:txbxContent>
                    <w:p w:rsidR="0089373E" w:rsidRPr="00D50695" w:rsidRDefault="0089373E" w:rsidP="00C9390E">
                      <w:pPr>
                        <w:pStyle w:val="Placelogo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B3CB30C" wp14:editId="62ADD2A9">
                <wp:simplePos x="0" y="0"/>
                <wp:positionH relativeFrom="column">
                  <wp:posOffset>-405765</wp:posOffset>
                </wp:positionH>
                <wp:positionV relativeFrom="paragraph">
                  <wp:posOffset>5598160</wp:posOffset>
                </wp:positionV>
                <wp:extent cx="2514600" cy="685800"/>
                <wp:effectExtent l="3810" t="0" r="0" b="2540"/>
                <wp:wrapNone/>
                <wp:docPr id="3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24671E" w:rsidRDefault="0089373E" w:rsidP="00C9390E">
                            <w:pPr>
                              <w:pStyle w:val="Picturecaption01"/>
                              <w:rPr>
                                <w:color w:val="00467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-31.95pt;margin-top:440.8pt;width:198pt;height:5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/iuQ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" filled="f" stroked="f">
                <v:textbox>
                  <w:txbxContent>
                    <w:p w:rsidR="0089373E" w:rsidRPr="0024671E" w:rsidRDefault="0089373E" w:rsidP="00C9390E">
                      <w:pPr>
                        <w:pStyle w:val="Picturecaption01"/>
                        <w:rPr>
                          <w:color w:val="00467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778E9D" wp14:editId="22A6E21F">
                <wp:simplePos x="0" y="0"/>
                <wp:positionH relativeFrom="column">
                  <wp:posOffset>2680335</wp:posOffset>
                </wp:positionH>
                <wp:positionV relativeFrom="paragraph">
                  <wp:posOffset>5483860</wp:posOffset>
                </wp:positionV>
                <wp:extent cx="2971800" cy="1028700"/>
                <wp:effectExtent l="3810" t="0" r="0" b="2540"/>
                <wp:wrapNone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D50695" w:rsidRDefault="00AB7583" w:rsidP="00C9390E">
                            <w:pPr>
                              <w:pStyle w:val="Address01"/>
                            </w:pPr>
                            <w:r>
                              <w:t>1210 Hall Johnson Road, Suite 100C</w:t>
                            </w:r>
                          </w:p>
                          <w:p w:rsidR="0089373E" w:rsidRPr="00D50695" w:rsidRDefault="00AB7583" w:rsidP="00AB7583">
                            <w:pPr>
                              <w:pStyle w:val="Address01"/>
                              <w:spacing w:line="276" w:lineRule="auto"/>
                            </w:pPr>
                            <w:r>
                              <w:t>Colleyville, Texas 76034</w:t>
                            </w:r>
                            <w:r w:rsidR="0089373E" w:rsidRPr="00D50695">
                              <w:t xml:space="preserve"> </w:t>
                            </w:r>
                          </w:p>
                          <w:p w:rsidR="0089373E" w:rsidRPr="00D50695" w:rsidRDefault="0089373E" w:rsidP="00C9390E">
                            <w:pPr>
                              <w:pStyle w:val="Address01"/>
                            </w:pPr>
                          </w:p>
                          <w:p w:rsidR="0089373E" w:rsidRPr="00D50695" w:rsidRDefault="00AB7583" w:rsidP="00C9390E">
                            <w:pPr>
                              <w:pStyle w:val="Address01"/>
                            </w:pPr>
                            <w:r>
                              <w:t>817.778.4136</w:t>
                            </w:r>
                            <w:r w:rsidR="0089373E" w:rsidRPr="00D50695">
                              <w:t xml:space="preserve"> </w:t>
                            </w:r>
                            <w:proofErr w:type="gramStart"/>
                            <w:r w:rsidR="0089373E" w:rsidRPr="00D50695">
                              <w:t>Office  •</w:t>
                            </w:r>
                            <w:proofErr w:type="gramEnd"/>
                            <w:r w:rsidR="0089373E" w:rsidRPr="00D50695">
                              <w:t xml:space="preserve">  </w:t>
                            </w:r>
                            <w:r>
                              <w:t>817.485.1117</w:t>
                            </w:r>
                            <w:r w:rsidR="0089373E" w:rsidRPr="00D50695">
                              <w:t xml:space="preserve"> Facsimile</w:t>
                            </w:r>
                          </w:p>
                          <w:p w:rsidR="0089373E" w:rsidRPr="00D50695" w:rsidRDefault="0089373E" w:rsidP="00C9390E">
                            <w:pPr>
                              <w:pStyle w:val="Address01"/>
                            </w:pPr>
                          </w:p>
                          <w:p w:rsidR="0089373E" w:rsidRPr="00D50695" w:rsidRDefault="00BC6804" w:rsidP="00BC6804">
                            <w:pPr>
                              <w:pStyle w:val="Address01"/>
                              <w:spacing w:line="276" w:lineRule="auto"/>
                            </w:pPr>
                            <w:r>
                              <w:t>www.ghristlaw.com</w:t>
                            </w:r>
                          </w:p>
                          <w:p w:rsidR="0089373E" w:rsidRPr="00D50695" w:rsidRDefault="0089373E" w:rsidP="00C9390E">
                            <w:pPr>
                              <w:pStyle w:val="Address0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margin-left:211.05pt;margin-top:431.8pt;width:234pt;height:8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C3wugIAAMM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" filled="f" stroked="f">
                <v:textbox>
                  <w:txbxContent>
                    <w:p w:rsidR="0089373E" w:rsidRPr="00D50695" w:rsidRDefault="00AB7583" w:rsidP="00C9390E">
                      <w:pPr>
                        <w:pStyle w:val="Address01"/>
                      </w:pPr>
                      <w:r>
                        <w:t>1210 Hall Johnson Road, Suite 100C</w:t>
                      </w:r>
                    </w:p>
                    <w:p w:rsidR="0089373E" w:rsidRPr="00D50695" w:rsidRDefault="00AB7583" w:rsidP="00AB7583">
                      <w:pPr>
                        <w:pStyle w:val="Address01"/>
                        <w:spacing w:line="276" w:lineRule="auto"/>
                      </w:pPr>
                      <w:r>
                        <w:t>Colleyville, Texas 76034</w:t>
                      </w:r>
                      <w:r w:rsidR="0089373E" w:rsidRPr="00D50695">
                        <w:t xml:space="preserve"> </w:t>
                      </w:r>
                    </w:p>
                    <w:p w:rsidR="0089373E" w:rsidRPr="00D50695" w:rsidRDefault="0089373E" w:rsidP="00C9390E">
                      <w:pPr>
                        <w:pStyle w:val="Address01"/>
                      </w:pPr>
                    </w:p>
                    <w:p w:rsidR="0089373E" w:rsidRPr="00D50695" w:rsidRDefault="00AB7583" w:rsidP="00C9390E">
                      <w:pPr>
                        <w:pStyle w:val="Address01"/>
                      </w:pPr>
                      <w:r>
                        <w:t>817.778.4136</w:t>
                      </w:r>
                      <w:r w:rsidR="0089373E" w:rsidRPr="00D50695">
                        <w:t xml:space="preserve"> </w:t>
                      </w:r>
                      <w:proofErr w:type="gramStart"/>
                      <w:r w:rsidR="0089373E" w:rsidRPr="00D50695">
                        <w:t>Office  •</w:t>
                      </w:r>
                      <w:proofErr w:type="gramEnd"/>
                      <w:r w:rsidR="0089373E" w:rsidRPr="00D50695">
                        <w:t xml:space="preserve">  </w:t>
                      </w:r>
                      <w:r>
                        <w:t>817.485.1117</w:t>
                      </w:r>
                      <w:r w:rsidR="0089373E" w:rsidRPr="00D50695">
                        <w:t xml:space="preserve"> Facsimile</w:t>
                      </w:r>
                    </w:p>
                    <w:p w:rsidR="0089373E" w:rsidRPr="00D50695" w:rsidRDefault="0089373E" w:rsidP="00C9390E">
                      <w:pPr>
                        <w:pStyle w:val="Address01"/>
                      </w:pPr>
                    </w:p>
                    <w:p w:rsidR="0089373E" w:rsidRPr="00D50695" w:rsidRDefault="00BC6804" w:rsidP="00BC6804">
                      <w:pPr>
                        <w:pStyle w:val="Address01"/>
                        <w:spacing w:line="276" w:lineRule="auto"/>
                      </w:pPr>
                      <w:r>
                        <w:t>www.ghristlaw.com</w:t>
                      </w:r>
                    </w:p>
                    <w:p w:rsidR="0089373E" w:rsidRPr="00D50695" w:rsidRDefault="0089373E" w:rsidP="00C9390E">
                      <w:pPr>
                        <w:pStyle w:val="Address01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73D84DE" wp14:editId="0E1F2F0A">
                <wp:simplePos x="0" y="0"/>
                <wp:positionH relativeFrom="column">
                  <wp:posOffset>6109335</wp:posOffset>
                </wp:positionH>
                <wp:positionV relativeFrom="paragraph">
                  <wp:posOffset>5369560</wp:posOffset>
                </wp:positionV>
                <wp:extent cx="2743200" cy="1143000"/>
                <wp:effectExtent l="3810" t="0" r="0" b="254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D50695" w:rsidRDefault="0089373E" w:rsidP="00C9390E">
                            <w:pPr>
                              <w:pStyle w:val="IntroductoryInfo"/>
                            </w:pPr>
                          </w:p>
                          <w:p w:rsidR="0089373E" w:rsidRPr="00D50695" w:rsidRDefault="0089373E" w:rsidP="00C9390E">
                            <w:pPr>
                              <w:pStyle w:val="IntroductoryInf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margin-left:481.05pt;margin-top:422.8pt;width:3in;height:90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" filled="f" stroked="f">
                <v:textbox>
                  <w:txbxContent>
                    <w:p w:rsidR="0089373E" w:rsidRPr="00D50695" w:rsidRDefault="0089373E" w:rsidP="00C9390E">
                      <w:pPr>
                        <w:pStyle w:val="IntroductoryInfo"/>
                      </w:pPr>
                    </w:p>
                    <w:p w:rsidR="0089373E" w:rsidRPr="00D50695" w:rsidRDefault="0089373E" w:rsidP="00C9390E">
                      <w:pPr>
                        <w:pStyle w:val="IntroductoryInfo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w:drawing>
          <wp:anchor distT="0" distB="0" distL="114300" distR="114300" simplePos="0" relativeHeight="251677696" behindDoc="1" locked="0" layoutInCell="1" allowOverlap="1" wp14:anchorId="5D5C45CF" wp14:editId="37EEF25D">
            <wp:simplePos x="0" y="0"/>
            <wp:positionH relativeFrom="column">
              <wp:posOffset>-914400</wp:posOffset>
            </wp:positionH>
            <wp:positionV relativeFrom="paragraph">
              <wp:posOffset>-1143000</wp:posOffset>
            </wp:positionV>
            <wp:extent cx="10109200" cy="7802880"/>
            <wp:effectExtent l="0" t="0" r="6350" b="7620"/>
            <wp:wrapNone/>
            <wp:docPr id="32" name="Picture 13" descr="legal_brochure_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egal_brochure_fro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0" cy="780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73E">
        <w:br w:type="page"/>
      </w:r>
      <w:bookmarkStart w:id="0" w:name="_GoBack"/>
      <w:bookmarkEnd w:id="0"/>
      <w:r w:rsidR="00D53624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3382B1" wp14:editId="1A29A41C">
                <wp:simplePos x="0" y="0"/>
                <wp:positionH relativeFrom="column">
                  <wp:posOffset>-638175</wp:posOffset>
                </wp:positionH>
                <wp:positionV relativeFrom="paragraph">
                  <wp:posOffset>457200</wp:posOffset>
                </wp:positionV>
                <wp:extent cx="3038475" cy="4371975"/>
                <wp:effectExtent l="0" t="0" r="0" b="9525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37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A5A" w:rsidRDefault="008F5A30" w:rsidP="00160915">
                            <w:pPr>
                              <w:pStyle w:val="BodyText02"/>
                            </w:pPr>
                            <w:r w:rsidRPr="008F5A30">
                              <w:rPr>
                                <w:b/>
                              </w:rPr>
                              <w:t xml:space="preserve">General Counsel Replacement </w:t>
                            </w:r>
                            <w:r w:rsidR="00453A5A" w:rsidRPr="008F5A30">
                              <w:rPr>
                                <w:b/>
                              </w:rPr>
                              <w:t>Plan</w:t>
                            </w:r>
                            <w:r w:rsidR="00453A5A">
                              <w:t xml:space="preserve"> — </w:t>
                            </w:r>
                            <w:r w:rsidR="00D53624">
                              <w:br/>
                            </w:r>
                            <w:r w:rsidR="00453A5A" w:rsidRPr="008F5A30">
                              <w:rPr>
                                <w:u w:val="single"/>
                              </w:rPr>
                              <w:t>$1</w:t>
                            </w:r>
                            <w:r w:rsidR="00BC6804" w:rsidRPr="008F5A30">
                              <w:rPr>
                                <w:u w:val="single"/>
                              </w:rPr>
                              <w:t>,4</w:t>
                            </w:r>
                            <w:r w:rsidR="00453A5A" w:rsidRPr="008F5A30">
                              <w:rPr>
                                <w:u w:val="single"/>
                              </w:rPr>
                              <w:t>99 per month</w:t>
                            </w:r>
                          </w:p>
                          <w:p w:rsidR="00453A5A" w:rsidRDefault="00453A5A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Hire your own General Counsel</w:t>
                            </w:r>
                            <w:r w:rsidR="00D53624">
                              <w:t xml:space="preserve"> for less</w:t>
                            </w:r>
                            <w:r w:rsidR="00396DAD">
                              <w:t>!</w:t>
                            </w:r>
                          </w:p>
                          <w:p w:rsidR="0050661E" w:rsidRDefault="0050661E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Unlimited document review</w:t>
                            </w:r>
                            <w:r w:rsidR="008F5A30">
                              <w:t xml:space="preserve"> and analysis</w:t>
                            </w:r>
                            <w:r w:rsidR="00D53624">
                              <w:t xml:space="preserve"> included</w:t>
                            </w:r>
                          </w:p>
                          <w:p w:rsidR="0050661E" w:rsidRDefault="0050661E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Unlimited calls, emails, and faxes</w:t>
                            </w:r>
                            <w:r w:rsidR="00D53624">
                              <w:t xml:space="preserve"> included</w:t>
                            </w:r>
                          </w:p>
                          <w:p w:rsidR="0050661E" w:rsidRDefault="0050661E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Bi-weekly office visits</w:t>
                            </w:r>
                          </w:p>
                          <w:p w:rsidR="00D53624" w:rsidRDefault="00D53624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Additional visits as needed</w:t>
                            </w:r>
                          </w:p>
                          <w:p w:rsidR="00A63556" w:rsidRDefault="00B73AFC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Have a single, capable attorney designated as General Counsel to your business, but retain the ability to call our local office and receive immediate assistance from any available staff</w:t>
                            </w:r>
                          </w:p>
                          <w:p w:rsidR="0050661E" w:rsidRDefault="00AF7652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Comprehensive all-digital filing and indexing system for all legal matters and correspondence</w:t>
                            </w:r>
                          </w:p>
                          <w:p w:rsidR="00D53624" w:rsidRDefault="00D53624" w:rsidP="00D53624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Access your legal files from any device anywhere in the world</w:t>
                            </w:r>
                          </w:p>
                          <w:p w:rsidR="0050661E" w:rsidRDefault="00AF7652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Stop spending countless hours dealing with legal issues and focus on growing your business</w:t>
                            </w:r>
                          </w:p>
                          <w:p w:rsidR="00AF7652" w:rsidRDefault="00AF7652" w:rsidP="00453A5A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Save money by having attorneys</w:t>
                            </w:r>
                            <w:r w:rsidR="00D53624">
                              <w:t xml:space="preserve"> and support staff</w:t>
                            </w:r>
                            <w:r>
                              <w:t xml:space="preserve"> on retainer who already know your business and do not need to learn it from scratch</w:t>
                            </w:r>
                            <w:r w:rsidR="00D53624">
                              <w:t xml:space="preserve"> to assist you</w:t>
                            </w:r>
                          </w:p>
                          <w:p w:rsidR="008F5A30" w:rsidRDefault="008F5A30" w:rsidP="008F5A30">
                            <w:pPr>
                              <w:pStyle w:val="BodyText02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</w:pPr>
                            <w:r>
                              <w:t>2</w:t>
                            </w:r>
                            <w:r w:rsidR="00D53624">
                              <w:t>0</w:t>
                            </w:r>
                            <w:r>
                              <w:t>% rate discount on legal document drafting, legal research, and litigation</w:t>
                            </w:r>
                          </w:p>
                          <w:p w:rsidR="0050661E" w:rsidRDefault="0050661E" w:rsidP="0050661E">
                            <w:pPr>
                              <w:pStyle w:val="BodyText02"/>
                            </w:pPr>
                          </w:p>
                          <w:p w:rsidR="00A63556" w:rsidRPr="00A63556" w:rsidRDefault="00B73AFC" w:rsidP="008F5A30">
                            <w:pPr>
                              <w:pStyle w:val="BodyText02"/>
                            </w:pPr>
                            <w:r>
                              <w:rPr>
                                <w:b/>
                              </w:rPr>
                              <w:t xml:space="preserve">Ask about </w:t>
                            </w:r>
                            <w:r w:rsidR="008E7E21">
                              <w:rPr>
                                <w:b/>
                              </w:rPr>
                              <w:t>a customized, automated collections plan to improve your cash flow and recover more</w:t>
                            </w:r>
                          </w:p>
                          <w:p w:rsidR="00A63556" w:rsidRDefault="00A63556" w:rsidP="008F5A30">
                            <w:pPr>
                              <w:pStyle w:val="BodyText02"/>
                              <w:rPr>
                                <w:b/>
                              </w:rPr>
                            </w:pPr>
                          </w:p>
                          <w:p w:rsidR="008F5A30" w:rsidRPr="00F00375" w:rsidRDefault="008F5A30" w:rsidP="008F5A30">
                            <w:pPr>
                              <w:pStyle w:val="BodyText02"/>
                              <w:rPr>
                                <w:b/>
                              </w:rPr>
                            </w:pPr>
                            <w:r w:rsidRPr="00F00375">
                              <w:rPr>
                                <w:b/>
                              </w:rPr>
                              <w:t>Other services available upon request</w:t>
                            </w:r>
                          </w:p>
                          <w:p w:rsidR="008F5A30" w:rsidRDefault="008F5A30" w:rsidP="008F5A30">
                            <w:pPr>
                              <w:pStyle w:val="BodyText02"/>
                            </w:pPr>
                          </w:p>
                          <w:p w:rsidR="008F5A30" w:rsidRPr="0089373E" w:rsidRDefault="008F5A30" w:rsidP="008F5A30">
                            <w:pPr>
                              <w:pStyle w:val="BodyText02"/>
                            </w:pPr>
                          </w:p>
                          <w:p w:rsidR="0089373E" w:rsidRPr="0089373E" w:rsidRDefault="0089373E" w:rsidP="0089373E">
                            <w:pPr>
                              <w:pStyle w:val="BodyText02"/>
                            </w:pPr>
                          </w:p>
                          <w:p w:rsidR="0062767C" w:rsidRDefault="0094608B" w:rsidP="0089373E">
                            <w:pPr>
                              <w:pStyle w:val="BodyText02"/>
                            </w:pPr>
                            <w:r>
                              <w:t>Growing Business</w:t>
                            </w:r>
                            <w:r w:rsidR="0062767C">
                              <w:t xml:space="preserve"> Plan — $1999 per month</w:t>
                            </w:r>
                          </w:p>
                          <w:p w:rsidR="0094608B" w:rsidRDefault="0094608B" w:rsidP="0094608B">
                            <w:pPr>
                              <w:pStyle w:val="BodyText02"/>
                              <w:numPr>
                                <w:ilvl w:val="0"/>
                                <w:numId w:val="4"/>
                              </w:numPr>
                              <w:ind w:left="360" w:hanging="180"/>
                            </w:pPr>
                            <w:r>
                              <w:t>The next best thing to hiring full-time General Counsel</w:t>
                            </w:r>
                          </w:p>
                          <w:p w:rsidR="0094608B" w:rsidRDefault="0094608B" w:rsidP="0094608B">
                            <w:pPr>
                              <w:pStyle w:val="BodyText02"/>
                              <w:numPr>
                                <w:ilvl w:val="0"/>
                                <w:numId w:val="4"/>
                              </w:numPr>
                              <w:ind w:left="360" w:hanging="180"/>
                            </w:pPr>
                            <w:r>
                              <w:t>Everything in the regular plan PLUS</w:t>
                            </w:r>
                          </w:p>
                          <w:p w:rsidR="0094608B" w:rsidRDefault="0094608B" w:rsidP="0062767C">
                            <w:pPr>
                              <w:pStyle w:val="BodyText02"/>
                              <w:numPr>
                                <w:ilvl w:val="0"/>
                                <w:numId w:val="4"/>
                              </w:numPr>
                              <w:ind w:left="360" w:hanging="180"/>
                            </w:pPr>
                            <w:r>
                              <w:t>Weekly office visits</w:t>
                            </w:r>
                          </w:p>
                          <w:p w:rsidR="0094608B" w:rsidRDefault="0094608B" w:rsidP="0062767C">
                            <w:pPr>
                              <w:pStyle w:val="BodyText02"/>
                              <w:numPr>
                                <w:ilvl w:val="0"/>
                                <w:numId w:val="4"/>
                              </w:numPr>
                              <w:ind w:left="360" w:hanging="180"/>
                            </w:pPr>
                            <w:r>
                              <w:t>Free basic legal documents</w:t>
                            </w:r>
                          </w:p>
                          <w:p w:rsidR="0094608B" w:rsidRDefault="0094608B" w:rsidP="0062767C">
                            <w:pPr>
                              <w:pStyle w:val="BodyText02"/>
                              <w:numPr>
                                <w:ilvl w:val="0"/>
                                <w:numId w:val="4"/>
                              </w:numPr>
                              <w:ind w:left="360" w:hanging="180"/>
                            </w:pPr>
                            <w:r>
                              <w:t>Free matter and contract reviews</w:t>
                            </w:r>
                          </w:p>
                          <w:p w:rsidR="0094608B" w:rsidRPr="0089373E" w:rsidRDefault="0094608B" w:rsidP="0062767C">
                            <w:pPr>
                              <w:pStyle w:val="BodyText02"/>
                              <w:numPr>
                                <w:ilvl w:val="0"/>
                                <w:numId w:val="4"/>
                              </w:numPr>
                              <w:ind w:left="360" w:hanging="180"/>
                            </w:pPr>
                            <w:r>
                              <w:t>40% rate discount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89660" id="Text Box 16" o:spid="_x0000_s1040" type="#_x0000_t202" style="position:absolute;margin-left:-50.25pt;margin-top:36pt;width:239.25pt;height:344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" filled="f" stroked="f">
                <v:textbox>
                  <w:txbxContent>
                    <w:p w:rsidR="00453A5A" w:rsidRDefault="008F5A30" w:rsidP="00160915">
                      <w:pPr>
                        <w:pStyle w:val="BodyText02"/>
                      </w:pPr>
                      <w:r w:rsidRPr="008F5A30">
                        <w:rPr>
                          <w:b/>
                        </w:rPr>
                        <w:t xml:space="preserve">General Counsel Replacement </w:t>
                      </w:r>
                      <w:r w:rsidR="00453A5A" w:rsidRPr="008F5A30">
                        <w:rPr>
                          <w:b/>
                        </w:rPr>
                        <w:t>Plan</w:t>
                      </w:r>
                      <w:r w:rsidR="00453A5A">
                        <w:t xml:space="preserve"> — </w:t>
                      </w:r>
                      <w:r w:rsidR="00D53624">
                        <w:br/>
                      </w:r>
                      <w:r w:rsidR="00453A5A" w:rsidRPr="008F5A30">
                        <w:rPr>
                          <w:u w:val="single"/>
                        </w:rPr>
                        <w:t>$1</w:t>
                      </w:r>
                      <w:r w:rsidR="00BC6804" w:rsidRPr="008F5A30">
                        <w:rPr>
                          <w:u w:val="single"/>
                        </w:rPr>
                        <w:t>,4</w:t>
                      </w:r>
                      <w:r w:rsidR="00453A5A" w:rsidRPr="008F5A30">
                        <w:rPr>
                          <w:u w:val="single"/>
                        </w:rPr>
                        <w:t>99 per month</w:t>
                      </w:r>
                    </w:p>
                    <w:p w:rsidR="00453A5A" w:rsidRDefault="00453A5A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Hire your own General Counsel</w:t>
                      </w:r>
                      <w:r w:rsidR="00D53624">
                        <w:t xml:space="preserve"> for less</w:t>
                      </w:r>
                      <w:r w:rsidR="00396DAD">
                        <w:t>!</w:t>
                      </w:r>
                    </w:p>
                    <w:p w:rsidR="0050661E" w:rsidRDefault="0050661E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Unlimited document review</w:t>
                      </w:r>
                      <w:r w:rsidR="008F5A30">
                        <w:t xml:space="preserve"> and analysis</w:t>
                      </w:r>
                      <w:r w:rsidR="00D53624">
                        <w:t xml:space="preserve"> included</w:t>
                      </w:r>
                    </w:p>
                    <w:p w:rsidR="0050661E" w:rsidRDefault="0050661E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Unlimited calls, emails, and faxes</w:t>
                      </w:r>
                      <w:r w:rsidR="00D53624">
                        <w:t xml:space="preserve"> included</w:t>
                      </w:r>
                    </w:p>
                    <w:p w:rsidR="0050661E" w:rsidRDefault="0050661E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Bi-weekly office visits</w:t>
                      </w:r>
                    </w:p>
                    <w:p w:rsidR="00D53624" w:rsidRDefault="00D53624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Additional visits as needed</w:t>
                      </w:r>
                    </w:p>
                    <w:p w:rsidR="00A63556" w:rsidRDefault="00B73AFC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Have a single, capable attorney designated as General Counsel to your business, but retain the ability to call our local office and receive immediate assistance from any available staff</w:t>
                      </w:r>
                    </w:p>
                    <w:p w:rsidR="0050661E" w:rsidRDefault="00AF7652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Comprehensive all-digital filing and indexing system for all legal matters and correspondence</w:t>
                      </w:r>
                    </w:p>
                    <w:p w:rsidR="00D53624" w:rsidRDefault="00D53624" w:rsidP="00D53624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Access your legal files from any device anywhere in the world</w:t>
                      </w:r>
                    </w:p>
                    <w:p w:rsidR="0050661E" w:rsidRDefault="00AF7652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Stop spending countless hours dealing with legal issues and focus on growing your business</w:t>
                      </w:r>
                    </w:p>
                    <w:p w:rsidR="00AF7652" w:rsidRDefault="00AF7652" w:rsidP="00453A5A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Save money by having attorneys</w:t>
                      </w:r>
                      <w:r w:rsidR="00D53624">
                        <w:t xml:space="preserve"> and support staff</w:t>
                      </w:r>
                      <w:r>
                        <w:t xml:space="preserve"> on retainer who already know your business and do not need to learn it from scratch</w:t>
                      </w:r>
                      <w:r w:rsidR="00D53624">
                        <w:t xml:space="preserve"> to assist you</w:t>
                      </w:r>
                    </w:p>
                    <w:p w:rsidR="008F5A30" w:rsidRDefault="008F5A30" w:rsidP="008F5A30">
                      <w:pPr>
                        <w:pStyle w:val="BodyText02"/>
                        <w:numPr>
                          <w:ilvl w:val="0"/>
                          <w:numId w:val="1"/>
                        </w:numPr>
                        <w:ind w:left="360" w:hanging="180"/>
                      </w:pPr>
                      <w:r>
                        <w:t>2</w:t>
                      </w:r>
                      <w:r w:rsidR="00D53624">
                        <w:t>0</w:t>
                      </w:r>
                      <w:r>
                        <w:t>% rate discount on legal document drafting, legal research, and litigation</w:t>
                      </w:r>
                    </w:p>
                    <w:p w:rsidR="0050661E" w:rsidRDefault="0050661E" w:rsidP="0050661E">
                      <w:pPr>
                        <w:pStyle w:val="BodyText02"/>
                      </w:pPr>
                    </w:p>
                    <w:p w:rsidR="00A63556" w:rsidRPr="00A63556" w:rsidRDefault="00B73AFC" w:rsidP="008F5A30">
                      <w:pPr>
                        <w:pStyle w:val="BodyText02"/>
                      </w:pPr>
                      <w:r>
                        <w:rPr>
                          <w:b/>
                        </w:rPr>
                        <w:t xml:space="preserve">Ask about </w:t>
                      </w:r>
                      <w:r w:rsidR="008E7E21">
                        <w:rPr>
                          <w:b/>
                        </w:rPr>
                        <w:t xml:space="preserve">a customized, automated collections plan to improve your cash flow and recover </w:t>
                      </w:r>
                      <w:r w:rsidR="008E7E21">
                        <w:rPr>
                          <w:b/>
                        </w:rPr>
                        <w:t>more</w:t>
                      </w:r>
                    </w:p>
                    <w:p w:rsidR="00A63556" w:rsidRDefault="00A63556" w:rsidP="008F5A30">
                      <w:pPr>
                        <w:pStyle w:val="BodyText02"/>
                        <w:rPr>
                          <w:b/>
                        </w:rPr>
                      </w:pPr>
                    </w:p>
                    <w:p w:rsidR="008F5A30" w:rsidRPr="00F00375" w:rsidRDefault="008F5A30" w:rsidP="008F5A30">
                      <w:pPr>
                        <w:pStyle w:val="BodyText02"/>
                        <w:rPr>
                          <w:b/>
                        </w:rPr>
                      </w:pPr>
                      <w:r w:rsidRPr="00F00375">
                        <w:rPr>
                          <w:b/>
                        </w:rPr>
                        <w:t>Other services available upon reque</w:t>
                      </w:r>
                      <w:bookmarkStart w:id="1" w:name="_GoBack"/>
                      <w:bookmarkEnd w:id="1"/>
                      <w:r w:rsidRPr="00F00375">
                        <w:rPr>
                          <w:b/>
                        </w:rPr>
                        <w:t>st</w:t>
                      </w:r>
                    </w:p>
                    <w:p w:rsidR="008F5A30" w:rsidRDefault="008F5A30" w:rsidP="008F5A30">
                      <w:pPr>
                        <w:pStyle w:val="BodyText02"/>
                      </w:pPr>
                    </w:p>
                    <w:p w:rsidR="008F5A30" w:rsidRPr="0089373E" w:rsidRDefault="008F5A30" w:rsidP="008F5A30">
                      <w:pPr>
                        <w:pStyle w:val="BodyText02"/>
                      </w:pPr>
                    </w:p>
                    <w:p w:rsidR="0089373E" w:rsidRPr="0089373E" w:rsidRDefault="0089373E" w:rsidP="0089373E">
                      <w:pPr>
                        <w:pStyle w:val="BodyText02"/>
                      </w:pPr>
                    </w:p>
                    <w:p w:rsidR="0062767C" w:rsidRDefault="0094608B" w:rsidP="0089373E">
                      <w:pPr>
                        <w:pStyle w:val="BodyText02"/>
                      </w:pPr>
                      <w:r>
                        <w:t>Growing Business</w:t>
                      </w:r>
                      <w:r w:rsidR="0062767C">
                        <w:t xml:space="preserve"> Plan — $1999 per month</w:t>
                      </w:r>
                    </w:p>
                    <w:p w:rsidR="0094608B" w:rsidRDefault="0094608B" w:rsidP="0094608B">
                      <w:pPr>
                        <w:pStyle w:val="BodyText02"/>
                        <w:numPr>
                          <w:ilvl w:val="0"/>
                          <w:numId w:val="4"/>
                        </w:numPr>
                        <w:ind w:left="360" w:hanging="180"/>
                      </w:pPr>
                      <w:r>
                        <w:t>The next best thing to hiring full-time General Counsel</w:t>
                      </w:r>
                    </w:p>
                    <w:p w:rsidR="0094608B" w:rsidRDefault="0094608B" w:rsidP="0094608B">
                      <w:pPr>
                        <w:pStyle w:val="BodyText02"/>
                        <w:numPr>
                          <w:ilvl w:val="0"/>
                          <w:numId w:val="4"/>
                        </w:numPr>
                        <w:ind w:left="360" w:hanging="180"/>
                      </w:pPr>
                      <w:r>
                        <w:t>Everything in the regular plan PLUS</w:t>
                      </w:r>
                    </w:p>
                    <w:p w:rsidR="0094608B" w:rsidRDefault="0094608B" w:rsidP="0062767C">
                      <w:pPr>
                        <w:pStyle w:val="BodyText02"/>
                        <w:numPr>
                          <w:ilvl w:val="0"/>
                          <w:numId w:val="4"/>
                        </w:numPr>
                        <w:ind w:left="360" w:hanging="180"/>
                      </w:pPr>
                      <w:r>
                        <w:t>Weekly office visits</w:t>
                      </w:r>
                    </w:p>
                    <w:p w:rsidR="0094608B" w:rsidRDefault="0094608B" w:rsidP="0062767C">
                      <w:pPr>
                        <w:pStyle w:val="BodyText02"/>
                        <w:numPr>
                          <w:ilvl w:val="0"/>
                          <w:numId w:val="4"/>
                        </w:numPr>
                        <w:ind w:left="360" w:hanging="180"/>
                      </w:pPr>
                      <w:r>
                        <w:t>Free basic legal documents</w:t>
                      </w:r>
                    </w:p>
                    <w:p w:rsidR="0094608B" w:rsidRDefault="0094608B" w:rsidP="0062767C">
                      <w:pPr>
                        <w:pStyle w:val="BodyText02"/>
                        <w:numPr>
                          <w:ilvl w:val="0"/>
                          <w:numId w:val="4"/>
                        </w:numPr>
                        <w:ind w:left="360" w:hanging="180"/>
                      </w:pPr>
                      <w:r>
                        <w:t>Free matter and contract reviews</w:t>
                      </w:r>
                    </w:p>
                    <w:p w:rsidR="0094608B" w:rsidRPr="0089373E" w:rsidRDefault="0094608B" w:rsidP="0062767C">
                      <w:pPr>
                        <w:pStyle w:val="BodyText02"/>
                        <w:numPr>
                          <w:ilvl w:val="0"/>
                          <w:numId w:val="4"/>
                        </w:numPr>
                        <w:ind w:left="360" w:hanging="180"/>
                      </w:pPr>
                      <w:r>
                        <w:t>40% rate discount</w:t>
                      </w:r>
                    </w:p>
                  </w:txbxContent>
                </v:textbox>
              </v:shape>
            </w:pict>
          </mc:Fallback>
        </mc:AlternateContent>
      </w:r>
      <w:r w:rsidR="00D5362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89778D" wp14:editId="16BC2A9A">
                <wp:simplePos x="0" y="0"/>
                <wp:positionH relativeFrom="column">
                  <wp:posOffset>6029325</wp:posOffset>
                </wp:positionH>
                <wp:positionV relativeFrom="paragraph">
                  <wp:posOffset>2292350</wp:posOffset>
                </wp:positionV>
                <wp:extent cx="2514600" cy="447675"/>
                <wp:effectExtent l="0" t="0" r="0" b="9525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664896" w:rsidRDefault="00664896" w:rsidP="00664896">
                            <w:pPr>
                              <w:pStyle w:val="Picturecaption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64896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D53624">
                              <w:rPr>
                                <w:sz w:val="20"/>
                                <w:szCs w:val="20"/>
                              </w:rPr>
                              <w:t>an Douglas Ghrist</w:t>
                            </w:r>
                            <w:r w:rsidR="00D53624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64896">
                              <w:rPr>
                                <w:sz w:val="20"/>
                                <w:szCs w:val="20"/>
                              </w:rPr>
                              <w:t>Managing Attorney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94808" id="Text Box 23" o:spid="_x0000_s1041" type="#_x0000_t202" style="position:absolute;margin-left:474.75pt;margin-top:180.5pt;width:198pt;height:3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yQ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" filled="f" stroked="f">
                <v:textbox>
                  <w:txbxContent>
                    <w:p w:rsidR="0089373E" w:rsidRPr="00664896" w:rsidRDefault="00664896" w:rsidP="00664896">
                      <w:pPr>
                        <w:pStyle w:val="Picturecaption0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64896">
                        <w:rPr>
                          <w:sz w:val="20"/>
                          <w:szCs w:val="20"/>
                        </w:rPr>
                        <w:t>I</w:t>
                      </w:r>
                      <w:r w:rsidR="00D53624">
                        <w:rPr>
                          <w:sz w:val="20"/>
                          <w:szCs w:val="20"/>
                        </w:rPr>
                        <w:t>an Douglas Ghrist</w:t>
                      </w:r>
                      <w:r w:rsidR="00D53624">
                        <w:rPr>
                          <w:sz w:val="20"/>
                          <w:szCs w:val="20"/>
                        </w:rPr>
                        <w:br/>
                      </w:r>
                      <w:r w:rsidRPr="00664896">
                        <w:rPr>
                          <w:sz w:val="20"/>
                          <w:szCs w:val="20"/>
                        </w:rPr>
                        <w:t>Managing Attorney</w:t>
                      </w:r>
                    </w:p>
                  </w:txbxContent>
                </v:textbox>
              </v:shape>
            </w:pict>
          </mc:Fallback>
        </mc:AlternateContent>
      </w:r>
      <w:r w:rsidR="00D5362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BB0945" wp14:editId="615F862A">
                <wp:simplePos x="0" y="0"/>
                <wp:positionH relativeFrom="column">
                  <wp:posOffset>5956935</wp:posOffset>
                </wp:positionH>
                <wp:positionV relativeFrom="paragraph">
                  <wp:posOffset>2654300</wp:posOffset>
                </wp:positionV>
                <wp:extent cx="2826385" cy="342265"/>
                <wp:effectExtent l="3810" t="0" r="0" b="3810"/>
                <wp:wrapNone/>
                <wp:docPr id="2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0E01B9" w:rsidRDefault="00BC6804" w:rsidP="00BC6804">
                            <w:pPr>
                              <w:pStyle w:val="SPECIALPOINTS"/>
                              <w:ind w:left="0" w:firstLine="0"/>
                            </w:pPr>
                            <w:r>
                              <w:t xml:space="preserve">QUALITY </w:t>
                            </w:r>
                            <w:proofErr w:type="gramStart"/>
                            <w:r>
                              <w:t>SERVICE .</w:t>
                            </w:r>
                            <w:proofErr w:type="gramEnd"/>
                            <w:r>
                              <w:t xml:space="preserve"> AFFORDABLE RATES</w:t>
                            </w:r>
                          </w:p>
                          <w:p w:rsidR="0089373E" w:rsidRPr="000E01B9" w:rsidRDefault="0089373E" w:rsidP="0089373E">
                            <w:pPr>
                              <w:rPr>
                                <w:caps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EEF8D" id="Text Box 20" o:spid="_x0000_s1042" type="#_x0000_t202" style="position:absolute;margin-left:469.05pt;margin-top:209pt;width:222.55pt;height:26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" filled="f" stroked="f">
                <v:textbox>
                  <w:txbxContent>
                    <w:p w:rsidR="0089373E" w:rsidRPr="000E01B9" w:rsidRDefault="00BC6804" w:rsidP="00BC6804">
                      <w:pPr>
                        <w:pStyle w:val="SPECIALPOINTS"/>
                        <w:ind w:left="0" w:firstLine="0"/>
                      </w:pPr>
                      <w:r>
                        <w:t xml:space="preserve">QUALITY </w:t>
                      </w:r>
                      <w:proofErr w:type="gramStart"/>
                      <w:r>
                        <w:t>SERVICE .</w:t>
                      </w:r>
                      <w:proofErr w:type="gramEnd"/>
                      <w:r>
                        <w:t xml:space="preserve"> AFFORDABLE RATES</w:t>
                      </w:r>
                    </w:p>
                    <w:p w:rsidR="0089373E" w:rsidRPr="000E01B9" w:rsidRDefault="0089373E" w:rsidP="0089373E">
                      <w:pPr>
                        <w:rPr>
                          <w:caps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AADAE4" wp14:editId="3D9C2A4E">
                <wp:simplePos x="0" y="0"/>
                <wp:positionH relativeFrom="column">
                  <wp:posOffset>-519430</wp:posOffset>
                </wp:positionH>
                <wp:positionV relativeFrom="paragraph">
                  <wp:posOffset>4599940</wp:posOffset>
                </wp:positionV>
                <wp:extent cx="2400300" cy="439420"/>
                <wp:effectExtent l="4445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242" w:rsidRDefault="00396DAD" w:rsidP="00396DAD">
                            <w:pPr>
                              <w:pStyle w:val="Picturecaption02"/>
                              <w:rPr>
                                <w:b w:val="0"/>
                                <w:i w:val="0"/>
                                <w:szCs w:val="16"/>
                              </w:rPr>
                            </w:pPr>
                            <w:r w:rsidRPr="00396DAD">
                              <w:rPr>
                                <w:b w:val="0"/>
                                <w:i w:val="0"/>
                                <w:sz w:val="20"/>
                              </w:rPr>
                              <w:t>*</w:t>
                            </w:r>
                            <w:r w:rsidRPr="00396DAD">
                              <w:rPr>
                                <w:b w:val="0"/>
                                <w:i w:val="0"/>
                                <w:szCs w:val="16"/>
                              </w:rPr>
                              <w:t xml:space="preserve">rates and </w:t>
                            </w:r>
                            <w:r>
                              <w:rPr>
                                <w:b w:val="0"/>
                                <w:i w:val="0"/>
                                <w:szCs w:val="16"/>
                              </w:rPr>
                              <w:t>terms</w:t>
                            </w:r>
                            <w:r w:rsidRPr="00396DAD">
                              <w:rPr>
                                <w:b w:val="0"/>
                                <w:i w:val="0"/>
                                <w:szCs w:val="16"/>
                              </w:rPr>
                              <w:t xml:space="preserve"> subject to </w:t>
                            </w:r>
                            <w:r>
                              <w:rPr>
                                <w:b w:val="0"/>
                                <w:i w:val="0"/>
                                <w:szCs w:val="16"/>
                              </w:rPr>
                              <w:t>change</w:t>
                            </w:r>
                            <w:r w:rsidR="00617242">
                              <w:rPr>
                                <w:b w:val="0"/>
                                <w:i w:val="0"/>
                                <w:szCs w:val="16"/>
                              </w:rPr>
                              <w:t xml:space="preserve"> &amp; approval; </w:t>
                            </w:r>
                          </w:p>
                          <w:p w:rsidR="00396DAD" w:rsidRPr="00396DAD" w:rsidRDefault="00617242" w:rsidP="00396DAD">
                            <w:pPr>
                              <w:pStyle w:val="Picturecaption02"/>
                              <w:rPr>
                                <w:b w:val="0"/>
                                <w:i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  <w:szCs w:val="16"/>
                              </w:rPr>
                              <w:t>see Disclaimer for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93B11" id="Text Box 31" o:spid="_x0000_s1041" type="#_x0000_t202" style="position:absolute;margin-left:-40.9pt;margin-top:362.2pt;width:189pt;height:3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" filled="f" stroked="f">
                <v:textbox>
                  <w:txbxContent>
                    <w:p w:rsidR="00617242" w:rsidRDefault="00396DAD" w:rsidP="00396DAD">
                      <w:pPr>
                        <w:pStyle w:val="Picturecaption02"/>
                        <w:rPr>
                          <w:b w:val="0"/>
                          <w:i w:val="0"/>
                          <w:szCs w:val="16"/>
                        </w:rPr>
                      </w:pPr>
                      <w:r w:rsidRPr="00396DAD">
                        <w:rPr>
                          <w:b w:val="0"/>
                          <w:i w:val="0"/>
                          <w:sz w:val="20"/>
                        </w:rPr>
                        <w:t>*</w:t>
                      </w:r>
                      <w:r w:rsidRPr="00396DAD">
                        <w:rPr>
                          <w:b w:val="0"/>
                          <w:i w:val="0"/>
                          <w:szCs w:val="16"/>
                        </w:rPr>
                        <w:t xml:space="preserve">rates and </w:t>
                      </w:r>
                      <w:r>
                        <w:rPr>
                          <w:b w:val="0"/>
                          <w:i w:val="0"/>
                          <w:szCs w:val="16"/>
                        </w:rPr>
                        <w:t>terms</w:t>
                      </w:r>
                      <w:r w:rsidRPr="00396DAD">
                        <w:rPr>
                          <w:b w:val="0"/>
                          <w:i w:val="0"/>
                          <w:szCs w:val="16"/>
                        </w:rPr>
                        <w:t xml:space="preserve"> subject to </w:t>
                      </w:r>
                      <w:r>
                        <w:rPr>
                          <w:b w:val="0"/>
                          <w:i w:val="0"/>
                          <w:szCs w:val="16"/>
                        </w:rPr>
                        <w:t>change</w:t>
                      </w:r>
                      <w:r w:rsidR="00617242">
                        <w:rPr>
                          <w:b w:val="0"/>
                          <w:i w:val="0"/>
                          <w:szCs w:val="16"/>
                        </w:rPr>
                        <w:t xml:space="preserve"> &amp; approval; </w:t>
                      </w:r>
                    </w:p>
                    <w:p w:rsidR="00396DAD" w:rsidRPr="00396DAD" w:rsidRDefault="00617242" w:rsidP="00396DAD">
                      <w:pPr>
                        <w:pStyle w:val="Picturecaption02"/>
                        <w:rPr>
                          <w:b w:val="0"/>
                          <w:i w:val="0"/>
                          <w:sz w:val="20"/>
                        </w:rPr>
                      </w:pPr>
                      <w:r>
                        <w:rPr>
                          <w:b w:val="0"/>
                          <w:i w:val="0"/>
                          <w:szCs w:val="16"/>
                        </w:rPr>
                        <w:t>see Disclaimer for details</w:t>
                      </w: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B0FC522" wp14:editId="170A782E">
                <wp:simplePos x="0" y="0"/>
                <wp:positionH relativeFrom="page">
                  <wp:posOffset>3955415</wp:posOffset>
                </wp:positionH>
                <wp:positionV relativeFrom="page">
                  <wp:posOffset>6736080</wp:posOffset>
                </wp:positionV>
                <wp:extent cx="1964690" cy="514350"/>
                <wp:effectExtent l="2540" t="1905" r="4445" b="0"/>
                <wp:wrapNone/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2686" w:rsidRDefault="00102686" w:rsidP="00102686">
                            <w:pPr>
                              <w:widowControl w:val="0"/>
                              <w:spacing w:line="500" w:lineRule="exact"/>
                              <w:rPr>
                                <w:rFonts w:ascii="Arial" w:hAnsi="Arial" w:cs="Arial"/>
                                <w:color w:val="FFFFFE"/>
                                <w:w w:val="90"/>
                                <w:sz w:val="46"/>
                                <w:szCs w:val="46"/>
                                <w:lang w:val="en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>simplifying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F792F"/>
                                <w:w w:val="90"/>
                                <w:sz w:val="46"/>
                                <w:szCs w:val="46"/>
                                <w:lang w:val="en"/>
                              </w:rPr>
                              <w:t>Law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B1E44" id="Text Box 92" o:spid="_x0000_s1044" type="#_x0000_t202" style="position:absolute;margin-left:311.45pt;margin-top:530.4pt;width:154.7pt;height:40.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" filled="f" fillcolor="#fffffe" stroked="f" strokecolor="#212120" insetpen="t">
                <v:textbox inset="2.88pt,2.88pt,2.88pt,2.88pt">
                  <w:txbxContent>
                    <w:p w:rsidR="00102686" w:rsidRDefault="00102686" w:rsidP="00102686">
                      <w:pPr>
                        <w:widowControl w:val="0"/>
                        <w:spacing w:line="500" w:lineRule="exact"/>
                        <w:rPr>
                          <w:rFonts w:ascii="Arial" w:hAnsi="Arial" w:cs="Arial"/>
                          <w:color w:val="FFFFFE"/>
                          <w:w w:val="90"/>
                          <w:sz w:val="46"/>
                          <w:szCs w:val="46"/>
                          <w:lang w:val="en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2E3640"/>
                          <w:w w:val="90"/>
                          <w:sz w:val="46"/>
                          <w:szCs w:val="46"/>
                          <w:lang w:val="en"/>
                        </w:rPr>
                        <w:t>simplifying</w:t>
                      </w:r>
                      <w:proofErr w:type="gramEnd"/>
                      <w:r>
                        <w:rPr>
                          <w:rFonts w:ascii="Arial" w:hAnsi="Arial" w:cs="Arial"/>
                          <w:color w:val="2E3640"/>
                          <w:w w:val="90"/>
                          <w:sz w:val="46"/>
                          <w:szCs w:val="46"/>
                          <w:lang w:val="e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F792F"/>
                          <w:w w:val="90"/>
                          <w:sz w:val="46"/>
                          <w:szCs w:val="46"/>
                          <w:lang w:val="en"/>
                        </w:rPr>
                        <w:t>Law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1337D" wp14:editId="3410ED6C">
                <wp:simplePos x="0" y="0"/>
                <wp:positionH relativeFrom="column">
                  <wp:posOffset>5912485</wp:posOffset>
                </wp:positionH>
                <wp:positionV relativeFrom="paragraph">
                  <wp:posOffset>3902075</wp:posOffset>
                </wp:positionV>
                <wp:extent cx="2826385" cy="342265"/>
                <wp:effectExtent l="0" t="0" r="0" b="3810"/>
                <wp:wrapNone/>
                <wp:docPr id="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5BE" w:rsidRPr="00BC7CE1" w:rsidRDefault="00B34EE4" w:rsidP="00B34EE4">
                            <w:pPr>
                              <w:pStyle w:val="SPECIALPOINTS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C7CE1"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="00BC7CE1" w:rsidRPr="00BC7CE1">
                              <w:rPr>
                                <w:sz w:val="24"/>
                                <w:szCs w:val="24"/>
                              </w:rPr>
                              <w:t>et us buy you lunch</w:t>
                            </w:r>
                          </w:p>
                          <w:p w:rsidR="00FC15BE" w:rsidRPr="000E01B9" w:rsidRDefault="00FC15BE" w:rsidP="00FC15BE">
                            <w:pPr>
                              <w:rPr>
                                <w:caps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50C92" id="Text Box 30" o:spid="_x0000_s1045" type="#_x0000_t202" style="position:absolute;margin-left:465.55pt;margin-top:307.25pt;width:222.55pt;height:2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d4ZvAIAAMMFAAAOAAAAZHJzL2Uyb0RvYy54bWysVO1umzAU/T9p72D5P+UjDgV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" filled="f" stroked="f">
                <v:textbox>
                  <w:txbxContent>
                    <w:p w:rsidR="00FC15BE" w:rsidRPr="00BC7CE1" w:rsidRDefault="00B34EE4" w:rsidP="00B34EE4">
                      <w:pPr>
                        <w:pStyle w:val="SPECIALPOINTS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C7CE1">
                        <w:rPr>
                          <w:sz w:val="24"/>
                          <w:szCs w:val="24"/>
                        </w:rPr>
                        <w:t>l</w:t>
                      </w:r>
                      <w:r w:rsidR="00BC7CE1" w:rsidRPr="00BC7CE1">
                        <w:rPr>
                          <w:sz w:val="24"/>
                          <w:szCs w:val="24"/>
                        </w:rPr>
                        <w:t>et us buy you lu</w:t>
                      </w:r>
                      <w:bookmarkStart w:id="1" w:name="_GoBack"/>
                      <w:bookmarkEnd w:id="1"/>
                      <w:r w:rsidR="00BC7CE1" w:rsidRPr="00BC7CE1">
                        <w:rPr>
                          <w:sz w:val="24"/>
                          <w:szCs w:val="24"/>
                        </w:rPr>
                        <w:t>nch</w:t>
                      </w:r>
                    </w:p>
                    <w:p w:rsidR="00FC15BE" w:rsidRPr="000E01B9" w:rsidRDefault="00FC15BE" w:rsidP="00FC15BE">
                      <w:pPr>
                        <w:rPr>
                          <w:caps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7105C1" wp14:editId="72F67575">
                <wp:simplePos x="0" y="0"/>
                <wp:positionH relativeFrom="column">
                  <wp:posOffset>6033135</wp:posOffset>
                </wp:positionH>
                <wp:positionV relativeFrom="paragraph">
                  <wp:posOffset>2867025</wp:posOffset>
                </wp:positionV>
                <wp:extent cx="2628900" cy="2172335"/>
                <wp:effectExtent l="3810" t="0" r="0" b="0"/>
                <wp:wrapNone/>
                <wp:docPr id="2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1220F2" w:rsidRDefault="00FC15BE" w:rsidP="00012F57">
                            <w:pPr>
                              <w:pStyle w:val="BodyText03"/>
                            </w:pPr>
                            <w:r>
                              <w:t>We cannot provide the quality of services that we provide to every business</w:t>
                            </w:r>
                            <w:r w:rsidR="0089373E" w:rsidRPr="001220F2">
                              <w:t>.</w:t>
                            </w:r>
                            <w:r>
                              <w:t xml:space="preserve"> We carefully select our diverse portfolio of clients so that we can give each client the absolute best of what we have to offer.</w:t>
                            </w:r>
                          </w:p>
                          <w:p w:rsidR="0089373E" w:rsidRPr="001220F2" w:rsidRDefault="0089373E" w:rsidP="00012F57">
                            <w:pPr>
                              <w:pStyle w:val="BodyText03"/>
                            </w:pPr>
                          </w:p>
                          <w:p w:rsidR="0089373E" w:rsidRDefault="00FC15BE" w:rsidP="00012F57">
                            <w:pPr>
                              <w:pStyle w:val="BodyText03"/>
                            </w:pPr>
                            <w:r>
                              <w:t xml:space="preserve">Call today and find out if a relationship with </w:t>
                            </w:r>
                            <w:r w:rsidR="00BC6804" w:rsidRPr="00BC6804">
                              <w:rPr>
                                <w:smallCaps/>
                              </w:rPr>
                              <w:t>Ghrist</w:t>
                            </w:r>
                            <w:r w:rsidRPr="00BC6804">
                              <w:rPr>
                                <w:smallCaps/>
                              </w:rPr>
                              <w:t xml:space="preserve"> Law</w:t>
                            </w:r>
                            <w:r>
                              <w:t xml:space="preserve"> is right for you. </w:t>
                            </w:r>
                          </w:p>
                          <w:p w:rsidR="00B34EE4" w:rsidRDefault="00B34EE4" w:rsidP="00012F57">
                            <w:pPr>
                              <w:pStyle w:val="BodyText03"/>
                            </w:pPr>
                          </w:p>
                          <w:p w:rsidR="00B34EE4" w:rsidRDefault="00B34EE4" w:rsidP="00012F57">
                            <w:pPr>
                              <w:pStyle w:val="BodyText03"/>
                            </w:pPr>
                          </w:p>
                          <w:p w:rsidR="00B34EE4" w:rsidRDefault="00B34EE4" w:rsidP="00012F57">
                            <w:pPr>
                              <w:pStyle w:val="BodyText03"/>
                            </w:pPr>
                          </w:p>
                          <w:p w:rsidR="00B34EE4" w:rsidRPr="00BC7CE1" w:rsidRDefault="00B34EE4" w:rsidP="00012F57">
                            <w:pPr>
                              <w:pStyle w:val="BodyText03"/>
                              <w:rPr>
                                <w:sz w:val="22"/>
                                <w:szCs w:val="22"/>
                              </w:rPr>
                            </w:pPr>
                            <w:r w:rsidRPr="00BC7CE1">
                              <w:rPr>
                                <w:sz w:val="22"/>
                                <w:szCs w:val="22"/>
                              </w:rPr>
                              <w:t>We understand how busy entrepreneurs are. Let us t</w:t>
                            </w:r>
                            <w:r w:rsidR="00471CEE" w:rsidRPr="00BC7CE1">
                              <w:rPr>
                                <w:sz w:val="22"/>
                                <w:szCs w:val="22"/>
                              </w:rPr>
                              <w:t xml:space="preserve">ake you </w:t>
                            </w:r>
                            <w:r w:rsidR="00396DAD" w:rsidRPr="00BC7CE1">
                              <w:rPr>
                                <w:sz w:val="22"/>
                                <w:szCs w:val="22"/>
                              </w:rPr>
                              <w:t>to lun</w:t>
                            </w:r>
                            <w:r w:rsidR="00E03112">
                              <w:rPr>
                                <w:sz w:val="22"/>
                                <w:szCs w:val="22"/>
                              </w:rPr>
                              <w:t>ch and discuss the legal needs of your business.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105C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46" type="#_x0000_t202" style="position:absolute;margin-left:475.05pt;margin-top:225.75pt;width:207pt;height:171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vpug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" filled="f" stroked="f">
                <v:textbox>
                  <w:txbxContent>
                    <w:p w:rsidR="0089373E" w:rsidRPr="001220F2" w:rsidRDefault="00FC15BE" w:rsidP="00012F57">
                      <w:pPr>
                        <w:pStyle w:val="BodyText03"/>
                      </w:pPr>
                      <w:r>
                        <w:t>We cannot provide the quality of services that we provide to every business</w:t>
                      </w:r>
                      <w:r w:rsidR="0089373E" w:rsidRPr="001220F2">
                        <w:t>.</w:t>
                      </w:r>
                      <w:r>
                        <w:t xml:space="preserve"> We carefully select our diverse portfolio of clients so that we can give each client the absolute best of what we have to offer.</w:t>
                      </w:r>
                    </w:p>
                    <w:p w:rsidR="0089373E" w:rsidRPr="001220F2" w:rsidRDefault="0089373E" w:rsidP="00012F57">
                      <w:pPr>
                        <w:pStyle w:val="BodyText03"/>
                      </w:pPr>
                    </w:p>
                    <w:p w:rsidR="0089373E" w:rsidRDefault="00FC15BE" w:rsidP="00012F57">
                      <w:pPr>
                        <w:pStyle w:val="BodyText03"/>
                      </w:pPr>
                      <w:r>
                        <w:t xml:space="preserve">Call today and find out if a relationship with </w:t>
                      </w:r>
                      <w:r w:rsidR="00BC6804" w:rsidRPr="00BC6804">
                        <w:rPr>
                          <w:smallCaps/>
                        </w:rPr>
                        <w:t>Ghrist</w:t>
                      </w:r>
                      <w:r w:rsidRPr="00BC6804">
                        <w:rPr>
                          <w:smallCaps/>
                        </w:rPr>
                        <w:t xml:space="preserve"> Law</w:t>
                      </w:r>
                      <w:r>
                        <w:t xml:space="preserve"> is right for you. </w:t>
                      </w:r>
                    </w:p>
                    <w:p w:rsidR="00B34EE4" w:rsidRDefault="00B34EE4" w:rsidP="00012F57">
                      <w:pPr>
                        <w:pStyle w:val="BodyText03"/>
                      </w:pPr>
                    </w:p>
                    <w:p w:rsidR="00B34EE4" w:rsidRDefault="00B34EE4" w:rsidP="00012F57">
                      <w:pPr>
                        <w:pStyle w:val="BodyText03"/>
                      </w:pPr>
                    </w:p>
                    <w:p w:rsidR="00B34EE4" w:rsidRDefault="00B34EE4" w:rsidP="00012F57">
                      <w:pPr>
                        <w:pStyle w:val="BodyText03"/>
                      </w:pPr>
                    </w:p>
                    <w:p w:rsidR="00B34EE4" w:rsidRPr="00BC7CE1" w:rsidRDefault="00B34EE4" w:rsidP="00012F57">
                      <w:pPr>
                        <w:pStyle w:val="BodyText03"/>
                        <w:rPr>
                          <w:sz w:val="22"/>
                          <w:szCs w:val="22"/>
                        </w:rPr>
                      </w:pPr>
                      <w:r w:rsidRPr="00BC7CE1">
                        <w:rPr>
                          <w:sz w:val="22"/>
                          <w:szCs w:val="22"/>
                        </w:rPr>
                        <w:t>We understand how busy entrepreneurs are. Let us t</w:t>
                      </w:r>
                      <w:r w:rsidR="00471CEE" w:rsidRPr="00BC7CE1">
                        <w:rPr>
                          <w:sz w:val="22"/>
                          <w:szCs w:val="22"/>
                        </w:rPr>
                        <w:t xml:space="preserve">ake you </w:t>
                      </w:r>
                      <w:r w:rsidR="00396DAD" w:rsidRPr="00BC7CE1">
                        <w:rPr>
                          <w:sz w:val="22"/>
                          <w:szCs w:val="22"/>
                        </w:rPr>
                        <w:t>to lun</w:t>
                      </w:r>
                      <w:r w:rsidR="00E03112">
                        <w:rPr>
                          <w:sz w:val="22"/>
                          <w:szCs w:val="22"/>
                        </w:rPr>
                        <w:t>ch and discuss the legal needs of your business.</w:t>
                      </w: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4FA1E" wp14:editId="7DFC5166">
                <wp:simplePos x="0" y="0"/>
                <wp:positionH relativeFrom="column">
                  <wp:posOffset>6033135</wp:posOffset>
                </wp:positionH>
                <wp:positionV relativeFrom="paragraph">
                  <wp:posOffset>6985</wp:posOffset>
                </wp:positionV>
                <wp:extent cx="2420620" cy="2254250"/>
                <wp:effectExtent l="32385" t="26035" r="33020" b="34290"/>
                <wp:wrapNone/>
                <wp:docPr id="2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620" cy="22542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508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73E" w:rsidRPr="002624DE" w:rsidRDefault="008F1E31" w:rsidP="00A4039C">
                            <w:pPr>
                              <w:jc w:val="center"/>
                              <w:rPr>
                                <w:color w:val="333333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color w:val="333333"/>
                                <w:sz w:val="20"/>
                              </w:rPr>
                              <w:drawing>
                                <wp:inline distT="0" distB="0" distL="0" distR="0" wp14:anchorId="79963618" wp14:editId="12A61CA0">
                                  <wp:extent cx="2181225" cy="2733675"/>
                                  <wp:effectExtent l="0" t="0" r="9525" b="9525"/>
                                  <wp:docPr id="58" name="Picture 58" descr="JCC9235-Ghrist, Ian 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JCC9235-Ghrist, Ian 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1225" cy="2733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9373E" w:rsidRPr="002624DE" w:rsidRDefault="0089373E" w:rsidP="00A4039C">
                            <w:pPr>
                              <w:jc w:val="center"/>
                              <w:rPr>
                                <w:color w:val="333333"/>
                                <w:sz w:val="20"/>
                              </w:rPr>
                            </w:pPr>
                          </w:p>
                          <w:p w:rsidR="0089373E" w:rsidRPr="002624DE" w:rsidRDefault="0089373E" w:rsidP="00A4039C">
                            <w:pPr>
                              <w:jc w:val="center"/>
                              <w:rPr>
                                <w:color w:val="333333"/>
                                <w:sz w:val="20"/>
                              </w:rPr>
                            </w:pPr>
                          </w:p>
                          <w:p w:rsidR="0089373E" w:rsidRPr="002624DE" w:rsidRDefault="0089373E" w:rsidP="00A4039C">
                            <w:pPr>
                              <w:jc w:val="center"/>
                              <w:rPr>
                                <w:color w:val="33333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4FA1E" id="Text Box 26" o:spid="_x0000_s1047" type="#_x0000_t202" style="position:absolute;margin-left:475.05pt;margin-top:.55pt;width:190.6pt;height:1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" fillcolor="silver" strokecolor="white" strokeweight="4pt">
                <v:textbox>
                  <w:txbxContent>
                    <w:p w:rsidR="0089373E" w:rsidRPr="002624DE" w:rsidRDefault="008F1E31" w:rsidP="00A4039C">
                      <w:pPr>
                        <w:jc w:val="center"/>
                        <w:rPr>
                          <w:color w:val="333333"/>
                          <w:sz w:val="20"/>
                        </w:rPr>
                      </w:pPr>
                      <w:r>
                        <w:rPr>
                          <w:noProof/>
                          <w:color w:val="333333"/>
                          <w:sz w:val="20"/>
                        </w:rPr>
                        <w:drawing>
                          <wp:inline distT="0" distB="0" distL="0" distR="0" wp14:anchorId="79963618" wp14:editId="12A61CA0">
                            <wp:extent cx="2181225" cy="2733675"/>
                            <wp:effectExtent l="0" t="0" r="9525" b="9525"/>
                            <wp:docPr id="58" name="Picture 58" descr="JCC9235-Ghrist, Ian 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JCC9235-Ghrist, Ian 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1225" cy="2733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9373E" w:rsidRPr="002624DE" w:rsidRDefault="0089373E" w:rsidP="00A4039C">
                      <w:pPr>
                        <w:jc w:val="center"/>
                        <w:rPr>
                          <w:color w:val="333333"/>
                          <w:sz w:val="20"/>
                        </w:rPr>
                      </w:pPr>
                    </w:p>
                    <w:p w:rsidR="0089373E" w:rsidRPr="002624DE" w:rsidRDefault="0089373E" w:rsidP="00A4039C">
                      <w:pPr>
                        <w:jc w:val="center"/>
                        <w:rPr>
                          <w:color w:val="333333"/>
                          <w:sz w:val="20"/>
                        </w:rPr>
                      </w:pPr>
                    </w:p>
                    <w:p w:rsidR="0089373E" w:rsidRPr="002624DE" w:rsidRDefault="0089373E" w:rsidP="00A4039C">
                      <w:pPr>
                        <w:jc w:val="center"/>
                        <w:rPr>
                          <w:color w:val="333333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CBA3AD" wp14:editId="4652F3CC">
                <wp:simplePos x="0" y="0"/>
                <wp:positionH relativeFrom="column">
                  <wp:posOffset>2815590</wp:posOffset>
                </wp:positionH>
                <wp:positionV relativeFrom="paragraph">
                  <wp:posOffset>708025</wp:posOffset>
                </wp:positionV>
                <wp:extent cx="2514600" cy="2472055"/>
                <wp:effectExtent l="0" t="3175" r="3810" b="127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47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41A" w:rsidRPr="00822BCD" w:rsidRDefault="00D65A96" w:rsidP="0089373E">
                            <w:pPr>
                              <w:pStyle w:val="BodyText02"/>
                              <w:rPr>
                                <w:sz w:val="22"/>
                                <w:szCs w:val="22"/>
                              </w:rPr>
                            </w:pPr>
                            <w:r w:rsidRPr="00822BCD">
                              <w:rPr>
                                <w:sz w:val="22"/>
                                <w:szCs w:val="22"/>
                              </w:rPr>
                              <w:t xml:space="preserve">You do not have to be on one of our plans to take advantage </w:t>
                            </w:r>
                            <w:r w:rsidR="00BC6804">
                              <w:rPr>
                                <w:sz w:val="22"/>
                                <w:szCs w:val="22"/>
                              </w:rPr>
                              <w:t xml:space="preserve">of our resources. At </w:t>
                            </w:r>
                            <w:r w:rsidR="00BC6804" w:rsidRPr="00BC6804">
                              <w:rPr>
                                <w:smallCaps/>
                                <w:sz w:val="22"/>
                                <w:szCs w:val="22"/>
                              </w:rPr>
                              <w:t>Ghrist Law</w:t>
                            </w:r>
                            <w:r w:rsidRPr="00822BCD">
                              <w:rPr>
                                <w:sz w:val="22"/>
                                <w:szCs w:val="22"/>
                              </w:rPr>
                              <w:t>, we understand that your legal needs are limited only by your ideas and aspirations. Please, tell us what you need and let us help you bring your vision to life.</w:t>
                            </w:r>
                          </w:p>
                          <w:p w:rsidR="00B0641A" w:rsidRPr="00822BCD" w:rsidRDefault="00B0641A" w:rsidP="0089373E">
                            <w:pPr>
                              <w:pStyle w:val="BodyText0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9373E" w:rsidRPr="00822BCD" w:rsidRDefault="00CB0294" w:rsidP="0089373E">
                            <w:pPr>
                              <w:pStyle w:val="BodyText02"/>
                              <w:rPr>
                                <w:sz w:val="22"/>
                                <w:szCs w:val="22"/>
                              </w:rPr>
                            </w:pPr>
                            <w:r w:rsidRPr="00822BCD">
                              <w:rPr>
                                <w:sz w:val="22"/>
                                <w:szCs w:val="22"/>
                              </w:rPr>
                              <w:t xml:space="preserve">The law can be overwhelming. Even </w:t>
                            </w:r>
                            <w:r w:rsidR="00F00375">
                              <w:rPr>
                                <w:sz w:val="22"/>
                                <w:szCs w:val="22"/>
                              </w:rPr>
                              <w:t>established</w:t>
                            </w:r>
                            <w:r w:rsidRPr="00822BCD">
                              <w:rPr>
                                <w:sz w:val="22"/>
                                <w:szCs w:val="22"/>
                              </w:rPr>
                              <w:t xml:space="preserve"> businesses face significant uncertainty. At </w:t>
                            </w:r>
                            <w:r w:rsidR="00BC6804" w:rsidRPr="00BC6804">
                              <w:rPr>
                                <w:smallCaps/>
                                <w:sz w:val="22"/>
                                <w:szCs w:val="22"/>
                              </w:rPr>
                              <w:t>Ghrist Law</w:t>
                            </w:r>
                            <w:r w:rsidRPr="00822BCD">
                              <w:rPr>
                                <w:sz w:val="22"/>
                                <w:szCs w:val="22"/>
                              </w:rPr>
                              <w:t xml:space="preserve">, we have the software and systems to find </w:t>
                            </w:r>
                            <w:r w:rsidR="00B0641A" w:rsidRPr="00822BCD">
                              <w:rPr>
                                <w:sz w:val="22"/>
                                <w:szCs w:val="22"/>
                              </w:rPr>
                              <w:t>answers and deliver them to you quickly and efficiently.</w:t>
                            </w:r>
                          </w:p>
                          <w:p w:rsidR="00CB0294" w:rsidRDefault="00CB0294" w:rsidP="0089373E">
                            <w:pPr>
                              <w:pStyle w:val="BodyText02"/>
                            </w:pPr>
                          </w:p>
                          <w:p w:rsidR="00B0641A" w:rsidRPr="0089373E" w:rsidRDefault="00B0641A" w:rsidP="0089373E">
                            <w:pPr>
                              <w:pStyle w:val="BodyText0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66D10" id="Text Box 15" o:spid="_x0000_s1048" type="#_x0000_t202" style="position:absolute;margin-left:221.7pt;margin-top:55.75pt;width:198pt;height:194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xbvAIAAMQ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" filled="f" stroked="f">
                <v:textbox>
                  <w:txbxContent>
                    <w:p w:rsidR="00B0641A" w:rsidRPr="00822BCD" w:rsidRDefault="00D65A96" w:rsidP="0089373E">
                      <w:pPr>
                        <w:pStyle w:val="BodyText02"/>
                        <w:rPr>
                          <w:sz w:val="22"/>
                          <w:szCs w:val="22"/>
                        </w:rPr>
                      </w:pPr>
                      <w:r w:rsidRPr="00822BCD">
                        <w:rPr>
                          <w:sz w:val="22"/>
                          <w:szCs w:val="22"/>
                        </w:rPr>
                        <w:t xml:space="preserve">You do not have to be on one of our plans to take advantage </w:t>
                      </w:r>
                      <w:r w:rsidR="00BC6804">
                        <w:rPr>
                          <w:sz w:val="22"/>
                          <w:szCs w:val="22"/>
                        </w:rPr>
                        <w:t xml:space="preserve">of our resources. At </w:t>
                      </w:r>
                      <w:r w:rsidR="00BC6804" w:rsidRPr="00BC6804">
                        <w:rPr>
                          <w:smallCaps/>
                          <w:sz w:val="22"/>
                          <w:szCs w:val="22"/>
                        </w:rPr>
                        <w:t>Ghrist Law</w:t>
                      </w:r>
                      <w:r w:rsidRPr="00822BCD">
                        <w:rPr>
                          <w:sz w:val="22"/>
                          <w:szCs w:val="22"/>
                        </w:rPr>
                        <w:t>, we understand that your legal needs are limited only by your ideas and aspirations. Please, tell us what you need and let us help you bring your vision to life.</w:t>
                      </w:r>
                    </w:p>
                    <w:p w:rsidR="00B0641A" w:rsidRPr="00822BCD" w:rsidRDefault="00B0641A" w:rsidP="0089373E">
                      <w:pPr>
                        <w:pStyle w:val="BodyText02"/>
                        <w:rPr>
                          <w:sz w:val="22"/>
                          <w:szCs w:val="22"/>
                        </w:rPr>
                      </w:pPr>
                    </w:p>
                    <w:p w:rsidR="0089373E" w:rsidRPr="00822BCD" w:rsidRDefault="00CB0294" w:rsidP="0089373E">
                      <w:pPr>
                        <w:pStyle w:val="BodyText02"/>
                        <w:rPr>
                          <w:sz w:val="22"/>
                          <w:szCs w:val="22"/>
                        </w:rPr>
                      </w:pPr>
                      <w:r w:rsidRPr="00822BCD">
                        <w:rPr>
                          <w:sz w:val="22"/>
                          <w:szCs w:val="22"/>
                        </w:rPr>
                        <w:t xml:space="preserve">The law can be overwhelming. Even </w:t>
                      </w:r>
                      <w:r w:rsidR="00F00375">
                        <w:rPr>
                          <w:sz w:val="22"/>
                          <w:szCs w:val="22"/>
                        </w:rPr>
                        <w:t>established</w:t>
                      </w:r>
                      <w:r w:rsidRPr="00822BCD">
                        <w:rPr>
                          <w:sz w:val="22"/>
                          <w:szCs w:val="22"/>
                        </w:rPr>
                        <w:t xml:space="preserve"> businesses face significant uncertainty. At </w:t>
                      </w:r>
                      <w:r w:rsidR="00BC6804" w:rsidRPr="00BC6804">
                        <w:rPr>
                          <w:smallCaps/>
                          <w:sz w:val="22"/>
                          <w:szCs w:val="22"/>
                        </w:rPr>
                        <w:t>Ghrist Law</w:t>
                      </w:r>
                      <w:r w:rsidRPr="00822BCD">
                        <w:rPr>
                          <w:sz w:val="22"/>
                          <w:szCs w:val="22"/>
                        </w:rPr>
                        <w:t xml:space="preserve">, we have the software and systems to find </w:t>
                      </w:r>
                      <w:r w:rsidR="00B0641A" w:rsidRPr="00822BCD">
                        <w:rPr>
                          <w:sz w:val="22"/>
                          <w:szCs w:val="22"/>
                        </w:rPr>
                        <w:t>answers and deliver them to you quickly and efficiently.</w:t>
                      </w:r>
                    </w:p>
                    <w:p w:rsidR="00CB0294" w:rsidRDefault="00CB0294" w:rsidP="0089373E">
                      <w:pPr>
                        <w:pStyle w:val="BodyText02"/>
                      </w:pPr>
                    </w:p>
                    <w:p w:rsidR="00B0641A" w:rsidRPr="0089373E" w:rsidRDefault="00B0641A" w:rsidP="0089373E">
                      <w:pPr>
                        <w:pStyle w:val="BodyText02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5FABAD" wp14:editId="2C4A127F">
                <wp:simplePos x="0" y="0"/>
                <wp:positionH relativeFrom="column">
                  <wp:posOffset>2743200</wp:posOffset>
                </wp:positionH>
                <wp:positionV relativeFrom="paragraph">
                  <wp:posOffset>179070</wp:posOffset>
                </wp:positionV>
                <wp:extent cx="2878455" cy="5289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0E01B9" w:rsidRDefault="00B0641A" w:rsidP="00CB0294">
                            <w:pPr>
                              <w:pStyle w:val="Subhead02"/>
                              <w:spacing w:line="276" w:lineRule="auto"/>
                            </w:pPr>
                            <w:r>
                              <w:t>Services As-Needed: Delivered Q</w:t>
                            </w:r>
                            <w:r w:rsidR="00D65A96">
                              <w:t xml:space="preserve">uickly and Efficiently to Suit </w:t>
                            </w:r>
                            <w:proofErr w:type="gramStart"/>
                            <w:r w:rsidR="00D65A96">
                              <w:t>Y</w:t>
                            </w:r>
                            <w:r>
                              <w:t>our</w:t>
                            </w:r>
                            <w:proofErr w:type="gramEnd"/>
                            <w:r>
                              <w:t xml:space="preserve">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FEB5" id="Text Box 22" o:spid="_x0000_s1049" type="#_x0000_t202" style="position:absolute;margin-left:3in;margin-top:14.1pt;width:226.65pt;height:4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WVuQIAAMM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" filled="f" stroked="f">
                <v:textbox>
                  <w:txbxContent>
                    <w:p w:rsidR="0089373E" w:rsidRPr="000E01B9" w:rsidRDefault="00B0641A" w:rsidP="00CB0294">
                      <w:pPr>
                        <w:pStyle w:val="Subhead02"/>
                        <w:spacing w:line="276" w:lineRule="auto"/>
                      </w:pPr>
                      <w:r>
                        <w:t>Services As-Needed: Delivered Q</w:t>
                      </w:r>
                      <w:r w:rsidR="00D65A96">
                        <w:t xml:space="preserve">uickly and Efficiently to Suit </w:t>
                      </w:r>
                      <w:proofErr w:type="gramStart"/>
                      <w:r w:rsidR="00D65A96">
                        <w:t>Y</w:t>
                      </w:r>
                      <w:r>
                        <w:t>our</w:t>
                      </w:r>
                      <w:proofErr w:type="gramEnd"/>
                      <w:r>
                        <w:t xml:space="preserve"> Needs</w:t>
                      </w: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B45559" wp14:editId="113B0E8D">
                <wp:simplePos x="0" y="0"/>
                <wp:positionH relativeFrom="page">
                  <wp:posOffset>3930015</wp:posOffset>
                </wp:positionH>
                <wp:positionV relativeFrom="page">
                  <wp:posOffset>4789170</wp:posOffset>
                </wp:positionV>
                <wp:extent cx="567055" cy="664845"/>
                <wp:effectExtent l="5715" t="7620" r="8255" b="3810"/>
                <wp:wrapNone/>
                <wp:docPr id="1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055" cy="664845"/>
                          <a:chOff x="11437" y="10628"/>
                          <a:chExt cx="45" cy="48"/>
                        </a:xfrm>
                      </wpg:grpSpPr>
                      <wps:wsp>
                        <wps:cNvPr id="16" name="Freeform 77"/>
                        <wps:cNvSpPr>
                          <a:spLocks/>
                        </wps:cNvSpPr>
                        <wps:spPr bwMode="auto">
                          <a:xfrm>
                            <a:off x="11439" y="10646"/>
                            <a:ext cx="43" cy="30"/>
                          </a:xfrm>
                          <a:custGeom>
                            <a:avLst/>
                            <a:gdLst>
                              <a:gd name="T0" fmla="*/ 101 w 115"/>
                              <a:gd name="T1" fmla="*/ 37 h 82"/>
                              <a:gd name="T2" fmla="*/ 23 w 115"/>
                              <a:gd name="T3" fmla="*/ 54 h 82"/>
                              <a:gd name="T4" fmla="*/ 0 w 115"/>
                              <a:gd name="T5" fmla="*/ 24 h 82"/>
                              <a:gd name="T6" fmla="*/ 26 w 115"/>
                              <a:gd name="T7" fmla="*/ 65 h 82"/>
                              <a:gd name="T8" fmla="*/ 103 w 115"/>
                              <a:gd name="T9" fmla="*/ 48 h 82"/>
                              <a:gd name="T10" fmla="*/ 110 w 115"/>
                              <a:gd name="T11" fmla="*/ 0 h 82"/>
                              <a:gd name="T12" fmla="*/ 101 w 115"/>
                              <a:gd name="T13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5" h="82">
                                <a:moveTo>
                                  <a:pt x="101" y="37"/>
                                </a:moveTo>
                                <a:cubicBezTo>
                                  <a:pt x="84" y="64"/>
                                  <a:pt x="49" y="71"/>
                                  <a:pt x="23" y="54"/>
                                </a:cubicBezTo>
                                <a:cubicBezTo>
                                  <a:pt x="12" y="47"/>
                                  <a:pt x="4" y="36"/>
                                  <a:pt x="0" y="24"/>
                                </a:cubicBezTo>
                                <a:cubicBezTo>
                                  <a:pt x="2" y="40"/>
                                  <a:pt x="11" y="56"/>
                                  <a:pt x="26" y="65"/>
                                </a:cubicBezTo>
                                <a:cubicBezTo>
                                  <a:pt x="52" y="82"/>
                                  <a:pt x="87" y="75"/>
                                  <a:pt x="103" y="48"/>
                                </a:cubicBezTo>
                                <a:cubicBezTo>
                                  <a:pt x="113" y="34"/>
                                  <a:pt x="115" y="16"/>
                                  <a:pt x="110" y="0"/>
                                </a:cubicBezTo>
                                <a:cubicBezTo>
                                  <a:pt x="111" y="13"/>
                                  <a:pt x="108" y="26"/>
                                  <a:pt x="101" y="37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33830"/>
                              </a:gs>
                              <a:gs pos="100000">
                                <a:srgbClr val="EFB32F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8"/>
                        <wps:cNvSpPr>
                          <a:spLocks/>
                        </wps:cNvSpPr>
                        <wps:spPr bwMode="auto">
                          <a:xfrm>
                            <a:off x="11437" y="10635"/>
                            <a:ext cx="41" cy="36"/>
                          </a:xfrm>
                          <a:custGeom>
                            <a:avLst/>
                            <a:gdLst>
                              <a:gd name="T0" fmla="*/ 77 w 109"/>
                              <a:gd name="T1" fmla="*/ 81 h 97"/>
                              <a:gd name="T2" fmla="*/ 10 w 109"/>
                              <a:gd name="T3" fmla="*/ 38 h 97"/>
                              <a:gd name="T4" fmla="*/ 15 w 109"/>
                              <a:gd name="T5" fmla="*/ 0 h 97"/>
                              <a:gd name="T6" fmla="*/ 4 w 109"/>
                              <a:gd name="T7" fmla="*/ 47 h 97"/>
                              <a:gd name="T8" fmla="*/ 71 w 109"/>
                              <a:gd name="T9" fmla="*/ 91 h 97"/>
                              <a:gd name="T10" fmla="*/ 109 w 109"/>
                              <a:gd name="T11" fmla="*/ 61 h 97"/>
                              <a:gd name="T12" fmla="*/ 77 w 109"/>
                              <a:gd name="T13" fmla="*/ 81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9" h="97">
                                <a:moveTo>
                                  <a:pt x="77" y="81"/>
                                </a:moveTo>
                                <a:cubicBezTo>
                                  <a:pt x="46" y="88"/>
                                  <a:pt x="16" y="68"/>
                                  <a:pt x="10" y="38"/>
                                </a:cubicBezTo>
                                <a:cubicBezTo>
                                  <a:pt x="7" y="25"/>
                                  <a:pt x="9" y="12"/>
                                  <a:pt x="15" y="0"/>
                                </a:cubicBezTo>
                                <a:cubicBezTo>
                                  <a:pt x="5" y="13"/>
                                  <a:pt x="0" y="30"/>
                                  <a:pt x="4" y="47"/>
                                </a:cubicBezTo>
                                <a:cubicBezTo>
                                  <a:pt x="10" y="78"/>
                                  <a:pt x="40" y="97"/>
                                  <a:pt x="71" y="91"/>
                                </a:cubicBezTo>
                                <a:cubicBezTo>
                                  <a:pt x="88" y="87"/>
                                  <a:pt x="102" y="76"/>
                                  <a:pt x="109" y="61"/>
                                </a:cubicBezTo>
                                <a:cubicBezTo>
                                  <a:pt x="101" y="71"/>
                                  <a:pt x="90" y="78"/>
                                  <a:pt x="77" y="81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33830"/>
                              </a:gs>
                              <a:gs pos="100000">
                                <a:srgbClr val="EFB32F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9"/>
                        <wps:cNvSpPr>
                          <a:spLocks/>
                        </wps:cNvSpPr>
                        <wps:spPr bwMode="auto">
                          <a:xfrm>
                            <a:off x="11442" y="10629"/>
                            <a:ext cx="23" cy="33"/>
                          </a:xfrm>
                          <a:custGeom>
                            <a:avLst/>
                            <a:gdLst>
                              <a:gd name="T0" fmla="*/ 34 w 63"/>
                              <a:gd name="T1" fmla="*/ 78 h 89"/>
                              <a:gd name="T2" fmla="*/ 21 w 63"/>
                              <a:gd name="T3" fmla="*/ 18 h 89"/>
                              <a:gd name="T4" fmla="*/ 45 w 63"/>
                              <a:gd name="T5" fmla="*/ 0 h 89"/>
                              <a:gd name="T6" fmla="*/ 13 w 63"/>
                              <a:gd name="T7" fmla="*/ 20 h 89"/>
                              <a:gd name="T8" fmla="*/ 26 w 63"/>
                              <a:gd name="T9" fmla="*/ 80 h 89"/>
                              <a:gd name="T10" fmla="*/ 63 w 63"/>
                              <a:gd name="T11" fmla="*/ 85 h 89"/>
                              <a:gd name="T12" fmla="*/ 34 w 63"/>
                              <a:gd name="T13" fmla="*/ 78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3" h="89">
                                <a:moveTo>
                                  <a:pt x="34" y="78"/>
                                </a:moveTo>
                                <a:cubicBezTo>
                                  <a:pt x="14" y="65"/>
                                  <a:pt x="8" y="38"/>
                                  <a:pt x="21" y="18"/>
                                </a:cubicBezTo>
                                <a:cubicBezTo>
                                  <a:pt x="27" y="9"/>
                                  <a:pt x="35" y="3"/>
                                  <a:pt x="45" y="0"/>
                                </a:cubicBezTo>
                                <a:cubicBezTo>
                                  <a:pt x="32" y="1"/>
                                  <a:pt x="20" y="8"/>
                                  <a:pt x="13" y="20"/>
                                </a:cubicBezTo>
                                <a:cubicBezTo>
                                  <a:pt x="0" y="40"/>
                                  <a:pt x="5" y="67"/>
                                  <a:pt x="26" y="80"/>
                                </a:cubicBezTo>
                                <a:cubicBezTo>
                                  <a:pt x="37" y="88"/>
                                  <a:pt x="51" y="89"/>
                                  <a:pt x="63" y="85"/>
                                </a:cubicBezTo>
                                <a:cubicBezTo>
                                  <a:pt x="53" y="86"/>
                                  <a:pt x="43" y="84"/>
                                  <a:pt x="34" y="78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79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0"/>
                        <wps:cNvSpPr>
                          <a:spLocks/>
                        </wps:cNvSpPr>
                        <wps:spPr bwMode="auto">
                          <a:xfrm>
                            <a:off x="11445" y="10628"/>
                            <a:ext cx="28" cy="31"/>
                          </a:xfrm>
                          <a:custGeom>
                            <a:avLst/>
                            <a:gdLst>
                              <a:gd name="T0" fmla="*/ 12 w 75"/>
                              <a:gd name="T1" fmla="*/ 60 h 85"/>
                              <a:gd name="T2" fmla="*/ 46 w 75"/>
                              <a:gd name="T3" fmla="*/ 7 h 85"/>
                              <a:gd name="T4" fmla="*/ 75 w 75"/>
                              <a:gd name="T5" fmla="*/ 11 h 85"/>
                              <a:gd name="T6" fmla="*/ 38 w 75"/>
                              <a:gd name="T7" fmla="*/ 3 h 85"/>
                              <a:gd name="T8" fmla="*/ 5 w 75"/>
                              <a:gd name="T9" fmla="*/ 55 h 85"/>
                              <a:gd name="T10" fmla="*/ 28 w 75"/>
                              <a:gd name="T11" fmla="*/ 85 h 85"/>
                              <a:gd name="T12" fmla="*/ 12 w 75"/>
                              <a:gd name="T13" fmla="*/ 6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12" y="60"/>
                                </a:moveTo>
                                <a:cubicBezTo>
                                  <a:pt x="7" y="36"/>
                                  <a:pt x="22" y="13"/>
                                  <a:pt x="46" y="7"/>
                                </a:cubicBezTo>
                                <a:cubicBezTo>
                                  <a:pt x="56" y="5"/>
                                  <a:pt x="66" y="7"/>
                                  <a:pt x="75" y="11"/>
                                </a:cubicBezTo>
                                <a:cubicBezTo>
                                  <a:pt x="65" y="3"/>
                                  <a:pt x="52" y="0"/>
                                  <a:pt x="38" y="3"/>
                                </a:cubicBezTo>
                                <a:cubicBezTo>
                                  <a:pt x="15" y="8"/>
                                  <a:pt x="0" y="31"/>
                                  <a:pt x="5" y="55"/>
                                </a:cubicBezTo>
                                <a:cubicBezTo>
                                  <a:pt x="8" y="68"/>
                                  <a:pt x="16" y="79"/>
                                  <a:pt x="28" y="85"/>
                                </a:cubicBezTo>
                                <a:cubicBezTo>
                                  <a:pt x="20" y="79"/>
                                  <a:pt x="14" y="70"/>
                                  <a:pt x="12" y="6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79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1"/>
                        <wps:cNvSpPr>
                          <a:spLocks/>
                        </wps:cNvSpPr>
                        <wps:spPr bwMode="auto">
                          <a:xfrm>
                            <a:off x="11452" y="10634"/>
                            <a:ext cx="19" cy="22"/>
                          </a:xfrm>
                          <a:custGeom>
                            <a:avLst/>
                            <a:gdLst>
                              <a:gd name="T0" fmla="*/ 10 w 50"/>
                              <a:gd name="T1" fmla="*/ 43 h 60"/>
                              <a:gd name="T2" fmla="*/ 30 w 50"/>
                              <a:gd name="T3" fmla="*/ 5 h 60"/>
                              <a:gd name="T4" fmla="*/ 50 w 50"/>
                              <a:gd name="T5" fmla="*/ 6 h 60"/>
                              <a:gd name="T6" fmla="*/ 25 w 50"/>
                              <a:gd name="T7" fmla="*/ 3 h 60"/>
                              <a:gd name="T8" fmla="*/ 5 w 50"/>
                              <a:gd name="T9" fmla="*/ 41 h 60"/>
                              <a:gd name="T10" fmla="*/ 22 w 50"/>
                              <a:gd name="T11" fmla="*/ 60 h 60"/>
                              <a:gd name="T12" fmla="*/ 10 w 50"/>
                              <a:gd name="T13" fmla="*/ 4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0" h="60">
                                <a:moveTo>
                                  <a:pt x="10" y="43"/>
                                </a:moveTo>
                                <a:cubicBezTo>
                                  <a:pt x="5" y="27"/>
                                  <a:pt x="14" y="10"/>
                                  <a:pt x="30" y="5"/>
                                </a:cubicBezTo>
                                <a:cubicBezTo>
                                  <a:pt x="37" y="3"/>
                                  <a:pt x="44" y="4"/>
                                  <a:pt x="50" y="6"/>
                                </a:cubicBezTo>
                                <a:cubicBezTo>
                                  <a:pt x="43" y="1"/>
                                  <a:pt x="34" y="0"/>
                                  <a:pt x="25" y="3"/>
                                </a:cubicBezTo>
                                <a:cubicBezTo>
                                  <a:pt x="9" y="8"/>
                                  <a:pt x="0" y="25"/>
                                  <a:pt x="5" y="41"/>
                                </a:cubicBezTo>
                                <a:cubicBezTo>
                                  <a:pt x="8" y="50"/>
                                  <a:pt x="14" y="56"/>
                                  <a:pt x="22" y="60"/>
                                </a:cubicBezTo>
                                <a:cubicBezTo>
                                  <a:pt x="17" y="56"/>
                                  <a:pt x="12" y="50"/>
                                  <a:pt x="10" y="43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B3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2"/>
                        <wps:cNvSpPr>
                          <a:spLocks/>
                        </wps:cNvSpPr>
                        <wps:spPr bwMode="auto">
                          <a:xfrm>
                            <a:off x="11455" y="10634"/>
                            <a:ext cx="23" cy="17"/>
                          </a:xfrm>
                          <a:custGeom>
                            <a:avLst/>
                            <a:gdLst>
                              <a:gd name="T0" fmla="*/ 7 w 61"/>
                              <a:gd name="T1" fmla="*/ 26 h 46"/>
                              <a:gd name="T2" fmla="*/ 48 w 61"/>
                              <a:gd name="T3" fmla="*/ 13 h 46"/>
                              <a:gd name="T4" fmla="*/ 61 w 61"/>
                              <a:gd name="T5" fmla="*/ 28 h 46"/>
                              <a:gd name="T6" fmla="*/ 46 w 61"/>
                              <a:gd name="T7" fmla="*/ 7 h 46"/>
                              <a:gd name="T8" fmla="*/ 5 w 61"/>
                              <a:gd name="T9" fmla="*/ 20 h 46"/>
                              <a:gd name="T10" fmla="*/ 4 w 61"/>
                              <a:gd name="T11" fmla="*/ 46 h 46"/>
                              <a:gd name="T12" fmla="*/ 7 w 61"/>
                              <a:gd name="T13" fmla="*/ 2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1" h="46">
                                <a:moveTo>
                                  <a:pt x="7" y="26"/>
                                </a:moveTo>
                                <a:cubicBezTo>
                                  <a:pt x="14" y="11"/>
                                  <a:pt x="33" y="5"/>
                                  <a:pt x="48" y="13"/>
                                </a:cubicBezTo>
                                <a:cubicBezTo>
                                  <a:pt x="54" y="17"/>
                                  <a:pt x="59" y="22"/>
                                  <a:pt x="61" y="28"/>
                                </a:cubicBezTo>
                                <a:cubicBezTo>
                                  <a:pt x="60" y="20"/>
                                  <a:pt x="54" y="12"/>
                                  <a:pt x="46" y="7"/>
                                </a:cubicBezTo>
                                <a:cubicBezTo>
                                  <a:pt x="31" y="0"/>
                                  <a:pt x="13" y="5"/>
                                  <a:pt x="5" y="20"/>
                                </a:cubicBezTo>
                                <a:cubicBezTo>
                                  <a:pt x="0" y="29"/>
                                  <a:pt x="0" y="38"/>
                                  <a:pt x="4" y="46"/>
                                </a:cubicBezTo>
                                <a:cubicBezTo>
                                  <a:pt x="2" y="40"/>
                                  <a:pt x="3" y="32"/>
                                  <a:pt x="7" y="26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FB32F"/>
                              </a:gs>
                              <a:gs pos="100000">
                                <a:srgbClr val="E33830"/>
                              </a:gs>
                            </a:gsLst>
                            <a:lin ang="189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6B7CC" id="Group 76" o:spid="_x0000_s1026" style="position:absolute;margin-left:309.45pt;margin-top:377.1pt;width:44.65pt;height:52.35pt;z-index:251666432;mso-position-horizontal-relative:page;mso-position-vertical-relative:page" coordorigin="11437,10628" coordsize="45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">
                <v:shape id="Freeform 77" o:spid="_x0000_s1027" style="position:absolute;left:11439;top:10646;width:43;height:30;visibility:visible;mso-wrap-style:square;v-text-anchor:top" coordsize="11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tH8IA&#10;AADbAAAADwAAAGRycy9kb3ducmV2LnhtbERPS2vCQBC+C/0PyxR6EbPRSCjRVbS04MWDD3oedsck&#10;mJ0N2W2S9td3CwVv8/E9Z70dbSN66nztWME8SUEQa2dqLhVcLx+zVxA+IBtsHJOCb/Kw3TxN1lgY&#10;N/CJ+nMoRQxhX6CCKoS2kNLriiz6xLXEkbu5zmKIsCul6XCI4baRizTNpcWaY0OFLb1VpO/nL6vg&#10;52CPi89jm+6H3fs0O2XcL3Wm1MvzuFuBCDSGh/jffTBxfg5/v8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q0fwgAAANsAAAAPAAAAAAAAAAAAAAAAAJgCAABkcnMvZG93&#10;bnJldi54bWxQSwUGAAAAAAQABAD1AAAAhwMAAAAA&#10;" path="m101,37c84,64,49,71,23,54,12,47,4,36,,24,2,40,11,56,26,65,52,82,87,75,103,48,113,34,115,16,110,v1,13,-2,26,-9,37xe" fillcolor="#e33830" stroked="f" strokecolor="#212120">
                  <v:fill color2="#efb32f" rotate="t" angle="45" focus="100%" type="gradient"/>
                  <v:shadow color="#8c8682"/>
                  <v:path arrowok="t" o:connecttype="custom" o:connectlocs="38,14;9,20;0,9;10,24;39,18;41,0;38,14" o:connectangles="0,0,0,0,0,0,0"/>
                </v:shape>
                <v:shape id="Freeform 78" o:spid="_x0000_s1028" style="position:absolute;left:11437;top:10635;width:41;height:36;visibility:visible;mso-wrap-style:square;v-text-anchor:top" coordsize="10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BV8EA&#10;AADbAAAADwAAAGRycy9kb3ducmV2LnhtbERP32vCMBB+F/Y/hBvsTdMJaldNyxiIG4Kwbvh8NLem&#10;W3OpTab1vzeC4Nt9fD9vVQy2FUfqfeNYwfMkAUFcOd1wreD7az1OQfiArLF1TArO5KHIH0YrzLQ7&#10;8Scdy1CLGMI+QwUmhC6T0leGLPqJ64gj9+N6iyHCvpa6x1MMt62cJslcWmw4Nhjs6M1Q9Vf+WwW7&#10;D2PSZE2zcj9NX2Zueyh/N6jU0+PwugQRaAh38c39ruP8BVx/iQfI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nQVfBAAAA2wAAAA8AAAAAAAAAAAAAAAAAmAIAAGRycy9kb3du&#10;cmV2LnhtbFBLBQYAAAAABAAEAPUAAACGAwAAAAA=&#10;" path="m77,81c46,88,16,68,10,38,7,25,9,12,15,,5,13,,30,4,47v6,31,36,50,67,44c88,87,102,76,109,61,101,71,90,78,77,81xe" fillcolor="#e33830" stroked="f" strokecolor="#212120">
                  <v:fill color2="#efb32f" rotate="t" angle="45" focus="100%" type="gradient"/>
                  <v:shadow color="#8c8682"/>
                  <v:path arrowok="t" o:connecttype="custom" o:connectlocs="29,30;4,14;6,0;2,17;27,34;41,23;29,30" o:connectangles="0,0,0,0,0,0,0"/>
                </v:shape>
                <v:shape id="Freeform 79" o:spid="_x0000_s1029" style="position:absolute;left:11442;top:10629;width:23;height:33;visibility:visible;mso-wrap-style:square;v-text-anchor:top" coordsize="6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q7G8QA&#10;AADbAAAADwAAAGRycy9kb3ducmV2LnhtbESPQWvCQBCF7wX/wzJCb3VjW4JEVxHBoqe2Gg/ehuyY&#10;BLOzIbua2F/fORR6m+G9ee+bxWpwjbpTF2rPBqaTBBRx4W3NpYH8uH2ZgQoR2WLjmQw8KMBqOXpa&#10;YGZ9z990P8RSSQiHDA1UMbaZ1qGoyGGY+JZYtIvvHEZZu1LbDnsJd41+TZJUO6xZGipsaVNRcT3c&#10;nIGvn+KMH/iePtJe79/2g87z06cxz+NhPQcVaYj/5r/rnRV8gZVfZA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auxvEAAAA2wAAAA8AAAAAAAAAAAAAAAAAmAIAAGRycy9k&#10;b3ducmV2LnhtbFBLBQYAAAAABAAEAPUAAACJAwAAAAA=&#10;" path="m34,78c14,65,8,38,21,18,27,9,35,3,45,,32,1,20,8,13,20,,40,5,67,26,80v11,8,25,9,37,5c53,86,43,84,34,78xe" fillcolor="#ef792f" stroked="f" strokecolor="#212120">
                  <v:fill color2="#e33830" rotate="t" angle="135" focus="100%" type="gradient"/>
                  <v:shadow color="#8c8682"/>
                  <v:path arrowok="t" o:connecttype="custom" o:connectlocs="12,29;8,7;16,0;5,7;9,30;23,32;12,29" o:connectangles="0,0,0,0,0,0,0"/>
                </v:shape>
                <v:shape id="Freeform 80" o:spid="_x0000_s1030" style="position:absolute;left:11445;top:10628;width:28;height:31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H08IA&#10;AADbAAAADwAAAGRycy9kb3ducmV2LnhtbERPTWsCMRC9C/6HMEJvmtWD1K3ZRUXRUkqp9eJtSKa7&#10;SzeTsIm6/vumUPA2j/c5y7K3rbhSFxrHCqaTDASxdqbhSsHpazd+BhEissHWMSm4U4CyGA6WmBt3&#10;40+6HmMlUgiHHBXUMfpcyqBrshgmzhMn7tt1FmOCXSVNh7cUbls5y7K5tNhwaqjR06Ym/XO8WAXr&#10;vWkzr3eb17v+mG7fD+fmbeWVehr1qxcQkfr4EP+7DybNX8DfL+k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MfTwgAAANsAAAAPAAAAAAAAAAAAAAAAAJgCAABkcnMvZG93&#10;bnJldi54bWxQSwUGAAAAAAQABAD1AAAAhwMAAAAA&#10;" path="m12,60c7,36,22,13,46,7v10,-2,20,,29,4c65,3,52,,38,3,15,8,,31,5,55,8,68,16,79,28,85,20,79,14,70,12,60xe" fillcolor="#ef792f" stroked="f" strokecolor="#212120">
                  <v:fill color2="#e33830" rotate="t" angle="135" focus="100%" type="gradient"/>
                  <v:shadow color="#8c8682"/>
                  <v:path arrowok="t" o:connecttype="custom" o:connectlocs="4,22;17,3;28,4;14,1;2,20;10,31;4,22" o:connectangles="0,0,0,0,0,0,0"/>
                </v:shape>
                <v:shape id="Freeform 81" o:spid="_x0000_s1031" style="position:absolute;left:11452;top:10634;width:19;height:22;visibility:visible;mso-wrap-style:square;v-text-anchor:top" coordsize="5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XssAA&#10;AADbAAAADwAAAGRycy9kb3ducmV2LnhtbERPTWvCQBC9F/oflil4KbqJBynRVcRS0YKHGsXrkB2T&#10;YHY2ZEeN/757EDw+3vds0btG3agLtWcD6SgBRVx4W3Np4JD/DL9ABUG22HgmAw8KsJi/v80ws/7O&#10;f3TbS6liCIcMDVQibaZ1KCpyGEa+JY7c2XcOJcKu1LbDewx3jR4nyUQ7rDk2VNjSqqLisr86A8n3&#10;Kd+te7GTY/6Zhu3vLiURYwYf/XIKSqiXl/jp3lgD47g+fok/QM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XXssAAAADbAAAADwAAAAAAAAAAAAAAAACYAgAAZHJzL2Rvd25y&#10;ZXYueG1sUEsFBgAAAAAEAAQA9QAAAIUDAAAAAA==&#10;" path="m10,43c5,27,14,10,30,5,37,3,44,4,50,6,43,1,34,,25,3,9,8,,25,5,41v3,9,9,15,17,19c17,56,12,50,10,43xe" fillcolor="#efb32f" stroked="f" strokecolor="#212120">
                  <v:fill color2="#e33830" rotate="t" angle="135" focus="100%" type="gradient"/>
                  <v:shadow color="#8c8682"/>
                  <v:path arrowok="t" o:connecttype="custom" o:connectlocs="4,16;11,2;19,2;10,1;2,15;8,22;4,16" o:connectangles="0,0,0,0,0,0,0"/>
                </v:shape>
                <v:shape id="Freeform 82" o:spid="_x0000_s1032" style="position:absolute;left:11455;top:10634;width:23;height:17;visibility:visible;mso-wrap-style:square;v-text-anchor:top" coordsize="6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yzhcQA&#10;AADbAAAADwAAAGRycy9kb3ducmV2LnhtbESP3YrCMBSE7xf2HcJZ8G5N9UKka5QqirJ64d8DHJqz&#10;TbU5KU3Uuk9vBMHLYWa+YUaT1lbiSo0vHSvodRMQxLnTJRcKjofF9xCED8gaK8ek4E4eJuPPjxGm&#10;2t14R9d9KESEsE9RgQmhTqX0uSGLvutq4uj9ucZiiLIppG7wFuG2kv0kGUiLJccFgzXNDOXn/cUq&#10;+PXr02G+3bhiWc7NffqfbY+7TKnOV5v9gAjUhnf41V5pBf0ePL/EHy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Ms4XEAAAA2wAAAA8AAAAAAAAAAAAAAAAAmAIAAGRycy9k&#10;b3ducmV2LnhtbFBLBQYAAAAABAAEAPUAAACJAwAAAAA=&#10;" path="m7,26c14,11,33,5,48,13v6,4,11,9,13,15c60,20,54,12,46,7,31,,13,5,5,20,,29,,38,4,46,2,40,3,32,7,26xe" fillcolor="#efb32f" stroked="f" strokecolor="#212120">
                  <v:fill color2="#e33830" rotate="t" angle="135" focus="100%" type="gradient"/>
                  <v:shadow color="#8c8682"/>
                  <v:path arrowok="t" o:connecttype="custom" o:connectlocs="3,10;18,5;23,10;17,3;2,7;2,17;3,10" o:connectangles="0,0,0,0,0,0,0"/>
                </v:shape>
                <w10:wrap anchorx="page" anchory="page"/>
              </v:group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1A9FB2F" wp14:editId="11160A40">
                <wp:simplePos x="0" y="0"/>
                <wp:positionH relativeFrom="page">
                  <wp:posOffset>4880610</wp:posOffset>
                </wp:positionH>
                <wp:positionV relativeFrom="page">
                  <wp:posOffset>5260340</wp:posOffset>
                </wp:positionV>
                <wp:extent cx="1036320" cy="285750"/>
                <wp:effectExtent l="3810" t="2540" r="0" b="0"/>
                <wp:wrapNone/>
                <wp:docPr id="1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036D" w:rsidRPr="00FA036D" w:rsidRDefault="00FA036D" w:rsidP="00FA036D">
                            <w:pPr>
                              <w:widowControl w:val="0"/>
                              <w:spacing w:line="220" w:lineRule="exact"/>
                              <w:rPr>
                                <w:rFonts w:ascii="Arial" w:hAnsi="Arial" w:cs="Arial"/>
                                <w:color w:val="EF792F"/>
                                <w:w w:val="90"/>
                                <w:sz w:val="22"/>
                                <w:szCs w:val="22"/>
                                <w:lang w:val="en"/>
                              </w:rPr>
                            </w:pPr>
                            <w:proofErr w:type="gramStart"/>
                            <w:r w:rsidRPr="00FA036D">
                              <w:rPr>
                                <w:rFonts w:ascii="Arial" w:hAnsi="Arial" w:cs="Arial"/>
                                <w:color w:val="EF792F"/>
                                <w:spacing w:val="20"/>
                                <w:w w:val="90"/>
                                <w:sz w:val="22"/>
                                <w:szCs w:val="22"/>
                                <w:lang w:val="en"/>
                              </w:rPr>
                              <w:t>business</w:t>
                            </w:r>
                            <w:proofErr w:type="gramEnd"/>
                            <w:r w:rsidRPr="00FA036D">
                              <w:rPr>
                                <w:rFonts w:ascii="Arial" w:hAnsi="Arial" w:cs="Arial"/>
                                <w:color w:val="EF792F"/>
                                <w:spacing w:val="20"/>
                                <w:w w:val="90"/>
                                <w:sz w:val="22"/>
                                <w:szCs w:val="22"/>
                                <w:lang w:val="en"/>
                              </w:rPr>
                              <w:t xml:space="preserve"> law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9202" id="Text Box 84" o:spid="_x0000_s1050" type="#_x0000_t202" style="position:absolute;margin-left:384.3pt;margin-top:414.2pt;width:81.6pt;height:22.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FA036D" w:rsidRPr="00FA036D" w:rsidRDefault="00FA036D" w:rsidP="00FA036D">
                      <w:pPr>
                        <w:widowControl w:val="0"/>
                        <w:spacing w:line="220" w:lineRule="exact"/>
                        <w:rPr>
                          <w:rFonts w:ascii="Arial" w:hAnsi="Arial" w:cs="Arial"/>
                          <w:color w:val="EF792F"/>
                          <w:w w:val="90"/>
                          <w:sz w:val="22"/>
                          <w:szCs w:val="22"/>
                          <w:lang w:val="en"/>
                        </w:rPr>
                      </w:pPr>
                      <w:proofErr w:type="gramStart"/>
                      <w:r w:rsidRPr="00FA036D">
                        <w:rPr>
                          <w:rFonts w:ascii="Arial" w:hAnsi="Arial" w:cs="Arial"/>
                          <w:color w:val="EF792F"/>
                          <w:spacing w:val="20"/>
                          <w:w w:val="90"/>
                          <w:sz w:val="22"/>
                          <w:szCs w:val="22"/>
                          <w:lang w:val="en"/>
                        </w:rPr>
                        <w:t>business</w:t>
                      </w:r>
                      <w:proofErr w:type="gramEnd"/>
                      <w:r w:rsidRPr="00FA036D">
                        <w:rPr>
                          <w:rFonts w:ascii="Arial" w:hAnsi="Arial" w:cs="Arial"/>
                          <w:color w:val="EF792F"/>
                          <w:spacing w:val="20"/>
                          <w:w w:val="90"/>
                          <w:sz w:val="22"/>
                          <w:szCs w:val="22"/>
                          <w:lang w:val="en"/>
                        </w:rPr>
                        <w:t xml:space="preserve"> law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593FA5E" wp14:editId="68F895B4">
                <wp:simplePos x="0" y="0"/>
                <wp:positionH relativeFrom="page">
                  <wp:posOffset>4497070</wp:posOffset>
                </wp:positionH>
                <wp:positionV relativeFrom="page">
                  <wp:posOffset>4855845</wp:posOffset>
                </wp:positionV>
                <wp:extent cx="1419860" cy="516255"/>
                <wp:effectExtent l="1270" t="0" r="0" b="0"/>
                <wp:wrapNone/>
                <wp:docPr id="1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036D" w:rsidRPr="00BC6804" w:rsidRDefault="00BC6804" w:rsidP="00FA036D">
                            <w:pPr>
                              <w:widowControl w:val="0"/>
                              <w:spacing w:line="276" w:lineRule="auto"/>
                              <w:rPr>
                                <w:smallCaps/>
                                <w:color w:val="76923C"/>
                                <w:w w:val="90"/>
                                <w:sz w:val="56"/>
                                <w:szCs w:val="56"/>
                                <w:lang w:val="en"/>
                              </w:rPr>
                            </w:pPr>
                            <w:r w:rsidRPr="00BC6804">
                              <w:rPr>
                                <w:smallCaps/>
                                <w:color w:val="76923C"/>
                                <w:spacing w:val="40"/>
                                <w:w w:val="90"/>
                                <w:sz w:val="56"/>
                                <w:szCs w:val="56"/>
                                <w:lang w:val="en"/>
                              </w:rPr>
                              <w:t>Ghrist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6D51B" id="Text Box 83" o:spid="_x0000_s1051" type="#_x0000_t202" style="position:absolute;margin-left:354.1pt;margin-top:382.35pt;width:111.8pt;height:40.6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" filled="f" fillcolor="#fffffe" stroked="f" strokecolor="#212120" insetpen="t">
                <v:textbox inset="2.88pt,2.88pt,2.88pt,2.88pt">
                  <w:txbxContent>
                    <w:p w:rsidR="00FA036D" w:rsidRPr="00BC6804" w:rsidRDefault="00BC6804" w:rsidP="00FA036D">
                      <w:pPr>
                        <w:widowControl w:val="0"/>
                        <w:spacing w:line="276" w:lineRule="auto"/>
                        <w:rPr>
                          <w:smallCaps/>
                          <w:color w:val="76923C"/>
                          <w:w w:val="90"/>
                          <w:sz w:val="56"/>
                          <w:szCs w:val="56"/>
                          <w:lang w:val="en"/>
                        </w:rPr>
                      </w:pPr>
                      <w:r w:rsidRPr="00BC6804">
                        <w:rPr>
                          <w:smallCaps/>
                          <w:color w:val="76923C"/>
                          <w:spacing w:val="40"/>
                          <w:w w:val="90"/>
                          <w:sz w:val="56"/>
                          <w:szCs w:val="56"/>
                          <w:lang w:val="en"/>
                        </w:rPr>
                        <w:t>Ghrist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940504" wp14:editId="00913024">
                <wp:simplePos x="0" y="0"/>
                <wp:positionH relativeFrom="column">
                  <wp:posOffset>4851400</wp:posOffset>
                </wp:positionH>
                <wp:positionV relativeFrom="paragraph">
                  <wp:posOffset>4424045</wp:posOffset>
                </wp:positionV>
                <wp:extent cx="340360" cy="382270"/>
                <wp:effectExtent l="20320" t="15875" r="6985" b="5715"/>
                <wp:wrapNone/>
                <wp:docPr id="12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0360" cy="38227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C77A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86" o:spid="_x0000_s1026" type="#_x0000_t6" style="position:absolute;margin-left:382pt;margin-top:348.35pt;width:26.8pt;height:30.1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"/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F085B5" wp14:editId="1246462D">
                <wp:simplePos x="0" y="0"/>
                <wp:positionH relativeFrom="column">
                  <wp:posOffset>2816225</wp:posOffset>
                </wp:positionH>
                <wp:positionV relativeFrom="paragraph">
                  <wp:posOffset>3159125</wp:posOffset>
                </wp:positionV>
                <wp:extent cx="340360" cy="382270"/>
                <wp:effectExtent l="13970" t="8255" r="22860" b="22860"/>
                <wp:wrapNone/>
                <wp:docPr id="1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0360" cy="38227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F5531" id="AutoShape 87" o:spid="_x0000_s1026" type="#_x0000_t6" style="position:absolute;margin-left:221.75pt;margin-top:248.75pt;width:26.8pt;height:30.1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"/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FEEDFD" wp14:editId="4AFCBAE2">
                <wp:simplePos x="0" y="0"/>
                <wp:positionH relativeFrom="column">
                  <wp:posOffset>4872355</wp:posOffset>
                </wp:positionH>
                <wp:positionV relativeFrom="paragraph">
                  <wp:posOffset>3180080</wp:posOffset>
                </wp:positionV>
                <wp:extent cx="340360" cy="382270"/>
                <wp:effectExtent l="24130" t="8255" r="6985" b="19050"/>
                <wp:wrapNone/>
                <wp:docPr id="1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40360" cy="38227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6E039" id="AutoShape 88" o:spid="_x0000_s1026" type="#_x0000_t6" style="position:absolute;margin-left:383.65pt;margin-top:250.4pt;width:26.8pt;height:30.1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"/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A3DE0" wp14:editId="2444A90C">
                <wp:simplePos x="0" y="0"/>
                <wp:positionH relativeFrom="column">
                  <wp:posOffset>2795270</wp:posOffset>
                </wp:positionH>
                <wp:positionV relativeFrom="paragraph">
                  <wp:posOffset>4403090</wp:posOffset>
                </wp:positionV>
                <wp:extent cx="340360" cy="382270"/>
                <wp:effectExtent l="13970" t="21590" r="17145" b="5715"/>
                <wp:wrapNone/>
                <wp:docPr id="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" cy="38227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042F" id="AutoShape 85" o:spid="_x0000_s1026" type="#_x0000_t6" style="position:absolute;margin-left:220.1pt;margin-top:346.7pt;width:26.8pt;height:3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"/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5EFB2" wp14:editId="599984A9">
                <wp:simplePos x="0" y="0"/>
                <wp:positionH relativeFrom="column">
                  <wp:posOffset>2795270</wp:posOffset>
                </wp:positionH>
                <wp:positionV relativeFrom="paragraph">
                  <wp:posOffset>3180080</wp:posOffset>
                </wp:positionV>
                <wp:extent cx="2417445" cy="1605280"/>
                <wp:effectExtent l="33020" t="27305" r="26035" b="34290"/>
                <wp:wrapNone/>
                <wp:docPr id="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160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508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73E" w:rsidRPr="002624DE" w:rsidRDefault="0089373E" w:rsidP="00012F57">
                            <w:pPr>
                              <w:pStyle w:val="placephotoher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8AA9" id="Text Box 27" o:spid="_x0000_s1052" type="#_x0000_t202" style="position:absolute;margin-left:220.1pt;margin-top:250.4pt;width:190.35pt;height:1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" fillcolor="silver" strokecolor="white" strokeweight="4pt">
                <v:textbox>
                  <w:txbxContent>
                    <w:p w:rsidR="0089373E" w:rsidRPr="002624DE" w:rsidRDefault="0089373E" w:rsidP="00012F57">
                      <w:pPr>
                        <w:pStyle w:val="placephotohere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3311E" wp14:editId="5100310D">
                <wp:simplePos x="0" y="0"/>
                <wp:positionH relativeFrom="column">
                  <wp:posOffset>-633730</wp:posOffset>
                </wp:positionH>
                <wp:positionV relativeFrom="paragraph">
                  <wp:posOffset>179070</wp:posOffset>
                </wp:positionV>
                <wp:extent cx="2857500" cy="342900"/>
                <wp:effectExtent l="4445" t="0" r="0" b="1905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822BCD" w:rsidRDefault="00396DAD" w:rsidP="00822BCD">
                            <w:pPr>
                              <w:pStyle w:val="Subhead02"/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22BCD">
                              <w:rPr>
                                <w:sz w:val="32"/>
                                <w:szCs w:val="32"/>
                              </w:rPr>
                              <w:t>Business Plans Available</w:t>
                            </w:r>
                            <w:r w:rsidRPr="00822BCD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  <w:r w:rsidR="0089373E" w:rsidRPr="00822BCD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9373E" w:rsidRPr="000E01B9" w:rsidRDefault="0089373E" w:rsidP="008937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E2E71" id="Text Box 21" o:spid="_x0000_s1053" type="#_x0000_t202" style="position:absolute;margin-left:-49.9pt;margin-top:14.1pt;width:2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zQ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" filled="f" stroked="f">
                <v:textbox>
                  <w:txbxContent>
                    <w:p w:rsidR="0089373E" w:rsidRPr="00822BCD" w:rsidRDefault="00396DAD" w:rsidP="00822BCD">
                      <w:pPr>
                        <w:pStyle w:val="Subhead02"/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822BCD">
                        <w:rPr>
                          <w:sz w:val="32"/>
                          <w:szCs w:val="32"/>
                        </w:rPr>
                        <w:t>Business Plans Available</w:t>
                      </w:r>
                      <w:r w:rsidRPr="00822BCD">
                        <w:rPr>
                          <w:sz w:val="32"/>
                          <w:szCs w:val="32"/>
                          <w:vertAlign w:val="superscript"/>
                        </w:rPr>
                        <w:t>*</w:t>
                      </w:r>
                      <w:r w:rsidR="0089373E" w:rsidRPr="00822BCD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:rsidR="0089373E" w:rsidRPr="000E01B9" w:rsidRDefault="0089373E" w:rsidP="0089373E"/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w:drawing>
          <wp:anchor distT="0" distB="0" distL="114300" distR="114300" simplePos="0" relativeHeight="251676672" behindDoc="1" locked="0" layoutInCell="1" allowOverlap="1" wp14:anchorId="5B41B675" wp14:editId="03018EBC">
            <wp:simplePos x="0" y="0"/>
            <wp:positionH relativeFrom="column">
              <wp:posOffset>-944245</wp:posOffset>
            </wp:positionH>
            <wp:positionV relativeFrom="paragraph">
              <wp:posOffset>-1170940</wp:posOffset>
            </wp:positionV>
            <wp:extent cx="10109200" cy="7802880"/>
            <wp:effectExtent l="0" t="0" r="6350" b="7620"/>
            <wp:wrapNone/>
            <wp:docPr id="29" name="Picture 29" descr="legal_brochure_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egal_brochure_ba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0" cy="780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4483100</wp:posOffset>
                </wp:positionV>
                <wp:extent cx="2400300" cy="342900"/>
                <wp:effectExtent l="4445" t="0" r="0" b="3175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0E01B9" w:rsidRDefault="0089373E" w:rsidP="00012F57">
                            <w:pPr>
                              <w:pStyle w:val="Picturecaption0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4" type="#_x0000_t202" style="position:absolute;margin-left:220.1pt;margin-top:353pt;width:18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vpuA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" filled="f" stroked="f">
                <v:textbox>
                  <w:txbxContent>
                    <w:p w:rsidR="0089373E" w:rsidRPr="000E01B9" w:rsidRDefault="0089373E" w:rsidP="00012F57">
                      <w:pPr>
                        <w:pStyle w:val="Picturecaption02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5511800</wp:posOffset>
                </wp:positionV>
                <wp:extent cx="2743200" cy="1028700"/>
                <wp:effectExtent l="4445" t="0" r="0" b="317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D50695" w:rsidRDefault="00617242" w:rsidP="00012F57">
                            <w:pPr>
                              <w:pStyle w:val="Address02"/>
                            </w:pPr>
                            <w:r>
                              <w:t>*Disclaimer: No attorney-client relationship is formed with our firm without a signed writing and all new clients are subject to approval. Also rates may vary depending on individual circumstances. The rates posted are only estimates.</w:t>
                            </w:r>
                          </w:p>
                          <w:p w:rsidR="0089373E" w:rsidRPr="00D50695" w:rsidRDefault="0089373E" w:rsidP="00012F57">
                            <w:pPr>
                              <w:pStyle w:val="Address02"/>
                            </w:pPr>
                          </w:p>
                          <w:p w:rsidR="0089373E" w:rsidRPr="00D50695" w:rsidRDefault="0089373E" w:rsidP="00012F57">
                            <w:pPr>
                              <w:pStyle w:val="Address02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5" type="#_x0000_t202" style="position:absolute;margin-left:472.1pt;margin-top:434pt;width:3in;height:8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bguAIAAMM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" filled="f" stroked="f">
                <v:textbox>
                  <w:txbxContent>
                    <w:p w:rsidR="0089373E" w:rsidRPr="00D50695" w:rsidRDefault="00617242" w:rsidP="00012F57">
                      <w:pPr>
                        <w:pStyle w:val="Address02"/>
                      </w:pPr>
                      <w:r>
                        <w:t>*Disclaimer: No attorney-client relationship is formed with our firm without a signed writing and all new clients are subject to approval. Also rates may vary depending on individual circumstances. The rates posted are only estimates.</w:t>
                      </w:r>
                    </w:p>
                    <w:p w:rsidR="0089373E" w:rsidRPr="00D50695" w:rsidRDefault="0089373E" w:rsidP="00012F57">
                      <w:pPr>
                        <w:pStyle w:val="Address02"/>
                      </w:pPr>
                    </w:p>
                    <w:p w:rsidR="0089373E" w:rsidRPr="00D50695" w:rsidRDefault="0089373E" w:rsidP="00012F57">
                      <w:pPr>
                        <w:pStyle w:val="Address02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5511800</wp:posOffset>
                </wp:positionV>
                <wp:extent cx="2971800" cy="914400"/>
                <wp:effectExtent l="4445" t="0" r="0" b="3175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D50695" w:rsidRDefault="0089373E" w:rsidP="00012F57">
                            <w:pPr>
                              <w:pStyle w:val="BulletPoints"/>
                            </w:pPr>
                          </w:p>
                          <w:p w:rsidR="0089373E" w:rsidRPr="00D50695" w:rsidRDefault="0089373E" w:rsidP="00012F57">
                            <w:pPr>
                              <w:pStyle w:val="BulletPoints"/>
                            </w:pPr>
                          </w:p>
                          <w:p w:rsidR="0089373E" w:rsidRPr="00D50695" w:rsidRDefault="0089373E" w:rsidP="0089373E">
                            <w:pPr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6" type="#_x0000_t202" style="position:absolute;margin-left:202.1pt;margin-top:434pt;width:234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+HNtgIAAMI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" filled="f" stroked="f">
                <v:textbox>
                  <w:txbxContent>
                    <w:p w:rsidR="0089373E" w:rsidRPr="00D50695" w:rsidRDefault="0089373E" w:rsidP="00012F57">
                      <w:pPr>
                        <w:pStyle w:val="BulletPoints"/>
                      </w:pPr>
                    </w:p>
                    <w:p w:rsidR="0089373E" w:rsidRPr="00D50695" w:rsidRDefault="0089373E" w:rsidP="00012F57">
                      <w:pPr>
                        <w:pStyle w:val="BulletPoints"/>
                      </w:pPr>
                    </w:p>
                    <w:p w:rsidR="0089373E" w:rsidRPr="00D50695" w:rsidRDefault="0089373E" w:rsidP="0089373E">
                      <w:pPr>
                        <w:spacing w:line="2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8F1E3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5511800</wp:posOffset>
                </wp:positionV>
                <wp:extent cx="2628900" cy="914400"/>
                <wp:effectExtent l="4445" t="0" r="0" b="31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3E" w:rsidRPr="00822BCD" w:rsidRDefault="00822BCD" w:rsidP="00012F57">
                            <w:pPr>
                              <w:pStyle w:val="Callouttext"/>
                              <w:rPr>
                                <w:sz w:val="24"/>
                                <w:szCs w:val="24"/>
                              </w:rPr>
                            </w:pPr>
                            <w:r w:rsidRPr="00822BCD">
                              <w:rPr>
                                <w:sz w:val="24"/>
                                <w:szCs w:val="24"/>
                              </w:rPr>
                              <w:t xml:space="preserve">TAKE THIS OPPORTUNITY TO CALL TODAY. WE WOULD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22BCD">
                              <w:rPr>
                                <w:sz w:val="24"/>
                                <w:szCs w:val="24"/>
                              </w:rPr>
                              <w:t xml:space="preserve">LOVE TO MEET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22BCD">
                              <w:rPr>
                                <w:sz w:val="24"/>
                                <w:szCs w:val="24"/>
                              </w:rPr>
                              <w:t>WITH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7" type="#_x0000_t202" style="position:absolute;margin-left:-40.9pt;margin-top:434pt;width:207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1/tg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" filled="f" stroked="f">
                <v:textbox>
                  <w:txbxContent>
                    <w:p w:rsidR="0089373E" w:rsidRPr="00822BCD" w:rsidRDefault="00822BCD" w:rsidP="00012F57">
                      <w:pPr>
                        <w:pStyle w:val="Callouttext"/>
                        <w:rPr>
                          <w:sz w:val="24"/>
                          <w:szCs w:val="24"/>
                        </w:rPr>
                      </w:pPr>
                      <w:r w:rsidRPr="00822BCD">
                        <w:rPr>
                          <w:sz w:val="24"/>
                          <w:szCs w:val="24"/>
                        </w:rPr>
                        <w:t xml:space="preserve">TAKE THIS OPPORTUNITY TO CALL TODAY. WE WOULD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822BCD">
                        <w:rPr>
                          <w:sz w:val="24"/>
                          <w:szCs w:val="24"/>
                        </w:rPr>
                        <w:t xml:space="preserve">LOVE TO MEET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822BCD">
                        <w:rPr>
                          <w:sz w:val="24"/>
                          <w:szCs w:val="24"/>
                        </w:rPr>
                        <w:t>WITH YOU.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373E" w:rsidSect="0089373E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30293"/>
    <w:multiLevelType w:val="hybridMultilevel"/>
    <w:tmpl w:val="CFDA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22EE5"/>
    <w:multiLevelType w:val="hybridMultilevel"/>
    <w:tmpl w:val="6332129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4F5D79FD"/>
    <w:multiLevelType w:val="hybridMultilevel"/>
    <w:tmpl w:val="69E26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7104B"/>
    <w:multiLevelType w:val="hybridMultilevel"/>
    <w:tmpl w:val="93DE4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5A"/>
    <w:rsid w:val="00012F57"/>
    <w:rsid w:val="00032315"/>
    <w:rsid w:val="00090719"/>
    <w:rsid w:val="00102686"/>
    <w:rsid w:val="00160915"/>
    <w:rsid w:val="001C196C"/>
    <w:rsid w:val="00396DAD"/>
    <w:rsid w:val="00440CA2"/>
    <w:rsid w:val="00453A5A"/>
    <w:rsid w:val="00471CEE"/>
    <w:rsid w:val="0050661E"/>
    <w:rsid w:val="00542EB8"/>
    <w:rsid w:val="005A6C80"/>
    <w:rsid w:val="00615CA9"/>
    <w:rsid w:val="00617242"/>
    <w:rsid w:val="0062767C"/>
    <w:rsid w:val="00664896"/>
    <w:rsid w:val="006B0EF6"/>
    <w:rsid w:val="007801B0"/>
    <w:rsid w:val="00822BCD"/>
    <w:rsid w:val="00867207"/>
    <w:rsid w:val="00867A28"/>
    <w:rsid w:val="0089373E"/>
    <w:rsid w:val="008E7E21"/>
    <w:rsid w:val="008F1E31"/>
    <w:rsid w:val="008F5A30"/>
    <w:rsid w:val="009310ED"/>
    <w:rsid w:val="0094608B"/>
    <w:rsid w:val="00A4039C"/>
    <w:rsid w:val="00A63556"/>
    <w:rsid w:val="00AB7583"/>
    <w:rsid w:val="00AF7652"/>
    <w:rsid w:val="00B0641A"/>
    <w:rsid w:val="00B34EE4"/>
    <w:rsid w:val="00B55A96"/>
    <w:rsid w:val="00B73AFC"/>
    <w:rsid w:val="00BC6804"/>
    <w:rsid w:val="00BC7CE1"/>
    <w:rsid w:val="00C9390E"/>
    <w:rsid w:val="00CB0294"/>
    <w:rsid w:val="00D53624"/>
    <w:rsid w:val="00D65A96"/>
    <w:rsid w:val="00DC0E34"/>
    <w:rsid w:val="00E03112"/>
    <w:rsid w:val="00F00375"/>
    <w:rsid w:val="00F25246"/>
    <w:rsid w:val="00FA036D"/>
    <w:rsid w:val="00FB355D"/>
    <w:rsid w:val="00FC15BE"/>
    <w:rsid w:val="00FC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428088E2-B2A5-43BF-8200-48723C91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9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914E3"/>
    <w:pPr>
      <w:spacing w:line="360" w:lineRule="auto"/>
      <w:jc w:val="center"/>
    </w:pPr>
    <w:rPr>
      <w:rFonts w:ascii="Times" w:eastAsia="Times" w:hAnsi="Times"/>
      <w:b/>
      <w:color w:val="411D0E"/>
      <w:sz w:val="28"/>
      <w:szCs w:val="20"/>
    </w:rPr>
  </w:style>
  <w:style w:type="paragraph" w:styleId="BodyText">
    <w:name w:val="Body Text"/>
    <w:basedOn w:val="Normal"/>
    <w:link w:val="BodyTextChar"/>
    <w:rsid w:val="004914E3"/>
    <w:rPr>
      <w:rFonts w:ascii="Times" w:eastAsia="Times" w:hAnsi="Times"/>
      <w:color w:val="411D0E"/>
      <w:sz w:val="20"/>
      <w:szCs w:val="20"/>
    </w:rPr>
  </w:style>
  <w:style w:type="paragraph" w:customStyle="1" w:styleId="HEADLINE01">
    <w:name w:val="HEADLINE 01"/>
    <w:basedOn w:val="BodyText2"/>
    <w:link w:val="HEADLINE01Char"/>
    <w:qFormat/>
    <w:rsid w:val="00C9390E"/>
    <w:pPr>
      <w:spacing w:line="280" w:lineRule="exact"/>
      <w:ind w:left="720" w:hanging="720"/>
    </w:pPr>
    <w:rPr>
      <w:color w:val="333333"/>
    </w:rPr>
  </w:style>
  <w:style w:type="paragraph" w:customStyle="1" w:styleId="Subhead01">
    <w:name w:val="Subhead 01"/>
    <w:basedOn w:val="BodyText2"/>
    <w:link w:val="Subhead01Char"/>
    <w:qFormat/>
    <w:rsid w:val="00C9390E"/>
    <w:pPr>
      <w:spacing w:line="240" w:lineRule="exact"/>
      <w:ind w:left="720" w:hanging="720"/>
      <w:jc w:val="left"/>
    </w:pPr>
    <w:rPr>
      <w:b w:val="0"/>
      <w:color w:val="333333"/>
      <w:sz w:val="24"/>
    </w:rPr>
  </w:style>
  <w:style w:type="character" w:customStyle="1" w:styleId="BodyText2Char">
    <w:name w:val="Body Text 2 Char"/>
    <w:link w:val="BodyText2"/>
    <w:rsid w:val="00C9390E"/>
    <w:rPr>
      <w:rFonts w:ascii="Times" w:eastAsia="Times" w:hAnsi="Times"/>
      <w:b/>
      <w:color w:val="411D0E"/>
      <w:sz w:val="28"/>
    </w:rPr>
  </w:style>
  <w:style w:type="character" w:customStyle="1" w:styleId="HEADLINE01Char">
    <w:name w:val="HEADLINE 01 Char"/>
    <w:link w:val="HEADLINE01"/>
    <w:rsid w:val="00C9390E"/>
    <w:rPr>
      <w:rFonts w:ascii="Times" w:eastAsia="Times" w:hAnsi="Times"/>
      <w:b/>
      <w:color w:val="411D0E"/>
      <w:sz w:val="28"/>
    </w:rPr>
  </w:style>
  <w:style w:type="paragraph" w:customStyle="1" w:styleId="BodyText01">
    <w:name w:val="Body Text 01"/>
    <w:basedOn w:val="BodyText"/>
    <w:link w:val="BodyText01Char"/>
    <w:qFormat/>
    <w:rsid w:val="00C9390E"/>
    <w:rPr>
      <w:color w:val="FFFFFF"/>
    </w:rPr>
  </w:style>
  <w:style w:type="character" w:customStyle="1" w:styleId="Subhead01Char">
    <w:name w:val="Subhead 01 Char"/>
    <w:link w:val="Subhead01"/>
    <w:rsid w:val="00C9390E"/>
    <w:rPr>
      <w:rFonts w:ascii="Times" w:eastAsia="Times" w:hAnsi="Times"/>
      <w:b/>
      <w:color w:val="333333"/>
      <w:sz w:val="24"/>
    </w:rPr>
  </w:style>
  <w:style w:type="paragraph" w:customStyle="1" w:styleId="Subhead02">
    <w:name w:val="Subhead 02"/>
    <w:basedOn w:val="BodyText2"/>
    <w:link w:val="Subhead02Char"/>
    <w:qFormat/>
    <w:rsid w:val="00C9390E"/>
    <w:pPr>
      <w:spacing w:line="240" w:lineRule="exact"/>
      <w:ind w:left="720" w:hanging="720"/>
      <w:jc w:val="left"/>
    </w:pPr>
    <w:rPr>
      <w:b w:val="0"/>
      <w:color w:val="9C7D0D"/>
      <w:sz w:val="24"/>
    </w:rPr>
  </w:style>
  <w:style w:type="character" w:customStyle="1" w:styleId="BodyTextChar">
    <w:name w:val="Body Text Char"/>
    <w:link w:val="BodyText"/>
    <w:rsid w:val="00C9390E"/>
    <w:rPr>
      <w:rFonts w:ascii="Times" w:eastAsia="Times" w:hAnsi="Times"/>
      <w:color w:val="411D0E"/>
    </w:rPr>
  </w:style>
  <w:style w:type="character" w:customStyle="1" w:styleId="BodyText01Char">
    <w:name w:val="Body Text 01 Char"/>
    <w:link w:val="BodyText01"/>
    <w:rsid w:val="00C9390E"/>
    <w:rPr>
      <w:rFonts w:ascii="Times" w:eastAsia="Times" w:hAnsi="Times"/>
      <w:color w:val="FFFFFF"/>
    </w:rPr>
  </w:style>
  <w:style w:type="paragraph" w:customStyle="1" w:styleId="BodyText02">
    <w:name w:val="Body Text 02"/>
    <w:basedOn w:val="BodyText"/>
    <w:link w:val="BodyText02Char"/>
    <w:qFormat/>
    <w:rsid w:val="00C9390E"/>
    <w:rPr>
      <w:color w:val="333333"/>
    </w:rPr>
  </w:style>
  <w:style w:type="character" w:customStyle="1" w:styleId="Subhead02Char">
    <w:name w:val="Subhead 02 Char"/>
    <w:link w:val="Subhead02"/>
    <w:rsid w:val="00C9390E"/>
    <w:rPr>
      <w:rFonts w:ascii="Times" w:eastAsia="Times" w:hAnsi="Times"/>
      <w:b/>
      <w:color w:val="9C7D0D"/>
      <w:sz w:val="24"/>
    </w:rPr>
  </w:style>
  <w:style w:type="paragraph" w:customStyle="1" w:styleId="placephotohere">
    <w:name w:val="place photo here"/>
    <w:basedOn w:val="Normal"/>
    <w:link w:val="placephotohereChar"/>
    <w:qFormat/>
    <w:rsid w:val="00C9390E"/>
    <w:pPr>
      <w:jc w:val="center"/>
    </w:pPr>
    <w:rPr>
      <w:color w:val="333333"/>
      <w:sz w:val="20"/>
    </w:rPr>
  </w:style>
  <w:style w:type="character" w:customStyle="1" w:styleId="BodyText02Char">
    <w:name w:val="Body Text 02 Char"/>
    <w:link w:val="BodyText02"/>
    <w:rsid w:val="00C9390E"/>
    <w:rPr>
      <w:rFonts w:ascii="Times" w:eastAsia="Times" w:hAnsi="Times"/>
      <w:color w:val="333333"/>
    </w:rPr>
  </w:style>
  <w:style w:type="paragraph" w:customStyle="1" w:styleId="Picturecaption01">
    <w:name w:val="Picture caption 01"/>
    <w:basedOn w:val="Normal"/>
    <w:link w:val="Picturecaption01Char"/>
    <w:qFormat/>
    <w:rsid w:val="00C9390E"/>
    <w:rPr>
      <w:rFonts w:ascii="Times" w:hAnsi="Times"/>
      <w:b/>
      <w:i/>
      <w:color w:val="FFFFFF"/>
      <w:sz w:val="16"/>
    </w:rPr>
  </w:style>
  <w:style w:type="character" w:customStyle="1" w:styleId="placephotohereChar">
    <w:name w:val="place photo here Char"/>
    <w:link w:val="placephotohere"/>
    <w:rsid w:val="00C9390E"/>
    <w:rPr>
      <w:color w:val="333333"/>
      <w:szCs w:val="24"/>
    </w:rPr>
  </w:style>
  <w:style w:type="paragraph" w:customStyle="1" w:styleId="INSERTYOURNAMEHERE01">
    <w:name w:val="INSERT YOUR NAME HERE 01"/>
    <w:basedOn w:val="BodyText2"/>
    <w:link w:val="INSERTYOURNAMEHERE01Char"/>
    <w:qFormat/>
    <w:rsid w:val="00C9390E"/>
    <w:pPr>
      <w:spacing w:line="240" w:lineRule="auto"/>
    </w:pPr>
    <w:rPr>
      <w:smallCaps/>
      <w:color w:val="9C7D0D"/>
      <w:sz w:val="40"/>
    </w:rPr>
  </w:style>
  <w:style w:type="character" w:customStyle="1" w:styleId="Picturecaption01Char">
    <w:name w:val="Picture caption 01 Char"/>
    <w:link w:val="Picturecaption01"/>
    <w:rsid w:val="00C9390E"/>
    <w:rPr>
      <w:rFonts w:ascii="Times" w:hAnsi="Times"/>
      <w:b/>
      <w:i/>
      <w:color w:val="FFFFFF"/>
      <w:sz w:val="16"/>
      <w:szCs w:val="24"/>
    </w:rPr>
  </w:style>
  <w:style w:type="paragraph" w:customStyle="1" w:styleId="Placelogo">
    <w:name w:val="Place logo"/>
    <w:basedOn w:val="BodyText2"/>
    <w:link w:val="PlacelogoChar"/>
    <w:qFormat/>
    <w:rsid w:val="00C9390E"/>
    <w:pPr>
      <w:spacing w:line="240" w:lineRule="exact"/>
      <w:ind w:left="720" w:hanging="720"/>
    </w:pPr>
    <w:rPr>
      <w:color w:val="9C7D0D"/>
      <w:sz w:val="24"/>
    </w:rPr>
  </w:style>
  <w:style w:type="character" w:customStyle="1" w:styleId="INSERTYOURNAMEHERE01Char">
    <w:name w:val="INSERT YOUR NAME HERE 01 Char"/>
    <w:link w:val="INSERTYOURNAMEHERE01"/>
    <w:rsid w:val="00C9390E"/>
    <w:rPr>
      <w:rFonts w:ascii="Times" w:eastAsia="Times" w:hAnsi="Times"/>
      <w:b/>
      <w:smallCaps/>
      <w:color w:val="9C7D0D"/>
      <w:sz w:val="40"/>
    </w:rPr>
  </w:style>
  <w:style w:type="paragraph" w:customStyle="1" w:styleId="IntroductoryInfo">
    <w:name w:val="Introductory Info"/>
    <w:basedOn w:val="Normal"/>
    <w:link w:val="IntroductoryInfoChar"/>
    <w:qFormat/>
    <w:rsid w:val="00C9390E"/>
    <w:pPr>
      <w:widowControl w:val="0"/>
      <w:autoSpaceDE w:val="0"/>
      <w:autoSpaceDN w:val="0"/>
      <w:adjustRightInd w:val="0"/>
      <w:jc w:val="center"/>
      <w:textAlignment w:val="center"/>
    </w:pPr>
    <w:rPr>
      <w:rFonts w:ascii="Times" w:hAnsi="Times"/>
      <w:b/>
      <w:i/>
      <w:color w:val="FFFFFF"/>
      <w:sz w:val="18"/>
    </w:rPr>
  </w:style>
  <w:style w:type="character" w:customStyle="1" w:styleId="PlacelogoChar">
    <w:name w:val="Place logo Char"/>
    <w:link w:val="Placelogo"/>
    <w:rsid w:val="00C9390E"/>
    <w:rPr>
      <w:rFonts w:ascii="Times" w:eastAsia="Times" w:hAnsi="Times"/>
      <w:b/>
      <w:color w:val="9C7D0D"/>
      <w:sz w:val="24"/>
    </w:rPr>
  </w:style>
  <w:style w:type="paragraph" w:customStyle="1" w:styleId="Address01">
    <w:name w:val="Address 01"/>
    <w:basedOn w:val="BodyText2"/>
    <w:link w:val="Address01Char"/>
    <w:qFormat/>
    <w:rsid w:val="00C9390E"/>
    <w:pPr>
      <w:spacing w:line="180" w:lineRule="exact"/>
      <w:ind w:left="720" w:hanging="720"/>
    </w:pPr>
    <w:rPr>
      <w:b w:val="0"/>
      <w:color w:val="FFFFFF"/>
      <w:sz w:val="18"/>
    </w:rPr>
  </w:style>
  <w:style w:type="character" w:customStyle="1" w:styleId="IntroductoryInfoChar">
    <w:name w:val="Introductory Info Char"/>
    <w:link w:val="IntroductoryInfo"/>
    <w:rsid w:val="00C9390E"/>
    <w:rPr>
      <w:rFonts w:ascii="Times" w:hAnsi="Times"/>
      <w:b/>
      <w:i/>
      <w:color w:val="FFFFFF"/>
      <w:sz w:val="18"/>
      <w:szCs w:val="24"/>
    </w:rPr>
  </w:style>
  <w:style w:type="paragraph" w:customStyle="1" w:styleId="Picturecaption02">
    <w:name w:val="Picture caption 02"/>
    <w:basedOn w:val="BodyText"/>
    <w:link w:val="Picturecaption02Char"/>
    <w:qFormat/>
    <w:rsid w:val="00012F57"/>
    <w:rPr>
      <w:b/>
      <w:i/>
      <w:color w:val="333333"/>
      <w:sz w:val="16"/>
    </w:rPr>
  </w:style>
  <w:style w:type="character" w:customStyle="1" w:styleId="Address01Char">
    <w:name w:val="Address 01 Char"/>
    <w:link w:val="Address01"/>
    <w:rsid w:val="00C9390E"/>
    <w:rPr>
      <w:rFonts w:ascii="Times" w:eastAsia="Times" w:hAnsi="Times"/>
      <w:b/>
      <w:color w:val="FFFFFF"/>
      <w:sz w:val="18"/>
    </w:rPr>
  </w:style>
  <w:style w:type="paragraph" w:customStyle="1" w:styleId="SPECIALPOINTS">
    <w:name w:val="SPECIAL POINTS"/>
    <w:basedOn w:val="BodyText2"/>
    <w:link w:val="SPECIALPOINTSChar"/>
    <w:qFormat/>
    <w:rsid w:val="00012F57"/>
    <w:pPr>
      <w:spacing w:line="240" w:lineRule="exact"/>
      <w:ind w:left="720" w:hanging="720"/>
      <w:jc w:val="left"/>
    </w:pPr>
    <w:rPr>
      <w:b w:val="0"/>
      <w:caps/>
      <w:color w:val="FFFFFF"/>
      <w:sz w:val="20"/>
    </w:rPr>
  </w:style>
  <w:style w:type="character" w:customStyle="1" w:styleId="Picturecaption02Char">
    <w:name w:val="Picture caption 02 Char"/>
    <w:link w:val="Picturecaption02"/>
    <w:rsid w:val="00012F57"/>
    <w:rPr>
      <w:rFonts w:ascii="Times" w:eastAsia="Times" w:hAnsi="Times"/>
      <w:b/>
      <w:i/>
      <w:color w:val="333333"/>
      <w:sz w:val="16"/>
    </w:rPr>
  </w:style>
  <w:style w:type="paragraph" w:customStyle="1" w:styleId="BodyText03">
    <w:name w:val="Body Text 03"/>
    <w:basedOn w:val="BodyText"/>
    <w:link w:val="BodyText03Char"/>
    <w:qFormat/>
    <w:rsid w:val="00012F57"/>
    <w:rPr>
      <w:color w:val="FFFFFF"/>
      <w:sz w:val="18"/>
    </w:rPr>
  </w:style>
  <w:style w:type="character" w:customStyle="1" w:styleId="SPECIALPOINTSChar">
    <w:name w:val="SPECIAL POINTS Char"/>
    <w:link w:val="SPECIALPOINTS"/>
    <w:rsid w:val="00012F57"/>
    <w:rPr>
      <w:rFonts w:ascii="Times" w:eastAsia="Times" w:hAnsi="Times"/>
      <w:b/>
      <w:caps/>
      <w:color w:val="FFFFFF"/>
      <w:sz w:val="28"/>
    </w:rPr>
  </w:style>
  <w:style w:type="paragraph" w:customStyle="1" w:styleId="Callouttext">
    <w:name w:val="Call out text"/>
    <w:basedOn w:val="BodyText2"/>
    <w:link w:val="CallouttextChar"/>
    <w:qFormat/>
    <w:rsid w:val="00012F57"/>
    <w:pPr>
      <w:spacing w:line="240" w:lineRule="exact"/>
      <w:ind w:left="720" w:hanging="720"/>
      <w:jc w:val="left"/>
    </w:pPr>
    <w:rPr>
      <w:color w:val="FFFFFF"/>
      <w:sz w:val="20"/>
    </w:rPr>
  </w:style>
  <w:style w:type="character" w:customStyle="1" w:styleId="BodyText03Char">
    <w:name w:val="Body Text 03 Char"/>
    <w:link w:val="BodyText03"/>
    <w:rsid w:val="00012F57"/>
    <w:rPr>
      <w:rFonts w:ascii="Times" w:eastAsia="Times" w:hAnsi="Times"/>
      <w:color w:val="FFFFFF"/>
      <w:sz w:val="18"/>
    </w:rPr>
  </w:style>
  <w:style w:type="paragraph" w:customStyle="1" w:styleId="BulletPoints">
    <w:name w:val="Bullet Points"/>
    <w:basedOn w:val="BodyText2"/>
    <w:link w:val="BulletPointsChar"/>
    <w:qFormat/>
    <w:rsid w:val="00012F57"/>
    <w:pPr>
      <w:spacing w:line="200" w:lineRule="exact"/>
      <w:ind w:left="720" w:hanging="720"/>
      <w:jc w:val="left"/>
    </w:pPr>
    <w:rPr>
      <w:b w:val="0"/>
      <w:color w:val="FFFFFF"/>
      <w:sz w:val="18"/>
    </w:rPr>
  </w:style>
  <w:style w:type="character" w:customStyle="1" w:styleId="CallouttextChar">
    <w:name w:val="Call out text Char"/>
    <w:link w:val="Callouttext"/>
    <w:rsid w:val="00012F57"/>
    <w:rPr>
      <w:rFonts w:ascii="Times" w:eastAsia="Times" w:hAnsi="Times"/>
      <w:b/>
      <w:color w:val="FFFFFF"/>
      <w:sz w:val="28"/>
    </w:rPr>
  </w:style>
  <w:style w:type="paragraph" w:customStyle="1" w:styleId="Address02">
    <w:name w:val="Address 02"/>
    <w:basedOn w:val="BodyText2"/>
    <w:link w:val="Address02Char"/>
    <w:qFormat/>
    <w:rsid w:val="00012F57"/>
    <w:pPr>
      <w:spacing w:line="180" w:lineRule="exact"/>
      <w:ind w:left="720" w:hanging="720"/>
    </w:pPr>
    <w:rPr>
      <w:b w:val="0"/>
      <w:color w:val="FFFFFF"/>
      <w:sz w:val="18"/>
    </w:rPr>
  </w:style>
  <w:style w:type="character" w:customStyle="1" w:styleId="BulletPointsChar">
    <w:name w:val="Bullet Points Char"/>
    <w:link w:val="BulletPoints"/>
    <w:rsid w:val="00012F57"/>
    <w:rPr>
      <w:rFonts w:ascii="Times" w:eastAsia="Times" w:hAnsi="Times"/>
      <w:b/>
      <w:color w:val="FFFFFF"/>
      <w:sz w:val="18"/>
    </w:rPr>
  </w:style>
  <w:style w:type="paragraph" w:styleId="ListParagraph">
    <w:name w:val="List Paragraph"/>
    <w:basedOn w:val="Normal"/>
    <w:uiPriority w:val="34"/>
    <w:qFormat/>
    <w:rsid w:val="00160915"/>
    <w:pPr>
      <w:ind w:left="720"/>
    </w:pPr>
  </w:style>
  <w:style w:type="character" w:customStyle="1" w:styleId="Address02Char">
    <w:name w:val="Address 02 Char"/>
    <w:link w:val="Address02"/>
    <w:rsid w:val="00012F57"/>
    <w:rPr>
      <w:rFonts w:ascii="Times" w:eastAsia="Times" w:hAnsi="Times"/>
      <w:b/>
      <w:color w:val="FFFFFF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1\AppData\Roaming\Microsoft\Templates\HP_LegalTimeless_Brochure_TP1037880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HP_LegalTimeless_Brochure_TP10378808</Template>
  <TotalTime>143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Ghrist</dc:creator>
  <cp:lastModifiedBy>Ian Ghrist</cp:lastModifiedBy>
  <cp:revision>10</cp:revision>
  <cp:lastPrinted>2014-02-10T00:56:00Z</cp:lastPrinted>
  <dcterms:created xsi:type="dcterms:W3CDTF">2014-02-09T20:13:00Z</dcterms:created>
  <dcterms:modified xsi:type="dcterms:W3CDTF">2014-02-10T01:04:00Z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TC103788089990</vt:lpwstr>
  </property>
</Properties>
</file>