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7574" w:rsidRPr="007625BD" w:rsidRDefault="00C37574" w:rsidP="00C37574">
      <w:pPr>
        <w:jc w:val="both"/>
        <w:rPr>
          <w:rFonts w:cs="Arial"/>
        </w:rPr>
      </w:pPr>
      <w:r w:rsidRPr="007625BD">
        <w:rPr>
          <w:rFonts w:cs="Arial"/>
        </w:rPr>
        <w:t>Charities and Trusts</w:t>
      </w:r>
      <w:r>
        <w:rPr>
          <w:rFonts w:cs="Arial"/>
        </w:rPr>
        <w:t>:</w:t>
      </w:r>
      <w:bookmarkStart w:id="0" w:name="_GoBack"/>
      <w:bookmarkEnd w:id="0"/>
    </w:p>
    <w:p w:rsidR="00C37574" w:rsidRPr="007625BD" w:rsidRDefault="00C37574" w:rsidP="00C37574">
      <w:pPr>
        <w:jc w:val="both"/>
        <w:rPr>
          <w:rFonts w:cs="Arial"/>
        </w:rPr>
      </w:pPr>
    </w:p>
    <w:p w:rsidR="00C37574" w:rsidRPr="007625BD" w:rsidRDefault="00C37574" w:rsidP="00C37574">
      <w:pPr>
        <w:jc w:val="both"/>
        <w:rPr>
          <w:rFonts w:cs="Arial"/>
        </w:rPr>
      </w:pPr>
      <w:r w:rsidRPr="007625BD">
        <w:rPr>
          <w:rFonts w:cs="Arial"/>
        </w:rPr>
        <w:t>Azpur will assist you to achieve the vital balance between the investments required for your charity or trust and your responsibilities as its trustee.</w:t>
      </w:r>
    </w:p>
    <w:p w:rsidR="00C37574" w:rsidRPr="007625BD" w:rsidRDefault="00C37574" w:rsidP="00C37574">
      <w:pPr>
        <w:jc w:val="both"/>
        <w:rPr>
          <w:rFonts w:cs="Arial"/>
        </w:rPr>
      </w:pPr>
    </w:p>
    <w:p w:rsidR="00C37574" w:rsidRPr="007625BD" w:rsidRDefault="00C37574" w:rsidP="00C37574">
      <w:pPr>
        <w:jc w:val="both"/>
        <w:rPr>
          <w:rFonts w:cs="Arial"/>
        </w:rPr>
      </w:pPr>
      <w:r w:rsidRPr="007625BD">
        <w:rPr>
          <w:rFonts w:cs="Arial"/>
        </w:rPr>
        <w:t>Both charities and trusts may impose ethical investment obligations on the underlying investment framework.  Azpur offers bespoke screening of investments to allow trustees to meet their ethical obligations.</w:t>
      </w:r>
    </w:p>
    <w:p w:rsidR="00C37574" w:rsidRPr="007625BD" w:rsidRDefault="00C37574" w:rsidP="00C37574">
      <w:pPr>
        <w:jc w:val="both"/>
        <w:rPr>
          <w:rFonts w:cs="Arial"/>
        </w:rPr>
      </w:pPr>
    </w:p>
    <w:p w:rsidR="00C37574" w:rsidRPr="007625BD" w:rsidRDefault="00C37574" w:rsidP="00C37574">
      <w:pPr>
        <w:jc w:val="both"/>
        <w:rPr>
          <w:rFonts w:cs="Arial"/>
        </w:rPr>
      </w:pPr>
      <w:r w:rsidRPr="007625BD">
        <w:rPr>
          <w:rFonts w:cs="Arial"/>
        </w:rPr>
        <w:t>Key features</w:t>
      </w:r>
    </w:p>
    <w:p w:rsidR="00C37574" w:rsidRPr="003A62B6" w:rsidRDefault="00C37574" w:rsidP="00C37574">
      <w:pPr>
        <w:pStyle w:val="ListParagraph"/>
        <w:numPr>
          <w:ilvl w:val="0"/>
          <w:numId w:val="2"/>
        </w:numPr>
        <w:jc w:val="both"/>
        <w:rPr>
          <w:rFonts w:cs="Arial"/>
        </w:rPr>
      </w:pPr>
      <w:r w:rsidRPr="003A62B6">
        <w:rPr>
          <w:rFonts w:cs="Arial"/>
        </w:rPr>
        <w:t>Bespoke screening methodology to help trustees meet their obligations.</w:t>
      </w:r>
    </w:p>
    <w:p w:rsidR="00C37574" w:rsidRPr="003A62B6" w:rsidRDefault="00C37574" w:rsidP="00C37574">
      <w:pPr>
        <w:pStyle w:val="ListParagraph"/>
        <w:numPr>
          <w:ilvl w:val="0"/>
          <w:numId w:val="2"/>
        </w:numPr>
        <w:jc w:val="both"/>
        <w:rPr>
          <w:rFonts w:cs="Arial"/>
        </w:rPr>
      </w:pPr>
      <w:r w:rsidRPr="003A62B6">
        <w:rPr>
          <w:rFonts w:cs="Arial"/>
        </w:rPr>
        <w:t>Investments tailored to the values of the charity or trust.</w:t>
      </w:r>
    </w:p>
    <w:p w:rsidR="00C37574" w:rsidRPr="003A62B6" w:rsidRDefault="00C37574" w:rsidP="00C37574">
      <w:pPr>
        <w:pStyle w:val="ListParagraph"/>
        <w:numPr>
          <w:ilvl w:val="0"/>
          <w:numId w:val="2"/>
        </w:numPr>
        <w:jc w:val="both"/>
        <w:rPr>
          <w:rFonts w:cs="Arial"/>
        </w:rPr>
      </w:pPr>
      <w:r w:rsidRPr="003A62B6">
        <w:rPr>
          <w:rFonts w:cs="Arial"/>
        </w:rPr>
        <w:t>Specialist knowledge of charity and trust obligations.</w:t>
      </w:r>
    </w:p>
    <w:p w:rsidR="00C37574" w:rsidRPr="003A62B6" w:rsidRDefault="00C37574" w:rsidP="00C37574">
      <w:pPr>
        <w:pStyle w:val="ListParagraph"/>
        <w:numPr>
          <w:ilvl w:val="0"/>
          <w:numId w:val="2"/>
        </w:numPr>
        <w:jc w:val="both"/>
        <w:rPr>
          <w:rFonts w:cs="Arial"/>
        </w:rPr>
      </w:pPr>
      <w:r w:rsidRPr="003A62B6">
        <w:rPr>
          <w:rFonts w:cs="Arial"/>
        </w:rPr>
        <w:t>A fully bespoke service.</w:t>
      </w:r>
    </w:p>
    <w:p w:rsidR="00C37574" w:rsidRPr="003A62B6" w:rsidRDefault="00C37574" w:rsidP="00C37574">
      <w:pPr>
        <w:pStyle w:val="ListParagraph"/>
        <w:numPr>
          <w:ilvl w:val="0"/>
          <w:numId w:val="2"/>
        </w:numPr>
        <w:jc w:val="both"/>
        <w:rPr>
          <w:rFonts w:cs="Arial"/>
        </w:rPr>
      </w:pPr>
      <w:r w:rsidRPr="003A62B6">
        <w:rPr>
          <w:rFonts w:cs="Arial"/>
        </w:rPr>
        <w:t>We handle investment portfolios of all sizes and individuality.  Portfolios are constructed and managed in accordance with the objectives instructed by the trustees.</w:t>
      </w:r>
    </w:p>
    <w:p w:rsidR="00C37574" w:rsidRPr="007625BD" w:rsidRDefault="00C37574" w:rsidP="00C37574">
      <w:pPr>
        <w:jc w:val="both"/>
        <w:rPr>
          <w:rFonts w:cs="Arial"/>
        </w:rPr>
      </w:pPr>
    </w:p>
    <w:p w:rsidR="00C37574" w:rsidRPr="007625BD" w:rsidRDefault="00C37574" w:rsidP="00C37574">
      <w:pPr>
        <w:jc w:val="both"/>
        <w:rPr>
          <w:rFonts w:cs="Arial"/>
        </w:rPr>
      </w:pPr>
      <w:r w:rsidRPr="007625BD">
        <w:rPr>
          <w:rFonts w:cs="Arial"/>
        </w:rPr>
        <w:t>Key Risks</w:t>
      </w:r>
    </w:p>
    <w:p w:rsidR="00C37574" w:rsidRPr="003A62B6" w:rsidRDefault="00C37574" w:rsidP="00C37574">
      <w:pPr>
        <w:pStyle w:val="ListParagraph"/>
        <w:numPr>
          <w:ilvl w:val="0"/>
          <w:numId w:val="3"/>
        </w:numPr>
        <w:jc w:val="both"/>
        <w:rPr>
          <w:rFonts w:cs="Arial"/>
        </w:rPr>
      </w:pPr>
      <w:r w:rsidRPr="003A62B6">
        <w:rPr>
          <w:rFonts w:cs="Arial"/>
        </w:rPr>
        <w:t>The value of your investments and any income from them may go down and you may get back less than you invested. Past performance is not necessarily a guide to future performance.</w:t>
      </w:r>
    </w:p>
    <w:p w:rsidR="00C37574" w:rsidRPr="003A62B6" w:rsidRDefault="00C37574" w:rsidP="00C37574">
      <w:pPr>
        <w:pStyle w:val="ListParagraph"/>
        <w:numPr>
          <w:ilvl w:val="0"/>
          <w:numId w:val="3"/>
        </w:numPr>
        <w:jc w:val="both"/>
        <w:rPr>
          <w:rFonts w:cs="Arial"/>
        </w:rPr>
      </w:pPr>
      <w:r w:rsidRPr="003A62B6">
        <w:rPr>
          <w:rFonts w:cs="Arial"/>
        </w:rPr>
        <w:t>Trustees may need additional specialist legal advice that is not in the scope of the services offered by us.</w:t>
      </w:r>
    </w:p>
    <w:p w:rsidR="00C37574" w:rsidRDefault="00C37574" w:rsidP="00C37574">
      <w:pPr>
        <w:jc w:val="both"/>
        <w:rPr>
          <w:rFonts w:cs="Arial"/>
        </w:rPr>
      </w:pPr>
    </w:p>
    <w:p w:rsidR="00C37574" w:rsidRPr="007625BD" w:rsidRDefault="00C37574" w:rsidP="00C37574">
      <w:pPr>
        <w:jc w:val="both"/>
        <w:rPr>
          <w:rFonts w:cs="Arial"/>
        </w:rPr>
      </w:pPr>
      <w:r w:rsidRPr="007625BD">
        <w:rPr>
          <w:rFonts w:cs="Arial"/>
        </w:rPr>
        <w:t>Associated Services:</w:t>
      </w:r>
    </w:p>
    <w:p w:rsidR="00C37574" w:rsidRPr="00F85F67" w:rsidRDefault="00C37574" w:rsidP="00C37574">
      <w:pPr>
        <w:pStyle w:val="ListParagraph"/>
        <w:numPr>
          <w:ilvl w:val="0"/>
          <w:numId w:val="1"/>
        </w:numPr>
        <w:jc w:val="both"/>
        <w:rPr>
          <w:rFonts w:cs="Arial"/>
        </w:rPr>
      </w:pPr>
      <w:r w:rsidRPr="00F85F67">
        <w:rPr>
          <w:rFonts w:cs="Arial"/>
        </w:rPr>
        <w:t>Investment Management Services – Discretionary.</w:t>
      </w:r>
    </w:p>
    <w:p w:rsidR="00C37574" w:rsidRPr="00F85F67" w:rsidRDefault="00C37574" w:rsidP="00C37574">
      <w:pPr>
        <w:pStyle w:val="ListParagraph"/>
        <w:numPr>
          <w:ilvl w:val="0"/>
          <w:numId w:val="1"/>
        </w:numPr>
        <w:jc w:val="both"/>
        <w:rPr>
          <w:rFonts w:cs="Arial"/>
        </w:rPr>
      </w:pPr>
      <w:r w:rsidRPr="00F85F67">
        <w:rPr>
          <w:rFonts w:cs="Arial"/>
        </w:rPr>
        <w:t>Treasury Management Services.</w:t>
      </w:r>
    </w:p>
    <w:p w:rsidR="00C37574" w:rsidRPr="00F85F67" w:rsidRDefault="00C37574" w:rsidP="00C37574">
      <w:pPr>
        <w:pStyle w:val="ListParagraph"/>
        <w:numPr>
          <w:ilvl w:val="0"/>
          <w:numId w:val="1"/>
        </w:numPr>
        <w:jc w:val="both"/>
        <w:rPr>
          <w:rFonts w:cs="Arial"/>
        </w:rPr>
      </w:pPr>
      <w:r w:rsidRPr="00F85F67">
        <w:rPr>
          <w:rFonts w:cs="Arial"/>
        </w:rPr>
        <w:t>Managed Funds Service.</w:t>
      </w:r>
    </w:p>
    <w:p w:rsidR="00C37574" w:rsidRDefault="00C37574" w:rsidP="00C37574">
      <w:pPr>
        <w:jc w:val="both"/>
        <w:rPr>
          <w:rFonts w:cs="Arial"/>
        </w:rPr>
      </w:pPr>
    </w:p>
    <w:p w:rsidR="00C37574" w:rsidRPr="007625BD" w:rsidRDefault="00C37574" w:rsidP="00C37574">
      <w:pPr>
        <w:jc w:val="both"/>
        <w:rPr>
          <w:rFonts w:cs="Arial"/>
        </w:rPr>
      </w:pPr>
      <w:r w:rsidRPr="007625BD">
        <w:rPr>
          <w:rFonts w:cs="Arial"/>
        </w:rPr>
        <w:t xml:space="preserve">For a confidential discussion please contact us on: +44 (0)20 7549 </w:t>
      </w:r>
      <w:proofErr w:type="gramStart"/>
      <w:r w:rsidRPr="007625BD">
        <w:rPr>
          <w:rFonts w:cs="Arial"/>
        </w:rPr>
        <w:t>3578  or</w:t>
      </w:r>
      <w:proofErr w:type="gramEnd"/>
      <w:r w:rsidRPr="007625BD">
        <w:rPr>
          <w:rFonts w:cs="Arial"/>
        </w:rPr>
        <w:t xml:space="preserve"> via our website </w:t>
      </w:r>
      <w:hyperlink r:id="rId8" w:history="1">
        <w:r w:rsidRPr="007625BD">
          <w:rPr>
            <w:rStyle w:val="Hyperlink"/>
            <w:rFonts w:cs="Arial"/>
          </w:rPr>
          <w:t>www.azpur.com</w:t>
        </w:r>
      </w:hyperlink>
      <w:r w:rsidRPr="007625BD">
        <w:rPr>
          <w:rFonts w:cs="Arial"/>
        </w:rPr>
        <w:t>.</w:t>
      </w:r>
    </w:p>
    <w:p w:rsidR="00C37574" w:rsidRPr="007625BD" w:rsidRDefault="00C37574" w:rsidP="00C37574">
      <w:pPr>
        <w:jc w:val="both"/>
        <w:rPr>
          <w:rFonts w:cs="Arial"/>
        </w:rPr>
      </w:pPr>
    </w:p>
    <w:p w:rsidR="00C37574" w:rsidRPr="007625BD" w:rsidRDefault="00C37574" w:rsidP="00C37574">
      <w:pPr>
        <w:jc w:val="both"/>
        <w:rPr>
          <w:rFonts w:cs="Arial"/>
        </w:rPr>
      </w:pPr>
      <w:r w:rsidRPr="007625BD">
        <w:rPr>
          <w:rFonts w:cs="Arial"/>
        </w:rPr>
        <w:t>Disclaimer:</w:t>
      </w:r>
    </w:p>
    <w:p w:rsidR="00C37574" w:rsidRPr="007625BD" w:rsidRDefault="00C37574" w:rsidP="00C37574">
      <w:pPr>
        <w:jc w:val="both"/>
        <w:rPr>
          <w:rFonts w:cs="Arial"/>
        </w:rPr>
      </w:pPr>
      <w:r w:rsidRPr="007625BD">
        <w:rPr>
          <w:rFonts w:cs="Arial"/>
        </w:rPr>
        <w:t xml:space="preserve">Azpur operates as a division of Credo Capital plc (Credo) under a Trade Name Services Agreement. Credo is a member of the London Stock Exchange and is authorised and regulated by the Financial Conduct Authority. </w:t>
      </w:r>
      <w:proofErr w:type="gramStart"/>
      <w:r w:rsidRPr="007625BD">
        <w:rPr>
          <w:rFonts w:cs="Arial"/>
        </w:rPr>
        <w:t>Registered in England and Wales number 03681529.</w:t>
      </w:r>
      <w:proofErr w:type="gramEnd"/>
      <w:r w:rsidRPr="007625BD">
        <w:rPr>
          <w:rFonts w:cs="Arial"/>
        </w:rPr>
        <w:t xml:space="preserve"> Registered Office 8-12 York Gate London NW1 4QG.</w:t>
      </w:r>
    </w:p>
    <w:p w:rsidR="00680BA3" w:rsidRPr="00C37574" w:rsidRDefault="00C37574" w:rsidP="00C37574">
      <w:pPr>
        <w:jc w:val="both"/>
        <w:rPr>
          <w:rFonts w:cs="Arial"/>
        </w:rPr>
      </w:pPr>
      <w:r w:rsidRPr="007625BD">
        <w:rPr>
          <w:rFonts w:cs="Arial"/>
        </w:rPr>
        <w:t xml:space="preserve">This communication and all information contained in or attached to it (including, but not limited to market prices/levels and market commentary) (the "Information") is for information purposes only, is confidential, may be legally privileged and is the intellectual property of Azpur </w:t>
      </w:r>
      <w:proofErr w:type="gramStart"/>
      <w:r w:rsidRPr="007625BD">
        <w:rPr>
          <w:rFonts w:cs="Arial"/>
        </w:rPr>
        <w:t>LLP .</w:t>
      </w:r>
      <w:proofErr w:type="gramEnd"/>
      <w:r w:rsidRPr="007625BD">
        <w:rPr>
          <w:rFonts w:cs="Arial"/>
        </w:rPr>
        <w:t xml:space="preserve"> The Information is not, and should not be construed as, an offer, bid, recommendation or solicitation in relation to any financial instrument or investment or to participate in any particular trading strategy. The Information is not to be relied upon and is not warranted, including, but not limited, as to completeness, timeliness or accuracy and is subject to change without notice. All representations and warranties are expressly disclaimed. Access to the Information by anyone other than the intended recipient is unauthorised and any disclosure, copying or redistribution is prohibited. For further regulatory information </w:t>
      </w:r>
      <w:r w:rsidRPr="007625BD">
        <w:rPr>
          <w:rFonts w:cs="Arial"/>
        </w:rPr>
        <w:lastRenderedPageBreak/>
        <w:t xml:space="preserve">and our terms of business, please see </w:t>
      </w:r>
      <w:hyperlink r:id="rId9" w:history="1">
        <w:r w:rsidRPr="007625BD">
          <w:rPr>
            <w:rStyle w:val="Hyperlink"/>
            <w:rFonts w:cs="Arial"/>
          </w:rPr>
          <w:t>www.azpur.com</w:t>
        </w:r>
      </w:hyperlink>
      <w:r w:rsidRPr="007625BD">
        <w:rPr>
          <w:rFonts w:cs="Arial"/>
        </w:rPr>
        <w:t xml:space="preserve"> and </w:t>
      </w:r>
      <w:hyperlink r:id="rId10" w:history="1">
        <w:r w:rsidRPr="007625BD">
          <w:rPr>
            <w:rStyle w:val="Hyperlink"/>
            <w:rFonts w:cs="Arial"/>
          </w:rPr>
          <w:t>www.credogroup.com</w:t>
        </w:r>
      </w:hyperlink>
      <w:r w:rsidRPr="007625BD">
        <w:rPr>
          <w:rFonts w:cs="Arial"/>
        </w:rPr>
        <w:t xml:space="preserve">. </w:t>
      </w:r>
      <w:proofErr w:type="gramStart"/>
      <w:r w:rsidRPr="007625BD">
        <w:rPr>
          <w:rFonts w:cs="Arial"/>
        </w:rPr>
        <w:t>If you receive this communication in error, please safely dispose of all copies of it in a timely manner and notify us (by e-mail to clientservices@azpur.com or by telephone on +44 (0)20 7549 3578).</w:t>
      </w:r>
      <w:proofErr w:type="gramEnd"/>
    </w:p>
    <w:sectPr w:rsidR="00680BA3" w:rsidRPr="00C37574" w:rsidSect="00D66232">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381E" w:rsidRDefault="00CA381E" w:rsidP="00680BA3">
      <w:r>
        <w:separator/>
      </w:r>
    </w:p>
  </w:endnote>
  <w:endnote w:type="continuationSeparator" w:id="0">
    <w:p w:rsidR="00CA381E" w:rsidRDefault="00CA381E" w:rsidP="00680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381E" w:rsidRDefault="00CA381E" w:rsidP="00680BA3">
      <w:r>
        <w:separator/>
      </w:r>
    </w:p>
  </w:footnote>
  <w:footnote w:type="continuationSeparator" w:id="0">
    <w:p w:rsidR="00CA381E" w:rsidRDefault="00CA381E" w:rsidP="00680B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920940"/>
    <w:multiLevelType w:val="hybridMultilevel"/>
    <w:tmpl w:val="FDE60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A8D6C66"/>
    <w:multiLevelType w:val="hybridMultilevel"/>
    <w:tmpl w:val="900237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57B6776"/>
    <w:multiLevelType w:val="hybridMultilevel"/>
    <w:tmpl w:val="DD06C5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PWAFVersion" w:val="5.0"/>
  </w:docVars>
  <w:rsids>
    <w:rsidRoot w:val="00C37574"/>
    <w:rsid w:val="003B1993"/>
    <w:rsid w:val="00680BA3"/>
    <w:rsid w:val="008C4110"/>
    <w:rsid w:val="009E4D4F"/>
    <w:rsid w:val="00C37574"/>
    <w:rsid w:val="00CA381E"/>
    <w:rsid w:val="00D66232"/>
    <w:rsid w:val="00E470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75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C37574"/>
    <w:pPr>
      <w:ind w:left="720"/>
      <w:contextualSpacing/>
    </w:pPr>
  </w:style>
  <w:style w:type="character" w:styleId="Hyperlink">
    <w:name w:val="Hyperlink"/>
    <w:basedOn w:val="DefaultParagraphFont"/>
    <w:uiPriority w:val="99"/>
    <w:unhideWhenUsed/>
    <w:rsid w:val="00C3757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75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C37574"/>
    <w:pPr>
      <w:ind w:left="720"/>
      <w:contextualSpacing/>
    </w:pPr>
  </w:style>
  <w:style w:type="character" w:styleId="Hyperlink">
    <w:name w:val="Hyperlink"/>
    <w:basedOn w:val="DefaultParagraphFont"/>
    <w:uiPriority w:val="99"/>
    <w:unhideWhenUsed/>
    <w:rsid w:val="00C3757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yperlink" Target="file:///C:\Users\dchalmers\AppData\Local\Microsoft\Windows\Temporary%20Internet%20Files\Content.Outlook\6GN81F30\www.azpur.com" TargetMode="External"/><Relationship Id="rId13" Type="http://schemas.openxmlformats.org/officeDocument/2006/relationships/footer" Target="foot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credogroup.com/" TargetMode="External"/><Relationship Id="rId4" Type="http://schemas.openxmlformats.org/officeDocument/2006/relationships/settings" Target="settings.xml"/><Relationship Id="rId9" Type="http://schemas.openxmlformats.org/officeDocument/2006/relationships/hyperlink" Target="http://www.azpur.com/"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ques_000\AppData\Roaming\Microsoft\Templates\NormalOl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NormalOld.dotx</Template>
  <TotalTime>1</TotalTime>
  <Pages>2</Pages>
  <Words>455</Words>
  <Characters>2600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Hardeep Tamana</dc:creator>
  <cp:lastModifiedBy>Hardeep Tamana</cp:lastModifiedBy>
  <cp:revision>1</cp:revision>
  <dcterms:created xsi:type="dcterms:W3CDTF">2014-01-20T22:10:00Z</dcterms:created>
  <dcterms:modified xsi:type="dcterms:W3CDTF">2014-01-20T23:13:00Z</dcterms:modified>
</cp:coreProperties>
</file>