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6215" w:rsidRDefault="00326181">
      <w:pPr>
        <w:sectPr w:rsidR="00F66215" w:rsidSect="00ED443D">
          <w:pgSz w:w="15840" w:h="12240" w:orient="landscape"/>
          <w:pgMar w:top="1134" w:right="454" w:bottom="1134" w:left="1531" w:header="720" w:footer="720" w:gutter="0"/>
          <w:cols w:space="720"/>
          <w:docGrid w:linePitch="360"/>
        </w:sectPr>
      </w:pPr>
      <w:r>
        <w:rPr>
          <w:color w:val="auto"/>
          <w:kern w:val="0"/>
          <w:sz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0" type="#_x0000_t202" style="position:absolute;margin-left:-43.6pt;margin-top:-66.75pt;width:200.25pt;height:569.25pt;z-index:251649536;mso-wrap-distance-left:2.88pt;mso-wrap-distance-top:2.88pt;mso-wrap-distance-right:2.88pt;mso-wrap-distance-bottom:2.88pt" filled="f" fillcolor="#cd4313" stroked="f" insetpen="t" o:cliptowrap="t">
            <v:shadow color="#ccc"/>
            <v:textbox style="mso-next-textbox:#_x0000_s1030;mso-column-margin:5.76pt" inset="2.88pt,2.88pt,2.88pt,2.88pt">
              <w:txbxContent>
                <w:p w:rsidR="00F711E9" w:rsidRDefault="00F711E9" w:rsidP="003D036E">
                  <w:pPr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</w:pPr>
                </w:p>
                <w:p w:rsidR="00BD6806" w:rsidRDefault="00BD6806" w:rsidP="003D036E">
                  <w:pPr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</w:pPr>
                </w:p>
                <w:p w:rsidR="00BD6806" w:rsidRDefault="00BD6806" w:rsidP="003D036E">
                  <w:pPr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</w:pPr>
                </w:p>
                <w:p w:rsidR="00F711E9" w:rsidRDefault="00F711E9" w:rsidP="003D036E">
                  <w:pPr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</w:pPr>
                  <w:r w:rsidRPr="00F711E9"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  <w:t>Reminder Systems</w:t>
                  </w:r>
                </w:p>
                <w:p w:rsidR="00F711E9" w:rsidRPr="00F711E9" w:rsidRDefault="00F711E9" w:rsidP="003D036E">
                  <w:pPr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</w:pPr>
                </w:p>
                <w:p w:rsidR="00C54395" w:rsidRDefault="00F711E9" w:rsidP="003D036E">
                  <w:pPr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F711E9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All patients are automatically enrolled in our reminder systems appropriate to their care. </w:t>
                  </w:r>
                </w:p>
                <w:p w:rsidR="00F711E9" w:rsidRDefault="00F711E9" w:rsidP="003D036E">
                  <w:pPr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F711E9">
                    <w:rPr>
                      <w:rFonts w:asciiTheme="minorHAnsi" w:hAnsiTheme="minorHAnsi" w:cstheme="minorHAnsi"/>
                      <w:sz w:val="22"/>
                      <w:szCs w:val="22"/>
                    </w:rPr>
                    <w:t>If you do not wish to participate please let the reception staff know.</w:t>
                  </w:r>
                </w:p>
                <w:p w:rsidR="00F711E9" w:rsidRPr="009A1D1F" w:rsidRDefault="00F711E9" w:rsidP="003D036E">
                  <w:pPr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</w:p>
                <w:p w:rsidR="00F711E9" w:rsidRPr="009A1D1F" w:rsidRDefault="00F711E9" w:rsidP="003D036E">
                  <w:pPr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</w:p>
                <w:p w:rsidR="00F711E9" w:rsidRPr="009A1D1F" w:rsidRDefault="00F711E9" w:rsidP="003D036E">
                  <w:pPr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</w:pPr>
                  <w:r w:rsidRPr="009A1D1F"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  <w:t>Fees</w:t>
                  </w:r>
                </w:p>
                <w:p w:rsidR="00F711E9" w:rsidRPr="009A1D1F" w:rsidRDefault="00F711E9" w:rsidP="003D036E">
                  <w:pPr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</w:pPr>
                </w:p>
                <w:p w:rsidR="00C54395" w:rsidRPr="009A1D1F" w:rsidRDefault="00795BFD" w:rsidP="003D036E">
                  <w:pPr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9A1D1F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We are a private billing practice. </w:t>
                  </w:r>
                  <w:r w:rsidR="00F711E9" w:rsidRPr="009A1D1F">
                    <w:rPr>
                      <w:rFonts w:asciiTheme="minorHAnsi" w:hAnsiTheme="minorHAnsi" w:cstheme="minorHAnsi"/>
                      <w:sz w:val="22"/>
                      <w:szCs w:val="22"/>
                    </w:rPr>
                    <w:t>Often</w:t>
                  </w:r>
                  <w:r w:rsidR="0015518F" w:rsidRPr="009A1D1F">
                    <w:rPr>
                      <w:rFonts w:asciiTheme="minorHAnsi" w:hAnsiTheme="minorHAnsi" w:cstheme="minorHAnsi"/>
                      <w:sz w:val="22"/>
                      <w:szCs w:val="22"/>
                    </w:rPr>
                    <w:t>,</w:t>
                  </w:r>
                  <w:r w:rsidR="00F711E9" w:rsidRPr="009A1D1F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 each consultation incurs a private fee which is partially claimable through Medicare</w:t>
                  </w:r>
                  <w:r w:rsidR="009A1D1F" w:rsidRPr="009A1D1F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 which we can process for you on-the-spot</w:t>
                  </w:r>
                  <w:r w:rsidR="00F711E9" w:rsidRPr="009A1D1F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. </w:t>
                  </w:r>
                </w:p>
                <w:p w:rsidR="009A1D1F" w:rsidRPr="009A1D1F" w:rsidRDefault="009A1D1F" w:rsidP="003D036E">
                  <w:pPr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</w:p>
                <w:p w:rsidR="009A1D1F" w:rsidRPr="009A1D1F" w:rsidRDefault="009A1D1F" w:rsidP="003D036E">
                  <w:pPr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9A1D1F">
                    <w:rPr>
                      <w:rFonts w:asciiTheme="minorHAnsi" w:hAnsiTheme="minorHAnsi" w:cstheme="minorHAnsi"/>
                      <w:sz w:val="22"/>
                      <w:szCs w:val="22"/>
                    </w:rPr>
                    <w:t>Fees are payable at the time of consultation by cash, EFTPOS or credit card. No personal cheques will be accepted and no accounts will be issued.</w:t>
                  </w:r>
                </w:p>
                <w:p w:rsidR="00C54395" w:rsidRPr="009A1D1F" w:rsidRDefault="00C54395" w:rsidP="003D036E">
                  <w:pPr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</w:p>
                <w:p w:rsidR="00C54395" w:rsidRDefault="00F711E9" w:rsidP="003D036E">
                  <w:pPr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9A1D1F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Please inquire with our reception staff about our table of fees. </w:t>
                  </w:r>
                </w:p>
                <w:p w:rsidR="009A1D1F" w:rsidRPr="009A1D1F" w:rsidRDefault="009A1D1F" w:rsidP="003D036E">
                  <w:pPr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</w:p>
                <w:p w:rsidR="00C54395" w:rsidRPr="009A1D1F" w:rsidRDefault="00F711E9" w:rsidP="003D036E">
                  <w:pPr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9A1D1F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Bulk billing is at the discretion of the doctor in discussion with individual patients. </w:t>
                  </w:r>
                </w:p>
                <w:p w:rsidR="00C54395" w:rsidRPr="009A1D1F" w:rsidRDefault="00C54395" w:rsidP="003D036E">
                  <w:pPr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</w:p>
                <w:p w:rsidR="00F711E9" w:rsidRPr="009A1D1F" w:rsidRDefault="00F711E9" w:rsidP="003D036E">
                  <w:pPr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9A1D1F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We encourage patients to give adequate notice if unable to attend a booked appointment as this time may then be offered to someone else who needs to see a doctor. Patients may be charged a cancellation fee if the appointment is not attended and the </w:t>
                  </w:r>
                  <w:r w:rsidR="0015518F" w:rsidRPr="009A1D1F">
                    <w:rPr>
                      <w:rFonts w:asciiTheme="minorHAnsi" w:hAnsiTheme="minorHAnsi" w:cstheme="minorHAnsi"/>
                      <w:sz w:val="22"/>
                      <w:szCs w:val="22"/>
                    </w:rPr>
                    <w:t>clinic</w:t>
                  </w:r>
                  <w:r w:rsidRPr="009A1D1F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 is not advised before the appointment time.</w:t>
                  </w:r>
                </w:p>
                <w:p w:rsidR="00795BFD" w:rsidRDefault="00795BFD" w:rsidP="003D036E">
                  <w:pPr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</w:p>
                <w:p w:rsidR="00795BFD" w:rsidRDefault="00795BFD" w:rsidP="003D036E">
                  <w:pPr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</w:p>
                <w:p w:rsidR="00795BFD" w:rsidRPr="00F711E9" w:rsidRDefault="00795BFD" w:rsidP="003D036E">
                  <w:pPr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</w:p>
                <w:p w:rsidR="00F711E9" w:rsidRPr="00F711E9" w:rsidRDefault="00F711E9" w:rsidP="003D036E">
                  <w:pPr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</w:p>
                <w:p w:rsidR="00F66215" w:rsidRPr="00F711E9" w:rsidRDefault="00F66215" w:rsidP="003D036E">
                  <w:pPr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</w:p>
              </w:txbxContent>
            </v:textbox>
          </v:shape>
        </w:pict>
      </w:r>
      <w:r>
        <w:rPr>
          <w:color w:val="auto"/>
          <w:kern w:val="0"/>
          <w:sz w:val="24"/>
          <w:lang w:val="en-AU" w:eastAsia="en-AU"/>
        </w:rPr>
        <w:pict>
          <v:shape id="_x0000_s1060" type="#_x0000_t202" style="position:absolute;margin-left:197.75pt;margin-top:6in;width:185.4pt;height:93.3pt;z-index:251660800" filled="f" stroked="f">
            <v:textbox style="mso-next-textbox:#_x0000_s1060">
              <w:txbxContent>
                <w:p w:rsidR="004D43C4" w:rsidRPr="00277E6B" w:rsidRDefault="004D43C4" w:rsidP="004D43C4">
                  <w:pPr>
                    <w:pStyle w:val="Header"/>
                    <w:jc w:val="center"/>
                    <w:rPr>
                      <w:rFonts w:ascii="Calibri" w:hAnsi="Calibri" w:cs="Calibri"/>
                      <w:b/>
                      <w:color w:val="4BACC6" w:themeColor="accent5"/>
                      <w:sz w:val="24"/>
                      <w:szCs w:val="24"/>
                    </w:rPr>
                  </w:pPr>
                  <w:r w:rsidRPr="00277E6B">
                    <w:rPr>
                      <w:rFonts w:ascii="Calibri" w:hAnsi="Calibri" w:cs="Calibri"/>
                      <w:b/>
                      <w:color w:val="4BACC6" w:themeColor="accent5"/>
                      <w:sz w:val="24"/>
                      <w:szCs w:val="24"/>
                    </w:rPr>
                    <w:t>Optimum Med Health Clinic</w:t>
                  </w:r>
                </w:p>
                <w:p w:rsidR="00A52C6F" w:rsidRPr="00A52C6F" w:rsidRDefault="00A52C6F" w:rsidP="004D43C4">
                  <w:pPr>
                    <w:pStyle w:val="Header"/>
                    <w:jc w:val="center"/>
                    <w:rPr>
                      <w:rFonts w:ascii="Calibri" w:hAnsi="Calibri" w:cs="Calibri"/>
                      <w:b/>
                      <w:i/>
                      <w:sz w:val="4"/>
                      <w:szCs w:val="4"/>
                    </w:rPr>
                  </w:pPr>
                </w:p>
                <w:p w:rsidR="004D43C4" w:rsidRPr="003D036E" w:rsidRDefault="00A52C6F" w:rsidP="004D43C4">
                  <w:pPr>
                    <w:pStyle w:val="Header"/>
                    <w:jc w:val="center"/>
                    <w:rPr>
                      <w:rFonts w:ascii="Calibri" w:hAnsi="Calibri" w:cs="Calibri"/>
                      <w:b/>
                      <w:i/>
                      <w:sz w:val="24"/>
                      <w:szCs w:val="24"/>
                    </w:rPr>
                  </w:pPr>
                  <w:r>
                    <w:rPr>
                      <w:rFonts w:ascii="Calibri" w:hAnsi="Calibri" w:cs="Calibri"/>
                      <w:b/>
                      <w:i/>
                      <w:sz w:val="24"/>
                      <w:szCs w:val="24"/>
                    </w:rPr>
                    <w:t>42 Macquarie Street</w:t>
                  </w:r>
                </w:p>
                <w:p w:rsidR="004D43C4" w:rsidRPr="003D036E" w:rsidRDefault="004D43C4" w:rsidP="004D43C4">
                  <w:pPr>
                    <w:pStyle w:val="Header"/>
                    <w:jc w:val="center"/>
                    <w:rPr>
                      <w:rFonts w:ascii="Calibri" w:hAnsi="Calibri" w:cs="Calibri"/>
                      <w:b/>
                      <w:i/>
                      <w:sz w:val="24"/>
                      <w:szCs w:val="24"/>
                    </w:rPr>
                  </w:pPr>
                  <w:r w:rsidRPr="003D036E">
                    <w:rPr>
                      <w:rFonts w:ascii="Calibri" w:hAnsi="Calibri" w:cs="Calibri"/>
                      <w:b/>
                      <w:i/>
                      <w:sz w:val="24"/>
                      <w:szCs w:val="24"/>
                    </w:rPr>
                    <w:t>Parramatta NSW 2150</w:t>
                  </w:r>
                </w:p>
                <w:p w:rsidR="00A52C6F" w:rsidRPr="00A52C6F" w:rsidRDefault="00A52C6F" w:rsidP="004D43C4">
                  <w:pPr>
                    <w:pStyle w:val="Header"/>
                    <w:jc w:val="center"/>
                    <w:rPr>
                      <w:rFonts w:ascii="Calibri" w:hAnsi="Calibri" w:cs="Calibri"/>
                      <w:b/>
                      <w:i/>
                      <w:sz w:val="4"/>
                      <w:szCs w:val="4"/>
                    </w:rPr>
                  </w:pPr>
                </w:p>
                <w:p w:rsidR="004D43C4" w:rsidRPr="003D036E" w:rsidRDefault="004D43C4" w:rsidP="004D43C4">
                  <w:pPr>
                    <w:pStyle w:val="Header"/>
                    <w:jc w:val="center"/>
                    <w:rPr>
                      <w:rFonts w:ascii="Calibri" w:hAnsi="Calibri" w:cs="Calibri"/>
                      <w:b/>
                      <w:i/>
                      <w:sz w:val="24"/>
                      <w:szCs w:val="24"/>
                    </w:rPr>
                  </w:pPr>
                  <w:r w:rsidRPr="003D036E">
                    <w:rPr>
                      <w:rFonts w:ascii="Calibri" w:hAnsi="Calibri" w:cs="Calibri"/>
                      <w:b/>
                      <w:i/>
                      <w:sz w:val="24"/>
                      <w:szCs w:val="24"/>
                    </w:rPr>
                    <w:t>Phone:     02 9002</w:t>
                  </w:r>
                  <w:r w:rsidR="00A52C6F">
                    <w:rPr>
                      <w:rFonts w:ascii="Calibri" w:hAnsi="Calibri" w:cs="Calibri"/>
                      <w:b/>
                      <w:i/>
                      <w:sz w:val="24"/>
                      <w:szCs w:val="24"/>
                    </w:rPr>
                    <w:t xml:space="preserve"> </w:t>
                  </w:r>
                  <w:r w:rsidRPr="003D036E">
                    <w:rPr>
                      <w:rFonts w:ascii="Calibri" w:hAnsi="Calibri" w:cs="Calibri"/>
                      <w:b/>
                      <w:i/>
                      <w:sz w:val="24"/>
                      <w:szCs w:val="24"/>
                    </w:rPr>
                    <w:t>0777</w:t>
                  </w:r>
                </w:p>
                <w:p w:rsidR="00F66215" w:rsidRDefault="00A52C6F" w:rsidP="004D43C4">
                  <w:pPr>
                    <w:jc w:val="center"/>
                    <w:rPr>
                      <w:rFonts w:ascii="Calibri" w:hAnsi="Calibri" w:cs="Calibri"/>
                      <w:b/>
                      <w:i/>
                      <w:sz w:val="24"/>
                      <w:szCs w:val="24"/>
                    </w:rPr>
                  </w:pPr>
                  <w:r>
                    <w:rPr>
                      <w:rFonts w:ascii="Calibri" w:hAnsi="Calibri" w:cs="Calibri"/>
                      <w:b/>
                      <w:i/>
                      <w:sz w:val="24"/>
                      <w:szCs w:val="24"/>
                    </w:rPr>
                    <w:t>Fax</w:t>
                  </w:r>
                  <w:r w:rsidR="004D43C4" w:rsidRPr="003D036E">
                    <w:rPr>
                      <w:rFonts w:ascii="Calibri" w:hAnsi="Calibri" w:cs="Calibri"/>
                      <w:b/>
                      <w:i/>
                      <w:sz w:val="24"/>
                      <w:szCs w:val="24"/>
                    </w:rPr>
                    <w:t>:</w:t>
                  </w:r>
                  <w:r>
                    <w:rPr>
                      <w:rFonts w:ascii="Calibri" w:hAnsi="Calibri" w:cs="Calibri"/>
                      <w:b/>
                      <w:i/>
                      <w:sz w:val="24"/>
                      <w:szCs w:val="24"/>
                    </w:rPr>
                    <w:t xml:space="preserve">        </w:t>
                  </w:r>
                  <w:r w:rsidR="004D43C4" w:rsidRPr="003D036E">
                    <w:rPr>
                      <w:rFonts w:ascii="Calibri" w:hAnsi="Calibri" w:cs="Calibri"/>
                      <w:b/>
                      <w:i/>
                      <w:sz w:val="24"/>
                      <w:szCs w:val="24"/>
                    </w:rPr>
                    <w:t xml:space="preserve"> 02 9002</w:t>
                  </w:r>
                  <w:r>
                    <w:rPr>
                      <w:rFonts w:ascii="Calibri" w:hAnsi="Calibri" w:cs="Calibri"/>
                      <w:b/>
                      <w:i/>
                      <w:sz w:val="24"/>
                      <w:szCs w:val="24"/>
                    </w:rPr>
                    <w:t xml:space="preserve"> </w:t>
                  </w:r>
                  <w:r w:rsidR="004D43C4" w:rsidRPr="003D036E">
                    <w:rPr>
                      <w:rFonts w:ascii="Calibri" w:hAnsi="Calibri" w:cs="Calibri"/>
                      <w:b/>
                      <w:i/>
                      <w:sz w:val="24"/>
                      <w:szCs w:val="24"/>
                    </w:rPr>
                    <w:t>5559</w:t>
                  </w:r>
                </w:p>
                <w:p w:rsidR="00A52C6F" w:rsidRPr="00A52C6F" w:rsidRDefault="00A52C6F" w:rsidP="004D43C4">
                  <w:pPr>
                    <w:jc w:val="center"/>
                    <w:rPr>
                      <w:rFonts w:ascii="Calibri" w:hAnsi="Calibri" w:cs="Calibri"/>
                      <w:b/>
                      <w:i/>
                    </w:rPr>
                  </w:pPr>
                </w:p>
              </w:txbxContent>
            </v:textbox>
          </v:shape>
        </w:pict>
      </w:r>
      <w:r>
        <w:rPr>
          <w:color w:val="auto"/>
          <w:kern w:val="0"/>
          <w:sz w:val="24"/>
        </w:rPr>
        <w:pict>
          <v:shape id="_x0000_s1029" type="#_x0000_t202" style="position:absolute;margin-left:204.5pt;margin-top:-50.25pt;width:198.75pt;height:468pt;z-index:251648512;mso-wrap-distance-left:2.88pt;mso-wrap-distance-top:2.88pt;mso-wrap-distance-right:2.88pt;mso-wrap-distance-bottom:2.88pt" filled="f" fillcolor="#cd4313" stroked="f" insetpen="t" o:cliptowrap="t">
            <v:shadow color="#ccc"/>
            <v:textbox style="mso-next-textbox:#_x0000_s1029;mso-column-margin:5.76pt" inset="2.88pt,2.88pt,2.88pt,2.88pt">
              <w:txbxContent>
                <w:p w:rsidR="00BD6806" w:rsidRDefault="00BD6806" w:rsidP="003D036E">
                  <w:pPr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</w:pPr>
                </w:p>
                <w:p w:rsidR="00BD6806" w:rsidRDefault="00BD6806" w:rsidP="003D036E">
                  <w:pPr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</w:pPr>
                </w:p>
                <w:p w:rsidR="00277E6B" w:rsidRDefault="00EF6289" w:rsidP="003D036E">
                  <w:pPr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</w:pPr>
                  <w:r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  <w:t>After</w:t>
                  </w:r>
                  <w:r w:rsidR="00277E6B" w:rsidRPr="00277E6B"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  <w:t xml:space="preserve"> </w:t>
                  </w:r>
                  <w:r w:rsidR="0015518F"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  <w:t>H</w:t>
                  </w:r>
                  <w:r w:rsidR="00277E6B" w:rsidRPr="00277E6B"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  <w:t>ours</w:t>
                  </w:r>
                  <w:r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  <w:t xml:space="preserve"> Medical Care</w:t>
                  </w:r>
                </w:p>
                <w:p w:rsidR="003D036E" w:rsidRPr="009A1D1F" w:rsidRDefault="003D036E" w:rsidP="003D036E">
                  <w:pPr>
                    <w:rPr>
                      <w:rFonts w:asciiTheme="minorHAnsi" w:hAnsiTheme="minorHAnsi" w:cstheme="minorHAnsi"/>
                      <w:b/>
                      <w:sz w:val="14"/>
                      <w:szCs w:val="14"/>
                    </w:rPr>
                  </w:pPr>
                </w:p>
                <w:p w:rsidR="00277E6B" w:rsidRDefault="00277E6B" w:rsidP="003D036E">
                  <w:pPr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277E6B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If the practice is closed and you need </w:t>
                  </w:r>
                  <w:r w:rsidR="00A52C6F">
                    <w:rPr>
                      <w:rFonts w:asciiTheme="minorHAnsi" w:hAnsiTheme="minorHAnsi" w:cstheme="minorHAnsi"/>
                      <w:sz w:val="22"/>
                      <w:szCs w:val="22"/>
                    </w:rPr>
                    <w:t>medical attention, please utilis</w:t>
                  </w:r>
                  <w:r w:rsidRPr="00277E6B">
                    <w:rPr>
                      <w:rFonts w:asciiTheme="minorHAnsi" w:hAnsiTheme="minorHAnsi" w:cstheme="minorHAnsi"/>
                      <w:sz w:val="22"/>
                      <w:szCs w:val="22"/>
                    </w:rPr>
                    <w:t>e the after</w:t>
                  </w:r>
                  <w:r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 </w:t>
                  </w:r>
                  <w:r w:rsidRPr="00277E6B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hours service provided by Sydney Medical Service </w:t>
                  </w:r>
                  <w:r w:rsidR="0015518F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- </w:t>
                  </w:r>
                  <w:r w:rsidRPr="00277E6B">
                    <w:rPr>
                      <w:rFonts w:asciiTheme="minorHAnsi" w:hAnsiTheme="minorHAnsi" w:cstheme="minorHAnsi"/>
                      <w:sz w:val="22"/>
                      <w:szCs w:val="22"/>
                    </w:rPr>
                    <w:t>02</w:t>
                  </w:r>
                  <w:r w:rsidR="00A52C6F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 </w:t>
                  </w:r>
                  <w:r w:rsidRPr="00277E6B">
                    <w:rPr>
                      <w:rFonts w:asciiTheme="minorHAnsi" w:hAnsiTheme="minorHAnsi" w:cstheme="minorHAnsi"/>
                      <w:sz w:val="22"/>
                      <w:szCs w:val="22"/>
                    </w:rPr>
                    <w:t>8724</w:t>
                  </w:r>
                  <w:r w:rsidR="00A52C6F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 </w:t>
                  </w:r>
                  <w:r w:rsidRPr="00277E6B">
                    <w:rPr>
                      <w:rFonts w:asciiTheme="minorHAnsi" w:hAnsiTheme="minorHAnsi" w:cstheme="minorHAnsi"/>
                      <w:sz w:val="22"/>
                      <w:szCs w:val="22"/>
                    </w:rPr>
                    <w:t>6300.</w:t>
                  </w:r>
                </w:p>
                <w:p w:rsidR="00EF6289" w:rsidRDefault="00EF6289" w:rsidP="003D036E">
                  <w:pPr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</w:p>
                <w:p w:rsidR="00EF6289" w:rsidRDefault="00EF6289" w:rsidP="003D036E">
                  <w:pPr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All patients holding a valid Medicare card, Pension/Seniors card or Veterans’ Affairs card are bulk billed. </w:t>
                  </w:r>
                </w:p>
                <w:p w:rsidR="00EF6289" w:rsidRDefault="00EF6289" w:rsidP="003D036E">
                  <w:pPr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</w:p>
                <w:p w:rsidR="00EF6289" w:rsidRDefault="00EF6289" w:rsidP="003D036E">
                  <w:pPr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>
                    <w:rPr>
                      <w:rFonts w:asciiTheme="minorHAnsi" w:hAnsiTheme="minorHAnsi" w:cstheme="minorHAnsi"/>
                      <w:sz w:val="22"/>
                      <w:szCs w:val="22"/>
                    </w:rPr>
                    <w:t>All other patients are charged the below fees which are payable at the time of consultation by cash or cheque:</w:t>
                  </w:r>
                </w:p>
                <w:p w:rsidR="00EF6289" w:rsidRDefault="00EF6289" w:rsidP="003D036E">
                  <w:pPr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</w:p>
                <w:p w:rsidR="00EF6289" w:rsidRDefault="00EF6289" w:rsidP="003D036E">
                  <w:pPr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>
                    <w:rPr>
                      <w:rFonts w:asciiTheme="minorHAnsi" w:hAnsiTheme="minorHAnsi" w:cstheme="minorHAnsi"/>
                      <w:sz w:val="22"/>
                      <w:szCs w:val="22"/>
                    </w:rPr>
                    <w:t>Before 11:00pm</w:t>
                  </w:r>
                  <w:r>
                    <w:rPr>
                      <w:rFonts w:asciiTheme="minorHAnsi" w:hAnsiTheme="minorHAnsi" w:cstheme="minorHAnsi"/>
                      <w:sz w:val="22"/>
                      <w:szCs w:val="22"/>
                    </w:rPr>
                    <w:tab/>
                    <w:t>$150.00</w:t>
                  </w:r>
                </w:p>
                <w:p w:rsidR="00EF6289" w:rsidRDefault="00EF6289" w:rsidP="003D036E">
                  <w:pPr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>
                    <w:rPr>
                      <w:rFonts w:asciiTheme="minorHAnsi" w:hAnsiTheme="minorHAnsi" w:cstheme="minorHAnsi"/>
                      <w:sz w:val="22"/>
                      <w:szCs w:val="22"/>
                    </w:rPr>
                    <w:t>After 11:00pm</w:t>
                  </w:r>
                  <w:r>
                    <w:rPr>
                      <w:rFonts w:asciiTheme="minorHAnsi" w:hAnsiTheme="minorHAnsi" w:cstheme="minorHAnsi"/>
                      <w:sz w:val="22"/>
                      <w:szCs w:val="22"/>
                    </w:rPr>
                    <w:tab/>
                  </w:r>
                  <w:r>
                    <w:rPr>
                      <w:rFonts w:asciiTheme="minorHAnsi" w:hAnsiTheme="minorHAnsi" w:cstheme="minorHAnsi"/>
                      <w:sz w:val="22"/>
                      <w:szCs w:val="22"/>
                    </w:rPr>
                    <w:tab/>
                    <w:t>$200.00</w:t>
                  </w:r>
                </w:p>
                <w:p w:rsidR="00EF6289" w:rsidRPr="009A1D1F" w:rsidRDefault="00EF6289" w:rsidP="003D036E">
                  <w:pPr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  <w:p w:rsidR="00F66215" w:rsidRPr="009A1D1F" w:rsidRDefault="00F66215" w:rsidP="003D036E">
                  <w:pPr>
                    <w:pStyle w:val="PhFax"/>
                    <w:jc w:val="left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  <w:p w:rsidR="00795BFD" w:rsidRDefault="00795BFD" w:rsidP="00795BFD">
                  <w:pPr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</w:pPr>
                  <w:r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  <w:t>Emergency</w:t>
                  </w:r>
                </w:p>
                <w:p w:rsidR="00795BFD" w:rsidRPr="009A1D1F" w:rsidRDefault="00795BFD" w:rsidP="00795BFD">
                  <w:pPr>
                    <w:rPr>
                      <w:rFonts w:asciiTheme="minorHAnsi" w:hAnsiTheme="minorHAnsi" w:cstheme="minorHAnsi"/>
                      <w:color w:val="auto"/>
                      <w:sz w:val="14"/>
                      <w:szCs w:val="14"/>
                    </w:rPr>
                  </w:pPr>
                </w:p>
                <w:p w:rsidR="00795BFD" w:rsidRDefault="00795BFD" w:rsidP="00795BFD">
                  <w:pPr>
                    <w:pStyle w:val="PhFax"/>
                    <w:jc w:val="left"/>
                    <w:rPr>
                      <w:rFonts w:asciiTheme="minorHAnsi" w:hAnsiTheme="minorHAnsi" w:cstheme="minorHAnsi"/>
                      <w:b w:val="0"/>
                      <w:i w:val="0"/>
                      <w:color w:val="auto"/>
                      <w:sz w:val="22"/>
                      <w:szCs w:val="22"/>
                    </w:rPr>
                  </w:pPr>
                  <w:r>
                    <w:rPr>
                      <w:rFonts w:asciiTheme="minorHAnsi" w:hAnsiTheme="minorHAnsi" w:cstheme="minorHAnsi"/>
                      <w:b w:val="0"/>
                      <w:i w:val="0"/>
                      <w:color w:val="auto"/>
                      <w:sz w:val="22"/>
                      <w:szCs w:val="22"/>
                    </w:rPr>
                    <w:t>In the case of an emergency, phone 000 for an ambulance.</w:t>
                  </w:r>
                </w:p>
                <w:p w:rsidR="009A1D1F" w:rsidRPr="009A1D1F" w:rsidRDefault="009A1D1F" w:rsidP="00795BFD">
                  <w:pPr>
                    <w:pStyle w:val="PhFax"/>
                    <w:jc w:val="left"/>
                    <w:rPr>
                      <w:rFonts w:asciiTheme="minorHAnsi" w:hAnsiTheme="minorHAnsi" w:cstheme="minorHAnsi"/>
                      <w:b w:val="0"/>
                      <w:i w:val="0"/>
                      <w:color w:val="auto"/>
                      <w:sz w:val="18"/>
                      <w:szCs w:val="18"/>
                    </w:rPr>
                  </w:pPr>
                </w:p>
                <w:p w:rsidR="009A1D1F" w:rsidRPr="009A1D1F" w:rsidRDefault="009A1D1F" w:rsidP="00795BFD">
                  <w:pPr>
                    <w:pStyle w:val="PhFax"/>
                    <w:jc w:val="left"/>
                    <w:rPr>
                      <w:rFonts w:asciiTheme="minorHAnsi" w:hAnsiTheme="minorHAnsi" w:cstheme="minorHAnsi"/>
                      <w:b w:val="0"/>
                      <w:i w:val="0"/>
                      <w:color w:val="auto"/>
                      <w:sz w:val="18"/>
                      <w:szCs w:val="18"/>
                    </w:rPr>
                  </w:pPr>
                </w:p>
                <w:p w:rsidR="009A1D1F" w:rsidRDefault="009A1D1F" w:rsidP="009A1D1F">
                  <w:pPr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</w:pPr>
                  <w:r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  <w:t>Translating &amp; Interpreting Service</w:t>
                  </w:r>
                </w:p>
                <w:p w:rsidR="009A1D1F" w:rsidRPr="009A1D1F" w:rsidRDefault="009A1D1F" w:rsidP="009A1D1F">
                  <w:pPr>
                    <w:rPr>
                      <w:rFonts w:asciiTheme="minorHAnsi" w:hAnsiTheme="minorHAnsi" w:cstheme="minorHAnsi"/>
                      <w:color w:val="auto"/>
                      <w:sz w:val="14"/>
                      <w:szCs w:val="14"/>
                    </w:rPr>
                  </w:pPr>
                </w:p>
                <w:p w:rsidR="009A1D1F" w:rsidRDefault="009A1D1F" w:rsidP="009A1D1F">
                  <w:pPr>
                    <w:pStyle w:val="PhFax"/>
                    <w:jc w:val="left"/>
                    <w:rPr>
                      <w:rFonts w:asciiTheme="minorHAnsi" w:hAnsiTheme="minorHAnsi" w:cstheme="minorHAnsi"/>
                      <w:b w:val="0"/>
                      <w:i w:val="0"/>
                      <w:color w:val="auto"/>
                      <w:sz w:val="22"/>
                      <w:szCs w:val="22"/>
                    </w:rPr>
                  </w:pPr>
                  <w:r>
                    <w:rPr>
                      <w:rFonts w:asciiTheme="minorHAnsi" w:hAnsiTheme="minorHAnsi" w:cstheme="minorHAnsi"/>
                      <w:b w:val="0"/>
                      <w:i w:val="0"/>
                      <w:color w:val="auto"/>
                      <w:sz w:val="22"/>
                      <w:szCs w:val="22"/>
                    </w:rPr>
                    <w:t>TIS provides telephone and onsite interpreters for non-English speakers. Ph: 1300 131 450.</w:t>
                  </w:r>
                </w:p>
                <w:p w:rsidR="009A1D1F" w:rsidRDefault="009A1D1F" w:rsidP="009A1D1F">
                  <w:pPr>
                    <w:pStyle w:val="PhFax"/>
                    <w:jc w:val="left"/>
                    <w:rPr>
                      <w:rFonts w:asciiTheme="minorHAnsi" w:hAnsiTheme="minorHAnsi" w:cstheme="minorHAnsi"/>
                      <w:b w:val="0"/>
                      <w:i w:val="0"/>
                      <w:color w:val="auto"/>
                      <w:sz w:val="22"/>
                      <w:szCs w:val="22"/>
                    </w:rPr>
                  </w:pPr>
                </w:p>
                <w:p w:rsidR="009A1D1F" w:rsidRDefault="009A1D1F" w:rsidP="009A1D1F">
                  <w:pPr>
                    <w:pStyle w:val="PhFax"/>
                    <w:jc w:val="left"/>
                    <w:rPr>
                      <w:rFonts w:asciiTheme="minorHAnsi" w:hAnsiTheme="minorHAnsi" w:cstheme="minorHAnsi"/>
                      <w:b w:val="0"/>
                      <w:i w:val="0"/>
                      <w:color w:val="auto"/>
                      <w:sz w:val="22"/>
                      <w:szCs w:val="22"/>
                    </w:rPr>
                  </w:pPr>
                  <w:r>
                    <w:rPr>
                      <w:rFonts w:asciiTheme="minorHAnsi" w:hAnsiTheme="minorHAnsi" w:cstheme="minorHAnsi"/>
                      <w:b w:val="0"/>
                      <w:i w:val="0"/>
                      <w:color w:val="auto"/>
                      <w:sz w:val="22"/>
                      <w:szCs w:val="22"/>
                    </w:rPr>
                    <w:t>Our reception staff can organise this service for you if required.</w:t>
                  </w:r>
                </w:p>
                <w:p w:rsidR="009A1D1F" w:rsidRPr="00795BFD" w:rsidRDefault="009A1D1F" w:rsidP="00795BFD">
                  <w:pPr>
                    <w:pStyle w:val="PhFax"/>
                    <w:jc w:val="left"/>
                    <w:rPr>
                      <w:rFonts w:asciiTheme="minorHAnsi" w:hAnsiTheme="minorHAnsi" w:cstheme="minorHAnsi"/>
                      <w:b w:val="0"/>
                      <w:i w:val="0"/>
                      <w:color w:val="auto"/>
                      <w:sz w:val="22"/>
                      <w:szCs w:val="22"/>
                    </w:rPr>
                  </w:pPr>
                </w:p>
              </w:txbxContent>
            </v:textbox>
          </v:shape>
        </w:pict>
      </w:r>
      <w:r>
        <w:rPr>
          <w:noProof/>
          <w:color w:val="auto"/>
          <w:kern w:val="0"/>
          <w:sz w:val="24"/>
          <w:lang w:val="en-AU" w:eastAsia="en-AU"/>
        </w:rPr>
        <w:pict>
          <v:shape id="_x0000_s1076" type="#_x0000_t202" style="position:absolute;margin-left:492.75pt;margin-top:6in;width:158.25pt;height:37.5pt;z-index:251670016" fillcolor="white [3212]" stroked="f">
            <v:textbox style="mso-next-textbox:#_x0000_s1076">
              <w:txbxContent>
                <w:p w:rsidR="004D43C4" w:rsidRPr="0015518F" w:rsidRDefault="004D43C4" w:rsidP="004D43C4">
                  <w:pPr>
                    <w:jc w:val="center"/>
                    <w:rPr>
                      <w:rFonts w:asciiTheme="minorHAnsi" w:hAnsiTheme="minorHAnsi" w:cstheme="minorHAnsi"/>
                      <w:b/>
                      <w:i/>
                      <w:sz w:val="22"/>
                      <w:szCs w:val="22"/>
                    </w:rPr>
                  </w:pPr>
                  <w:r w:rsidRPr="0015518F">
                    <w:rPr>
                      <w:rFonts w:asciiTheme="minorHAnsi" w:hAnsiTheme="minorHAnsi" w:cstheme="minorHAnsi"/>
                      <w:b/>
                      <w:i/>
                      <w:sz w:val="22"/>
                      <w:szCs w:val="22"/>
                    </w:rPr>
                    <w:t>Our motto in medical practice speaks for itself:</w:t>
                  </w:r>
                </w:p>
                <w:p w:rsidR="004D43C4" w:rsidRPr="004D43C4" w:rsidRDefault="004D43C4" w:rsidP="004D43C4">
                  <w:pPr>
                    <w:jc w:val="center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</w:p>
              </w:txbxContent>
            </v:textbox>
          </v:shape>
        </w:pict>
      </w:r>
      <w:r>
        <w:rPr>
          <w:color w:val="auto"/>
          <w:kern w:val="0"/>
          <w:sz w:val="24"/>
        </w:rPr>
        <w:pict>
          <v:shape id="_x0000_s1045" type="#_x0000_t202" style="position:absolute;margin-left:459.4pt;margin-top:471.75pt;width:225pt;height:30.75pt;z-index:251653632;mso-wrap-distance-left:2.88pt;mso-wrap-distance-top:2.88pt;mso-wrap-distance-right:2.88pt;mso-wrap-distance-bottom:2.88pt" filled="f" fillcolor="#cd4313" stroked="f" insetpen="t" o:cliptowrap="t">
            <v:shadow color="#ccc"/>
            <v:textbox style="mso-next-textbox:#_x0000_s1045;mso-column-margin:5.76pt" inset="2.88pt,2.88pt,2.88pt,2.88pt">
              <w:txbxContent>
                <w:p w:rsidR="00F66215" w:rsidRPr="004D43C4" w:rsidRDefault="004D43C4" w:rsidP="004D43C4">
                  <w:pPr>
                    <w:jc w:val="center"/>
                  </w:pPr>
                  <w:proofErr w:type="gramStart"/>
                  <w:r w:rsidRPr="00C35054">
                    <w:rPr>
                      <w:rFonts w:ascii="Trebuchet MS" w:hAnsi="Trebuchet MS" w:cs="Aharoni"/>
                      <w:b/>
                      <w:color w:val="4BACC6" w:themeColor="accent5"/>
                      <w:sz w:val="28"/>
                    </w:rPr>
                    <w:t>Health.</w:t>
                  </w:r>
                  <w:proofErr w:type="gramEnd"/>
                  <w:r w:rsidRPr="00C35054">
                    <w:rPr>
                      <w:rFonts w:ascii="Trebuchet MS" w:hAnsi="Trebuchet MS" w:cs="Aharoni"/>
                      <w:b/>
                      <w:color w:val="4BACC6" w:themeColor="accent5"/>
                      <w:sz w:val="28"/>
                    </w:rPr>
                    <w:t xml:space="preserve"> Lifestyle. You</w:t>
                  </w:r>
                  <w:r>
                    <w:rPr>
                      <w:rFonts w:ascii="Trebuchet MS" w:hAnsi="Trebuchet MS" w:cs="Aharoni"/>
                      <w:b/>
                      <w:color w:val="4BACC6" w:themeColor="accent5"/>
                      <w:sz w:val="28"/>
                    </w:rPr>
                    <w:t>.</w:t>
                  </w:r>
                </w:p>
              </w:txbxContent>
            </v:textbox>
          </v:shape>
        </w:pict>
      </w:r>
      <w:r>
        <w:rPr>
          <w:color w:val="auto"/>
          <w:kern w:val="0"/>
          <w:sz w:val="24"/>
        </w:rPr>
        <w:pict>
          <v:shape id="_x0000_s1032" type="#_x0000_t202" style="position:absolute;margin-left:472.15pt;margin-top:147.75pt;width:207pt;height:279pt;z-index:251651584;mso-wrap-distance-left:2.88pt;mso-wrap-distance-top:2.88pt;mso-wrap-distance-right:2.88pt;mso-wrap-distance-bottom:2.88pt" filled="f" stroked="f" insetpen="t" o:cliptowrap="t">
            <v:stroke>
              <o:left v:ext="view" joinstyle="miter" insetpen="t"/>
              <o:top v:ext="view" joinstyle="miter" insetpen="t"/>
              <o:right v:ext="view" joinstyle="miter" insetpen="t"/>
              <o:bottom v:ext="view" joinstyle="miter" insetpen="t"/>
            </v:stroke>
            <v:shadow color="#ccc"/>
            <v:textbox style="mso-next-textbox:#_x0000_s1032;mso-column-margin:5.76pt" inset="2.88pt,2.88pt,2.88pt,2.88pt">
              <w:txbxContent>
                <w:p w:rsidR="004D43C4" w:rsidRPr="0015518F" w:rsidRDefault="004D43C4" w:rsidP="004D43C4">
                  <w:pPr>
                    <w:jc w:val="center"/>
                    <w:rPr>
                      <w:rFonts w:ascii="Calibri" w:hAnsi="Calibri" w:cs="Calibri"/>
                      <w:b/>
                      <w:sz w:val="22"/>
                      <w:szCs w:val="22"/>
                    </w:rPr>
                  </w:pPr>
                  <w:r w:rsidRPr="0015518F">
                    <w:rPr>
                      <w:rFonts w:ascii="Calibri" w:hAnsi="Calibri" w:cs="Calibri"/>
                      <w:b/>
                      <w:sz w:val="22"/>
                      <w:szCs w:val="22"/>
                    </w:rPr>
                    <w:t>Welcome to Optimum Med Health Clinic</w:t>
                  </w:r>
                  <w:r w:rsidR="0015518F">
                    <w:rPr>
                      <w:rFonts w:ascii="Calibri" w:hAnsi="Calibri" w:cs="Calibri"/>
                      <w:b/>
                      <w:sz w:val="22"/>
                      <w:szCs w:val="22"/>
                    </w:rPr>
                    <w:t>!</w:t>
                  </w:r>
                </w:p>
                <w:p w:rsidR="002724B8" w:rsidRPr="00BD6806" w:rsidRDefault="002724B8" w:rsidP="004D43C4">
                  <w:pPr>
                    <w:jc w:val="center"/>
                    <w:rPr>
                      <w:rFonts w:ascii="Calibri" w:hAnsi="Calibri" w:cs="Calibri"/>
                      <w:sz w:val="18"/>
                      <w:szCs w:val="18"/>
                    </w:rPr>
                  </w:pPr>
                </w:p>
                <w:p w:rsidR="002724B8" w:rsidRPr="00BD6806" w:rsidRDefault="002724B8" w:rsidP="004D43C4">
                  <w:pPr>
                    <w:jc w:val="center"/>
                    <w:rPr>
                      <w:rFonts w:ascii="Calibri" w:hAnsi="Calibri" w:cs="Calibri"/>
                      <w:sz w:val="18"/>
                      <w:szCs w:val="18"/>
                    </w:rPr>
                  </w:pPr>
                </w:p>
                <w:p w:rsidR="00653864" w:rsidRDefault="004D43C4" w:rsidP="004D43C4">
                  <w:pPr>
                    <w:jc w:val="center"/>
                    <w:rPr>
                      <w:rFonts w:ascii="Calibri" w:hAnsi="Calibri" w:cs="Calibri"/>
                      <w:sz w:val="22"/>
                      <w:szCs w:val="22"/>
                    </w:rPr>
                  </w:pPr>
                  <w:r w:rsidRPr="004D43C4">
                    <w:rPr>
                      <w:rFonts w:ascii="Calibri" w:hAnsi="Calibri" w:cs="Calibri"/>
                      <w:sz w:val="22"/>
                      <w:szCs w:val="22"/>
                    </w:rPr>
                    <w:t xml:space="preserve">Optimum Med Health Clinic is a general practice catering for the working community of Parramatta and its surrounding suburbs. </w:t>
                  </w:r>
                </w:p>
                <w:p w:rsidR="00653864" w:rsidRDefault="00653864" w:rsidP="004D43C4">
                  <w:pPr>
                    <w:jc w:val="center"/>
                    <w:rPr>
                      <w:rFonts w:ascii="Calibri" w:hAnsi="Calibri" w:cs="Calibri"/>
                      <w:sz w:val="22"/>
                      <w:szCs w:val="22"/>
                    </w:rPr>
                  </w:pPr>
                </w:p>
                <w:p w:rsidR="004D43C4" w:rsidRPr="004D43C4" w:rsidRDefault="004D43C4" w:rsidP="004D43C4">
                  <w:pPr>
                    <w:jc w:val="center"/>
                    <w:rPr>
                      <w:rFonts w:ascii="Calibri" w:hAnsi="Calibri" w:cs="Calibri"/>
                      <w:sz w:val="22"/>
                      <w:szCs w:val="22"/>
                    </w:rPr>
                  </w:pPr>
                  <w:r w:rsidRPr="004D43C4">
                    <w:rPr>
                      <w:rFonts w:ascii="Calibri" w:hAnsi="Calibri" w:cs="Calibri"/>
                      <w:sz w:val="22"/>
                      <w:szCs w:val="22"/>
                    </w:rPr>
                    <w:t>It strives to achieve a collaborative approach in healthcare by its emphasis, although not exclusive, in preventive medical management.</w:t>
                  </w:r>
                </w:p>
                <w:p w:rsidR="00F66215" w:rsidRDefault="00F66215" w:rsidP="004D43C4">
                  <w:pPr>
                    <w:jc w:val="center"/>
                    <w:rPr>
                      <w:rFonts w:ascii="Calibri" w:hAnsi="Calibri" w:cs="Calibri"/>
                      <w:sz w:val="22"/>
                      <w:szCs w:val="22"/>
                    </w:rPr>
                  </w:pPr>
                </w:p>
                <w:p w:rsidR="00EF6289" w:rsidRDefault="00EF6289" w:rsidP="004D43C4">
                  <w:pPr>
                    <w:jc w:val="center"/>
                    <w:rPr>
                      <w:rFonts w:ascii="Calibri" w:hAnsi="Calibri" w:cs="Calibri"/>
                      <w:sz w:val="22"/>
                      <w:szCs w:val="22"/>
                    </w:rPr>
                  </w:pPr>
                </w:p>
                <w:p w:rsidR="00EF6289" w:rsidRDefault="00EF6289" w:rsidP="00EF6289">
                  <w:pPr>
                    <w:jc w:val="center"/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</w:pPr>
                  <w:r w:rsidRPr="00277E6B"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  <w:t xml:space="preserve">Opening </w:t>
                  </w:r>
                  <w:r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  <w:t>H</w:t>
                  </w:r>
                  <w:r w:rsidRPr="00277E6B"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  <w:t>ours</w:t>
                  </w:r>
                </w:p>
                <w:p w:rsidR="00EF6289" w:rsidRPr="00277E6B" w:rsidRDefault="00EF6289" w:rsidP="00EF6289">
                  <w:pPr>
                    <w:jc w:val="center"/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</w:pPr>
                </w:p>
                <w:p w:rsidR="00EF6289" w:rsidRPr="00277E6B" w:rsidRDefault="00EF6289" w:rsidP="00EF6289">
                  <w:pPr>
                    <w:pStyle w:val="NoSpacing"/>
                    <w:rPr>
                      <w:rFonts w:cstheme="minorHAnsi"/>
                    </w:rPr>
                  </w:pPr>
                  <w:r>
                    <w:rPr>
                      <w:rFonts w:cstheme="minorHAnsi"/>
                    </w:rPr>
                    <w:t>8:00am – 6:00pm</w:t>
                  </w:r>
                  <w:r>
                    <w:rPr>
                      <w:rFonts w:cstheme="minorHAnsi"/>
                    </w:rPr>
                    <w:tab/>
                  </w:r>
                  <w:r w:rsidRPr="00277E6B">
                    <w:rPr>
                      <w:rFonts w:cstheme="minorHAnsi"/>
                    </w:rPr>
                    <w:t xml:space="preserve">Monday </w:t>
                  </w:r>
                  <w:r>
                    <w:rPr>
                      <w:rFonts w:cstheme="minorHAnsi"/>
                    </w:rPr>
                    <w:t xml:space="preserve">– Friday </w:t>
                  </w:r>
                </w:p>
                <w:p w:rsidR="00EF6289" w:rsidRPr="00277E6B" w:rsidRDefault="00EF6289" w:rsidP="00EF6289">
                  <w:pPr>
                    <w:pStyle w:val="NoSpacing"/>
                    <w:rPr>
                      <w:rFonts w:cstheme="minorHAnsi"/>
                    </w:rPr>
                  </w:pPr>
                  <w:r>
                    <w:rPr>
                      <w:rFonts w:cstheme="minorHAnsi"/>
                    </w:rPr>
                    <w:t>8:00am – 1:00pm</w:t>
                  </w:r>
                  <w:r>
                    <w:rPr>
                      <w:rFonts w:cstheme="minorHAnsi"/>
                    </w:rPr>
                    <w:tab/>
                  </w:r>
                  <w:r w:rsidRPr="00277E6B">
                    <w:rPr>
                      <w:rFonts w:cstheme="minorHAnsi"/>
                    </w:rPr>
                    <w:t>Saturday</w:t>
                  </w:r>
                </w:p>
                <w:p w:rsidR="00EF6289" w:rsidRDefault="00EF6289" w:rsidP="00EF6289">
                  <w:pPr>
                    <w:pStyle w:val="NoSpacing"/>
                    <w:rPr>
                      <w:rFonts w:cstheme="minorHAnsi"/>
                    </w:rPr>
                  </w:pPr>
                  <w:r w:rsidRPr="00277E6B">
                    <w:rPr>
                      <w:rFonts w:cstheme="minorHAnsi"/>
                    </w:rPr>
                    <w:t>C</w:t>
                  </w:r>
                  <w:r>
                    <w:rPr>
                      <w:rFonts w:cstheme="minorHAnsi"/>
                    </w:rPr>
                    <w:t>LOSED</w:t>
                  </w:r>
                  <w:r>
                    <w:rPr>
                      <w:rFonts w:cstheme="minorHAnsi"/>
                    </w:rPr>
                    <w:tab/>
                  </w:r>
                  <w:r>
                    <w:rPr>
                      <w:rFonts w:cstheme="minorHAnsi"/>
                    </w:rPr>
                    <w:tab/>
                  </w:r>
                  <w:r>
                    <w:rPr>
                      <w:rFonts w:cstheme="minorHAnsi"/>
                    </w:rPr>
                    <w:tab/>
                    <w:t>Sunday</w:t>
                  </w:r>
                </w:p>
                <w:p w:rsidR="00EF6289" w:rsidRPr="00277E6B" w:rsidRDefault="00EF6289" w:rsidP="00EF6289">
                  <w:pPr>
                    <w:pStyle w:val="NoSpacing"/>
                    <w:rPr>
                      <w:rFonts w:cstheme="minorHAnsi"/>
                    </w:rPr>
                  </w:pPr>
                  <w:r w:rsidRPr="00277E6B">
                    <w:rPr>
                      <w:rFonts w:cstheme="minorHAnsi"/>
                    </w:rPr>
                    <w:t>C</w:t>
                  </w:r>
                  <w:r>
                    <w:rPr>
                      <w:rFonts w:cstheme="minorHAnsi"/>
                    </w:rPr>
                    <w:t>LOSED</w:t>
                  </w:r>
                  <w:r>
                    <w:rPr>
                      <w:rFonts w:cstheme="minorHAnsi"/>
                    </w:rPr>
                    <w:tab/>
                  </w:r>
                  <w:r>
                    <w:rPr>
                      <w:rFonts w:cstheme="minorHAnsi"/>
                    </w:rPr>
                    <w:tab/>
                  </w:r>
                  <w:r>
                    <w:rPr>
                      <w:rFonts w:cstheme="minorHAnsi"/>
                    </w:rPr>
                    <w:tab/>
                  </w:r>
                  <w:r w:rsidRPr="00277E6B">
                    <w:rPr>
                      <w:rFonts w:cstheme="minorHAnsi"/>
                    </w:rPr>
                    <w:t>Public Holidays</w:t>
                  </w:r>
                </w:p>
                <w:p w:rsidR="00EF6289" w:rsidRPr="004D43C4" w:rsidRDefault="00EF6289" w:rsidP="004D43C4">
                  <w:pPr>
                    <w:jc w:val="center"/>
                    <w:rPr>
                      <w:rFonts w:ascii="Calibri" w:hAnsi="Calibri" w:cs="Calibri"/>
                      <w:sz w:val="22"/>
                      <w:szCs w:val="22"/>
                    </w:rPr>
                  </w:pPr>
                </w:p>
              </w:txbxContent>
            </v:textbox>
          </v:shape>
        </w:pict>
      </w:r>
      <w:r>
        <w:rPr>
          <w:noProof/>
          <w:lang w:val="en-AU" w:eastAsia="en-AU"/>
        </w:rPr>
        <w:pict>
          <v:shape id="_x0000_s1075" type="#_x0000_t202" style="position:absolute;margin-left:472.15pt;margin-top:-50.25pt;width:192.85pt;height:187.25pt;z-index:251668992;mso-wrap-style:none" strokecolor="white [3212]">
            <v:textbox style="mso-fit-shape-to-text:t">
              <w:txbxContent>
                <w:p w:rsidR="004D43C4" w:rsidRDefault="002724B8">
                  <w:r>
                    <w:rPr>
                      <w:noProof/>
                      <w:lang w:val="en-AU" w:eastAsia="en-AU"/>
                    </w:rPr>
                    <w:drawing>
                      <wp:inline distT="0" distB="0" distL="0" distR="0">
                        <wp:extent cx="2258060" cy="2280285"/>
                        <wp:effectExtent l="19050" t="0" r="8890" b="0"/>
                        <wp:docPr id="34" name="Picture 34" descr="\\JERUSALEM\Volume_2\Bobby's Files\Optimum MedHealth Items\Paperwork  Items for Optimum Med-Health\Optimum Med Health Logo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4" descr="\\JERUSALEM\Volume_2\Bobby's Files\Optimum MedHealth Items\Paperwork  Items for Optimum Med-Health\Optimum Med Health Logo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258060" cy="22802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2724B8">
        <w:rPr>
          <w:noProof/>
          <w:color w:val="auto"/>
          <w:kern w:val="0"/>
          <w:sz w:val="24"/>
          <w:lang w:val="en-AU" w:eastAsia="en-AU"/>
        </w:rPr>
        <w:drawing>
          <wp:anchor distT="36576" distB="36576" distL="36576" distR="36576" simplePos="0" relativeHeight="251647488" behindDoc="0" locked="0" layoutInCell="1" allowOverlap="1">
            <wp:simplePos x="0" y="0"/>
            <wp:positionH relativeFrom="column">
              <wp:posOffset>7829550</wp:posOffset>
            </wp:positionH>
            <wp:positionV relativeFrom="paragraph">
              <wp:posOffset>5029200</wp:posOffset>
            </wp:positionV>
            <wp:extent cx="1026160" cy="960755"/>
            <wp:effectExtent l="0" t="0" r="0" b="0"/>
            <wp:wrapNone/>
            <wp:docPr id="3" name="Picture 3" descr="&lt;EMPTY&g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&lt;EMPTY&gt;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6160" cy="960755"/>
                    </a:xfrm>
                    <a:prstGeom prst="rect">
                      <a:avLst/>
                    </a:prstGeom>
                    <a:noFill/>
                    <a:ln w="12700" algn="in"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</w:p>
    <w:p w:rsidR="00F66215" w:rsidRDefault="00326181" w:rsidP="00F66215">
      <w:r>
        <w:rPr>
          <w:lang w:val="en-AU" w:eastAsia="en-AU"/>
        </w:rPr>
        <w:lastRenderedPageBreak/>
        <w:pict>
          <v:shape id="_x0000_s1053" type="#_x0000_t202" style="position:absolute;margin-left:-56.25pt;margin-top:233.25pt;width:200.2pt;height:226.5pt;z-index:251656704;mso-wrap-distance-left:2.88pt;mso-wrap-distance-top:2.88pt;mso-wrap-distance-right:2.88pt;mso-wrap-distance-bottom:2.88pt" filled="f" stroked="f" insetpen="t" o:cliptowrap="t">
            <v:shadow color="#ccc"/>
            <v:textbox style="mso-next-textbox:#_x0000_s1051;mso-column-margin:5.76pt" inset="2.88pt,2.88pt,2.88pt,2.88pt">
              <w:txbxContent>
                <w:p w:rsidR="00BD6806" w:rsidRPr="00BD6806" w:rsidRDefault="00277E6B" w:rsidP="00277E6B">
                  <w:pPr>
                    <w:jc w:val="center"/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</w:pPr>
                  <w:r w:rsidRPr="00BD6806"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  <w:t xml:space="preserve">Our values show who we are and what </w:t>
                  </w:r>
                </w:p>
                <w:p w:rsidR="00277E6B" w:rsidRPr="00BD6806" w:rsidRDefault="00277E6B" w:rsidP="00277E6B">
                  <w:pPr>
                    <w:jc w:val="center"/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</w:pPr>
                  <w:proofErr w:type="gramStart"/>
                  <w:r w:rsidRPr="00BD6806"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  <w:t>we</w:t>
                  </w:r>
                  <w:proofErr w:type="gramEnd"/>
                  <w:r w:rsidRPr="00BD6806"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  <w:t xml:space="preserve"> do:</w:t>
                  </w:r>
                </w:p>
                <w:p w:rsidR="00277E6B" w:rsidRPr="00BD6806" w:rsidRDefault="00277E6B" w:rsidP="00277E6B">
                  <w:pPr>
                    <w:jc w:val="center"/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</w:pPr>
                </w:p>
                <w:p w:rsidR="00BD6806" w:rsidRDefault="00277E6B" w:rsidP="00BD6806">
                  <w:pPr>
                    <w:pStyle w:val="NoSpacing"/>
                    <w:numPr>
                      <w:ilvl w:val="0"/>
                      <w:numId w:val="2"/>
                    </w:numPr>
                    <w:jc w:val="center"/>
                    <w:rPr>
                      <w:rFonts w:cstheme="minorHAnsi"/>
                      <w:b/>
                      <w:color w:val="4BACC6" w:themeColor="accent5"/>
                    </w:rPr>
                  </w:pPr>
                  <w:r w:rsidRPr="00BD6806">
                    <w:rPr>
                      <w:rFonts w:cstheme="minorHAnsi"/>
                      <w:b/>
                      <w:color w:val="4BACC6" w:themeColor="accent5"/>
                    </w:rPr>
                    <w:t xml:space="preserve">We always act responsibly </w:t>
                  </w:r>
                </w:p>
                <w:p w:rsidR="00277E6B" w:rsidRPr="00BD6806" w:rsidRDefault="00277E6B" w:rsidP="00BD6806">
                  <w:pPr>
                    <w:pStyle w:val="NoSpacing"/>
                    <w:jc w:val="center"/>
                    <w:rPr>
                      <w:rFonts w:cstheme="minorHAnsi"/>
                      <w:b/>
                      <w:color w:val="4BACC6" w:themeColor="accent5"/>
                    </w:rPr>
                  </w:pPr>
                  <w:r w:rsidRPr="00BD6806">
                    <w:rPr>
                      <w:rFonts w:cstheme="minorHAnsi"/>
                      <w:b/>
                      <w:color w:val="4BACC6" w:themeColor="accent5"/>
                    </w:rPr>
                    <w:t>&amp; ethically</w:t>
                  </w:r>
                </w:p>
                <w:p w:rsidR="00F711E9" w:rsidRPr="00BD6806" w:rsidRDefault="00F711E9" w:rsidP="00277E6B">
                  <w:pPr>
                    <w:pStyle w:val="NoSpacing"/>
                    <w:jc w:val="center"/>
                    <w:rPr>
                      <w:rFonts w:cstheme="minorHAnsi"/>
                      <w:b/>
                      <w:color w:val="4BACC6" w:themeColor="accent5"/>
                    </w:rPr>
                  </w:pPr>
                </w:p>
                <w:p w:rsidR="00277E6B" w:rsidRPr="00BD6806" w:rsidRDefault="00277E6B" w:rsidP="00BD6806">
                  <w:pPr>
                    <w:pStyle w:val="NoSpacing"/>
                    <w:numPr>
                      <w:ilvl w:val="0"/>
                      <w:numId w:val="2"/>
                    </w:numPr>
                    <w:jc w:val="center"/>
                    <w:rPr>
                      <w:rFonts w:cstheme="minorHAnsi"/>
                      <w:b/>
                      <w:color w:val="4BACC6" w:themeColor="accent5"/>
                    </w:rPr>
                  </w:pPr>
                  <w:r w:rsidRPr="00BD6806">
                    <w:rPr>
                      <w:rFonts w:cstheme="minorHAnsi"/>
                      <w:b/>
                      <w:color w:val="4BACC6" w:themeColor="accent5"/>
                    </w:rPr>
                    <w:t xml:space="preserve">We aim to be distinct </w:t>
                  </w:r>
                  <w:r w:rsidR="00A52C6F" w:rsidRPr="00BD6806">
                    <w:rPr>
                      <w:rFonts w:cstheme="minorHAnsi"/>
                      <w:b/>
                      <w:color w:val="4BACC6" w:themeColor="accent5"/>
                    </w:rPr>
                    <w:t>&amp;</w:t>
                  </w:r>
                  <w:r w:rsidRPr="00BD6806">
                    <w:rPr>
                      <w:rFonts w:cstheme="minorHAnsi"/>
                      <w:b/>
                      <w:color w:val="4BACC6" w:themeColor="accent5"/>
                    </w:rPr>
                    <w:t xml:space="preserve"> different</w:t>
                  </w:r>
                </w:p>
                <w:p w:rsidR="00F711E9" w:rsidRPr="00BD6806" w:rsidRDefault="00F711E9" w:rsidP="00277E6B">
                  <w:pPr>
                    <w:pStyle w:val="NoSpacing"/>
                    <w:jc w:val="center"/>
                    <w:rPr>
                      <w:rFonts w:cstheme="minorHAnsi"/>
                      <w:b/>
                      <w:color w:val="4BACC6" w:themeColor="accent5"/>
                    </w:rPr>
                  </w:pPr>
                </w:p>
                <w:p w:rsidR="00277E6B" w:rsidRPr="00BD6806" w:rsidRDefault="00277E6B" w:rsidP="00BD6806">
                  <w:pPr>
                    <w:pStyle w:val="NoSpacing"/>
                    <w:numPr>
                      <w:ilvl w:val="0"/>
                      <w:numId w:val="2"/>
                    </w:numPr>
                    <w:jc w:val="center"/>
                    <w:rPr>
                      <w:rFonts w:cstheme="minorHAnsi"/>
                      <w:b/>
                      <w:color w:val="4BACC6" w:themeColor="accent5"/>
                    </w:rPr>
                  </w:pPr>
                  <w:r w:rsidRPr="00BD6806">
                    <w:rPr>
                      <w:rFonts w:cstheme="minorHAnsi"/>
                      <w:b/>
                      <w:color w:val="4BACC6" w:themeColor="accent5"/>
                    </w:rPr>
                    <w:t>We strongly believe in a team approach to medical management</w:t>
                  </w:r>
                </w:p>
                <w:p w:rsidR="00F711E9" w:rsidRPr="00BD6806" w:rsidRDefault="00F711E9" w:rsidP="00277E6B">
                  <w:pPr>
                    <w:pStyle w:val="NoSpacing"/>
                    <w:jc w:val="center"/>
                    <w:rPr>
                      <w:rFonts w:cstheme="minorHAnsi"/>
                      <w:b/>
                      <w:color w:val="4BACC6" w:themeColor="accent5"/>
                    </w:rPr>
                  </w:pPr>
                </w:p>
                <w:p w:rsidR="00BD6806" w:rsidRDefault="00277E6B" w:rsidP="00BD6806">
                  <w:pPr>
                    <w:pStyle w:val="NoSpacing"/>
                    <w:numPr>
                      <w:ilvl w:val="0"/>
                      <w:numId w:val="2"/>
                    </w:numPr>
                    <w:jc w:val="center"/>
                    <w:rPr>
                      <w:rFonts w:cstheme="minorHAnsi"/>
                      <w:b/>
                      <w:color w:val="4BACC6" w:themeColor="accent5"/>
                    </w:rPr>
                  </w:pPr>
                  <w:r w:rsidRPr="00BD6806">
                    <w:rPr>
                      <w:rFonts w:cstheme="minorHAnsi"/>
                      <w:b/>
                      <w:color w:val="4BACC6" w:themeColor="accent5"/>
                    </w:rPr>
                    <w:t xml:space="preserve">We strive to be relevant </w:t>
                  </w:r>
                </w:p>
                <w:p w:rsidR="00277E6B" w:rsidRPr="00BD6806" w:rsidRDefault="00277E6B" w:rsidP="00BD6806">
                  <w:pPr>
                    <w:pStyle w:val="NoSpacing"/>
                    <w:jc w:val="center"/>
                    <w:rPr>
                      <w:rFonts w:cstheme="minorHAnsi"/>
                      <w:b/>
                      <w:color w:val="4BACC6" w:themeColor="accent5"/>
                    </w:rPr>
                  </w:pPr>
                  <w:r w:rsidRPr="00BD6806">
                    <w:rPr>
                      <w:rFonts w:cstheme="minorHAnsi"/>
                      <w:b/>
                      <w:color w:val="4BACC6" w:themeColor="accent5"/>
                    </w:rPr>
                    <w:t>&amp; practical</w:t>
                  </w:r>
                </w:p>
                <w:p w:rsidR="00F66215" w:rsidRPr="00277E6B" w:rsidRDefault="00F66215" w:rsidP="00277E6B">
                  <w:pPr>
                    <w:pStyle w:val="BodyText"/>
                    <w:jc w:val="center"/>
                    <w:rPr>
                      <w:rFonts w:asciiTheme="minorHAnsi" w:hAnsiTheme="minorHAnsi" w:cstheme="minorHAnsi"/>
                      <w:szCs w:val="22"/>
                    </w:rPr>
                  </w:pPr>
                </w:p>
                <w:p w:rsidR="00F66215" w:rsidRPr="00277E6B" w:rsidRDefault="00F66215" w:rsidP="00277E6B">
                  <w:pPr>
                    <w:pStyle w:val="BodyText"/>
                    <w:jc w:val="center"/>
                    <w:rPr>
                      <w:rFonts w:asciiTheme="minorHAnsi" w:hAnsiTheme="minorHAnsi" w:cstheme="minorHAnsi"/>
                      <w:szCs w:val="22"/>
                    </w:rPr>
                  </w:pPr>
                </w:p>
              </w:txbxContent>
            </v:textbox>
          </v:shape>
        </w:pict>
      </w:r>
      <w:r>
        <w:rPr>
          <w:color w:val="auto"/>
          <w:kern w:val="0"/>
          <w:sz w:val="24"/>
          <w:lang w:val="en-AU" w:eastAsia="en-AU"/>
        </w:rPr>
        <w:pict>
          <v:shape id="_x0000_s1056" type="#_x0000_t202" style="position:absolute;margin-left:450pt;margin-top:-45pt;width:221.2pt;height:547.5pt;z-index:251657728;mso-wrap-distance-left:2.88pt;mso-wrap-distance-top:2.88pt;mso-wrap-distance-right:2.88pt;mso-wrap-distance-bottom:2.88pt" filled="f" fillcolor="#cd4313" stroked="f" insetpen="t" o:cliptowrap="t">
            <v:shadow color="#ccc"/>
            <v:textbox style="mso-next-textbox:#_x0000_s1056;mso-column-margin:5.76pt" inset="2.88pt,2.88pt,2.88pt,2.88pt">
              <w:txbxContent>
                <w:p w:rsidR="00F711E9" w:rsidRPr="0015518F" w:rsidRDefault="00F711E9" w:rsidP="003D036E">
                  <w:pPr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</w:pPr>
                  <w:r w:rsidRPr="0015518F"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  <w:t>Appointments</w:t>
                  </w:r>
                </w:p>
                <w:p w:rsidR="00F711E9" w:rsidRPr="0015518F" w:rsidRDefault="00F711E9" w:rsidP="003D036E">
                  <w:pPr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</w:pPr>
                </w:p>
                <w:p w:rsidR="00653864" w:rsidRPr="0015518F" w:rsidRDefault="00F711E9" w:rsidP="003D036E">
                  <w:pPr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15518F">
                    <w:rPr>
                      <w:rFonts w:asciiTheme="minorHAnsi" w:hAnsiTheme="minorHAnsi" w:cstheme="minorHAnsi"/>
                      <w:sz w:val="22"/>
                      <w:szCs w:val="22"/>
                    </w:rPr>
                    <w:t>Optimum Med Health Clinic is primarily run on bookings and we strive hard to accommodate patients on time. Ou</w:t>
                  </w:r>
                  <w:r w:rsidR="00A52C6F" w:rsidRPr="0015518F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r appointments are booked at 20 </w:t>
                  </w:r>
                  <w:r w:rsidRPr="0015518F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minute increments. </w:t>
                  </w:r>
                </w:p>
                <w:p w:rsidR="00653864" w:rsidRPr="0015518F" w:rsidRDefault="00653864" w:rsidP="003D036E">
                  <w:pPr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</w:p>
                <w:p w:rsidR="00F711E9" w:rsidRPr="0015518F" w:rsidRDefault="00F711E9" w:rsidP="003D036E">
                  <w:pPr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15518F">
                    <w:rPr>
                      <w:rFonts w:asciiTheme="minorHAnsi" w:hAnsiTheme="minorHAnsi" w:cstheme="minorHAnsi"/>
                      <w:sz w:val="22"/>
                      <w:szCs w:val="22"/>
                    </w:rPr>
                    <w:t>Please inform the receptionist beforehand if you require longer consultations. Consultations requirin</w:t>
                  </w:r>
                  <w:r w:rsidR="00A52C6F" w:rsidRPr="0015518F">
                    <w:rPr>
                      <w:rFonts w:asciiTheme="minorHAnsi" w:hAnsiTheme="minorHAnsi" w:cstheme="minorHAnsi"/>
                      <w:sz w:val="22"/>
                      <w:szCs w:val="22"/>
                    </w:rPr>
                    <w:t>g long appointments include pap</w:t>
                  </w:r>
                  <w:r w:rsidRPr="0015518F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 smears, travel vaccinations, health checks and work-related cases.</w:t>
                  </w:r>
                </w:p>
                <w:p w:rsidR="00653864" w:rsidRPr="0015518F" w:rsidRDefault="00653864" w:rsidP="003D036E">
                  <w:pPr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</w:pPr>
                </w:p>
                <w:p w:rsidR="00F711E9" w:rsidRPr="0015518F" w:rsidRDefault="00F711E9" w:rsidP="003D036E">
                  <w:pPr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15518F">
                    <w:rPr>
                      <w:rFonts w:asciiTheme="minorHAnsi" w:hAnsiTheme="minorHAnsi" w:cstheme="minorHAnsi"/>
                      <w:sz w:val="22"/>
                      <w:szCs w:val="22"/>
                    </w:rPr>
                    <w:t>In an emergency</w:t>
                  </w:r>
                  <w:r w:rsidR="00A52C6F" w:rsidRPr="0015518F">
                    <w:rPr>
                      <w:rFonts w:asciiTheme="minorHAnsi" w:hAnsiTheme="minorHAnsi" w:cstheme="minorHAnsi"/>
                      <w:sz w:val="22"/>
                      <w:szCs w:val="22"/>
                    </w:rPr>
                    <w:t>,</w:t>
                  </w:r>
                  <w:r w:rsidRPr="0015518F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 we may need to spend extra time with you to ensure you are safe and cared for. Thus, we appreciate your patience if our doctors are occasionally running late.</w:t>
                  </w:r>
                </w:p>
                <w:p w:rsidR="00F711E9" w:rsidRPr="0015518F" w:rsidRDefault="00F711E9" w:rsidP="003D036E">
                  <w:pPr>
                    <w:rPr>
                      <w:rFonts w:asciiTheme="minorHAnsi" w:hAnsiTheme="minorHAnsi" w:cstheme="minorHAnsi"/>
                      <w:b/>
                      <w:sz w:val="14"/>
                      <w:szCs w:val="14"/>
                    </w:rPr>
                  </w:pPr>
                </w:p>
                <w:p w:rsidR="00F711E9" w:rsidRPr="0015518F" w:rsidRDefault="00F711E9" w:rsidP="0015518F">
                  <w:pPr>
                    <w:rPr>
                      <w:rFonts w:asciiTheme="minorHAnsi" w:hAnsiTheme="minorHAnsi" w:cstheme="minorHAnsi"/>
                      <w:sz w:val="14"/>
                      <w:szCs w:val="14"/>
                    </w:rPr>
                  </w:pPr>
                </w:p>
                <w:p w:rsidR="00F711E9" w:rsidRPr="0015518F" w:rsidRDefault="0015518F" w:rsidP="0015518F">
                  <w:pPr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</w:pPr>
                  <w:r w:rsidRPr="0015518F"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  <w:t>Telephone Calls To</w:t>
                  </w:r>
                  <w:r w:rsidR="001229AA"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  <w:t>/From</w:t>
                  </w:r>
                  <w:r w:rsidRPr="0015518F"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  <w:t xml:space="preserve"> Doctors</w:t>
                  </w:r>
                </w:p>
                <w:p w:rsidR="0015518F" w:rsidRPr="0015518F" w:rsidRDefault="0015518F" w:rsidP="0015518F">
                  <w:pPr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</w:pPr>
                </w:p>
                <w:p w:rsidR="0015518F" w:rsidRPr="0015518F" w:rsidRDefault="0015518F" w:rsidP="0015518F">
                  <w:pPr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15518F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If you require </w:t>
                  </w:r>
                  <w:r w:rsidR="00795BFD" w:rsidRPr="0015518F">
                    <w:rPr>
                      <w:rFonts w:asciiTheme="minorHAnsi" w:hAnsiTheme="minorHAnsi" w:cstheme="minorHAnsi"/>
                      <w:sz w:val="22"/>
                      <w:szCs w:val="22"/>
                    </w:rPr>
                    <w:t>speaking</w:t>
                  </w:r>
                  <w:r w:rsidRPr="0015518F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 with your doctor</w:t>
                  </w:r>
                  <w:r w:rsidR="00795BFD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 during normal practice hours</w:t>
                  </w:r>
                  <w:r w:rsidRPr="0015518F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, you are welcome to call us. </w:t>
                  </w:r>
                  <w:r w:rsidR="00795BFD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If the doctor is with a patient, </w:t>
                  </w:r>
                  <w:r w:rsidRPr="0015518F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a message </w:t>
                  </w:r>
                  <w:r w:rsidR="00795BFD">
                    <w:rPr>
                      <w:rFonts w:asciiTheme="minorHAnsi" w:hAnsiTheme="minorHAnsi" w:cstheme="minorHAnsi"/>
                      <w:sz w:val="22"/>
                      <w:szCs w:val="22"/>
                    </w:rPr>
                    <w:t>can be left and your</w:t>
                  </w:r>
                  <w:r w:rsidRPr="0015518F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 call </w:t>
                  </w:r>
                  <w:r w:rsidR="00795BFD">
                    <w:rPr>
                      <w:rFonts w:asciiTheme="minorHAnsi" w:hAnsiTheme="minorHAnsi" w:cstheme="minorHAnsi"/>
                      <w:sz w:val="22"/>
                      <w:szCs w:val="22"/>
                    </w:rPr>
                    <w:t>will be returned as</w:t>
                  </w:r>
                  <w:r w:rsidRPr="0015518F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 soon as possible.</w:t>
                  </w:r>
                  <w:r w:rsidR="00795BFD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 Your call will be put through to the doctor in an emergency.</w:t>
                  </w:r>
                </w:p>
                <w:p w:rsidR="00F66215" w:rsidRPr="0015518F" w:rsidRDefault="00F66215" w:rsidP="0015518F">
                  <w:pPr>
                    <w:rPr>
                      <w:rFonts w:asciiTheme="minorHAnsi" w:hAnsiTheme="minorHAnsi" w:cstheme="minorHAnsi"/>
                      <w:sz w:val="14"/>
                      <w:szCs w:val="14"/>
                    </w:rPr>
                  </w:pPr>
                </w:p>
                <w:p w:rsidR="0015518F" w:rsidRPr="0015518F" w:rsidRDefault="0015518F" w:rsidP="0015518F">
                  <w:pPr>
                    <w:rPr>
                      <w:rFonts w:asciiTheme="minorHAnsi" w:hAnsiTheme="minorHAnsi" w:cstheme="minorHAnsi"/>
                      <w:sz w:val="14"/>
                      <w:szCs w:val="14"/>
                    </w:rPr>
                  </w:pPr>
                </w:p>
                <w:p w:rsidR="0015518F" w:rsidRPr="0015518F" w:rsidRDefault="0015518F" w:rsidP="0015518F">
                  <w:pPr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</w:pPr>
                  <w:r w:rsidRPr="0015518F"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  <w:t>Privacy</w:t>
                  </w:r>
                </w:p>
                <w:p w:rsidR="0015518F" w:rsidRPr="0015518F" w:rsidRDefault="0015518F" w:rsidP="0015518F">
                  <w:pPr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</w:pPr>
                </w:p>
                <w:p w:rsidR="0015518F" w:rsidRPr="0015518F" w:rsidRDefault="00116864" w:rsidP="0015518F">
                  <w:pPr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>
                    <w:rPr>
                      <w:rFonts w:asciiTheme="minorHAnsi" w:hAnsiTheme="minorHAnsi" w:cstheme="minorHAnsi"/>
                      <w:sz w:val="22"/>
                      <w:szCs w:val="22"/>
                    </w:rPr>
                    <w:t>We assure you</w:t>
                  </w:r>
                  <w:r w:rsidR="0015518F" w:rsidRPr="0015518F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 that your private medical details will be dealt with in a </w:t>
                  </w:r>
                  <w:r w:rsidR="009A1D1F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strict </w:t>
                  </w:r>
                  <w:r w:rsidR="0015518F" w:rsidRPr="0015518F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confidential manner. </w:t>
                  </w:r>
                </w:p>
                <w:p w:rsidR="0015518F" w:rsidRPr="0015518F" w:rsidRDefault="0015518F" w:rsidP="0015518F">
                  <w:pPr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</w:p>
                <w:p w:rsidR="0015518F" w:rsidRPr="0015518F" w:rsidRDefault="0015518F" w:rsidP="0015518F">
                  <w:pPr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15518F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For privacy and medico-legal reasons, all patients are requested to return for results </w:t>
                  </w:r>
                  <w:proofErr w:type="gramStart"/>
                  <w:r w:rsidRPr="0015518F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of </w:t>
                  </w:r>
                  <w:r w:rsidR="00326181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 </w:t>
                  </w:r>
                  <w:bookmarkStart w:id="0" w:name="_GoBack"/>
                  <w:bookmarkEnd w:id="0"/>
                  <w:r w:rsidRPr="0015518F">
                    <w:rPr>
                      <w:rFonts w:asciiTheme="minorHAnsi" w:hAnsiTheme="minorHAnsi" w:cstheme="minorHAnsi"/>
                      <w:sz w:val="22"/>
                      <w:szCs w:val="22"/>
                    </w:rPr>
                    <w:t>x</w:t>
                  </w:r>
                  <w:proofErr w:type="gramEnd"/>
                  <w:r w:rsidRPr="0015518F">
                    <w:rPr>
                      <w:rFonts w:asciiTheme="minorHAnsi" w:hAnsiTheme="minorHAnsi" w:cstheme="minorHAnsi"/>
                      <w:sz w:val="22"/>
                      <w:szCs w:val="22"/>
                    </w:rPr>
                    <w:t>-rays or any other tests unless prior arrangement is made with their doctor.</w:t>
                  </w:r>
                </w:p>
                <w:p w:rsidR="0015518F" w:rsidRPr="0015518F" w:rsidRDefault="0015518F" w:rsidP="0015518F">
                  <w:pPr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</w:p>
              </w:txbxContent>
            </v:textbox>
          </v:shape>
        </w:pict>
      </w:r>
      <w:r>
        <w:rPr>
          <w:color w:val="auto"/>
          <w:kern w:val="0"/>
          <w:sz w:val="24"/>
          <w:lang w:val="en-AU" w:eastAsia="en-AU"/>
        </w:rPr>
        <w:pict>
          <v:shape id="_x0000_s1057" type="#_x0000_t202" style="position:absolute;margin-left:198pt;margin-top:-45pt;width:3in;height:567pt;z-index:251658752;mso-wrap-distance-left:2.88pt;mso-wrap-distance-top:2.88pt;mso-wrap-distance-right:2.88pt;mso-wrap-distance-bottom:2.88pt" filled="f" fillcolor="#cd4313" stroked="f" insetpen="t" o:cliptowrap="t">
            <v:shadow color="#ccc"/>
            <v:textbox style="mso-next-textbox:#_x0000_s1057;mso-column-margin:5.76pt" inset="2.88pt,2.88pt,2.88pt,2.88pt">
              <w:txbxContent>
                <w:p w:rsidR="00F711E9" w:rsidRPr="0015518F" w:rsidRDefault="00F711E9" w:rsidP="003D036E">
                  <w:pPr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</w:pPr>
                  <w:r w:rsidRPr="0015518F"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  <w:t>Reception Staff</w:t>
                  </w:r>
                </w:p>
                <w:p w:rsidR="00F711E9" w:rsidRPr="009A1D1F" w:rsidRDefault="00F711E9" w:rsidP="003D036E">
                  <w:pPr>
                    <w:rPr>
                      <w:rFonts w:asciiTheme="minorHAnsi" w:hAnsiTheme="minorHAnsi" w:cstheme="minorHAnsi"/>
                      <w:b/>
                      <w:sz w:val="14"/>
                      <w:szCs w:val="14"/>
                    </w:rPr>
                  </w:pPr>
                </w:p>
                <w:p w:rsidR="00653864" w:rsidRPr="0015518F" w:rsidRDefault="00F711E9" w:rsidP="003D036E">
                  <w:pPr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15518F">
                    <w:rPr>
                      <w:rFonts w:asciiTheme="minorHAnsi" w:hAnsiTheme="minorHAnsi" w:cstheme="minorHAnsi"/>
                      <w:sz w:val="22"/>
                      <w:szCs w:val="22"/>
                    </w:rPr>
                    <w:t>We strive to provide a relaxed</w:t>
                  </w:r>
                  <w:r w:rsidR="00795BFD">
                    <w:rPr>
                      <w:rFonts w:asciiTheme="minorHAnsi" w:hAnsiTheme="minorHAnsi" w:cstheme="minorHAnsi"/>
                      <w:sz w:val="22"/>
                      <w:szCs w:val="22"/>
                    </w:rPr>
                    <w:t>,</w:t>
                  </w:r>
                  <w:r w:rsidRPr="0015518F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 friendly atmosphere in our reception</w:t>
                  </w:r>
                  <w:r w:rsidR="00795BFD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 and waiting area</w:t>
                  </w:r>
                  <w:r w:rsidRPr="0015518F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.  </w:t>
                  </w:r>
                </w:p>
                <w:p w:rsidR="00653864" w:rsidRPr="0015518F" w:rsidRDefault="00653864" w:rsidP="003D036E">
                  <w:pPr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</w:p>
                <w:p w:rsidR="00F711E9" w:rsidRPr="0015518F" w:rsidRDefault="00F711E9" w:rsidP="003D036E">
                  <w:pPr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15518F">
                    <w:rPr>
                      <w:rFonts w:asciiTheme="minorHAnsi" w:hAnsiTheme="minorHAnsi" w:cstheme="minorHAnsi"/>
                      <w:sz w:val="22"/>
                      <w:szCs w:val="22"/>
                    </w:rPr>
                    <w:t>If you have any problems with appointments, billing issues or getting any information, they are only too pleased to help.</w:t>
                  </w:r>
                </w:p>
                <w:p w:rsidR="00F711E9" w:rsidRPr="0015518F" w:rsidRDefault="00F711E9" w:rsidP="003D036E">
                  <w:pPr>
                    <w:rPr>
                      <w:rFonts w:asciiTheme="minorHAnsi" w:hAnsiTheme="minorHAnsi" w:cstheme="minorHAnsi"/>
                      <w:sz w:val="14"/>
                      <w:szCs w:val="14"/>
                    </w:rPr>
                  </w:pPr>
                </w:p>
                <w:p w:rsidR="0015518F" w:rsidRPr="0015518F" w:rsidRDefault="0015518F" w:rsidP="003D036E">
                  <w:pPr>
                    <w:rPr>
                      <w:rFonts w:asciiTheme="minorHAnsi" w:hAnsiTheme="minorHAnsi" w:cstheme="minorHAnsi"/>
                      <w:sz w:val="14"/>
                      <w:szCs w:val="14"/>
                    </w:rPr>
                  </w:pPr>
                </w:p>
                <w:p w:rsidR="00F711E9" w:rsidRPr="0015518F" w:rsidRDefault="00F711E9" w:rsidP="003D036E">
                  <w:pPr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</w:pPr>
                  <w:r w:rsidRPr="0015518F"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  <w:t>Practice Nurses</w:t>
                  </w:r>
                </w:p>
                <w:p w:rsidR="00F711E9" w:rsidRPr="009A1D1F" w:rsidRDefault="00F711E9" w:rsidP="003D036E">
                  <w:pPr>
                    <w:rPr>
                      <w:rFonts w:asciiTheme="minorHAnsi" w:hAnsiTheme="minorHAnsi" w:cstheme="minorHAnsi"/>
                      <w:b/>
                      <w:sz w:val="14"/>
                      <w:szCs w:val="14"/>
                    </w:rPr>
                  </w:pPr>
                </w:p>
                <w:p w:rsidR="00653864" w:rsidRPr="0015518F" w:rsidRDefault="00F711E9" w:rsidP="003D036E">
                  <w:pPr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15518F">
                    <w:rPr>
                      <w:rFonts w:asciiTheme="minorHAnsi" w:hAnsiTheme="minorHAnsi" w:cstheme="minorHAnsi"/>
                      <w:sz w:val="22"/>
                      <w:szCs w:val="22"/>
                    </w:rPr>
                    <w:t>Nurses at Optimum Med Health Clinic play an integral part in performing a caring supportive role for our patients and doctors.</w:t>
                  </w:r>
                </w:p>
                <w:p w:rsidR="00653864" w:rsidRPr="0015518F" w:rsidRDefault="00653864" w:rsidP="003D036E">
                  <w:pPr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</w:p>
                <w:p w:rsidR="00F711E9" w:rsidRPr="0015518F" w:rsidRDefault="00F711E9" w:rsidP="003D036E">
                  <w:pPr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15518F">
                    <w:rPr>
                      <w:rFonts w:asciiTheme="minorHAnsi" w:hAnsiTheme="minorHAnsi" w:cstheme="minorHAnsi"/>
                      <w:sz w:val="22"/>
                      <w:szCs w:val="22"/>
                    </w:rPr>
                    <w:t>They are primarily involved in assisting patient health care through vaccinations, health checks, dressings and diabetic care</w:t>
                  </w:r>
                  <w:r w:rsidR="0015518F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 to name a few</w:t>
                  </w:r>
                  <w:r w:rsidRPr="0015518F">
                    <w:rPr>
                      <w:rFonts w:asciiTheme="minorHAnsi" w:hAnsiTheme="minorHAnsi" w:cstheme="minorHAnsi"/>
                      <w:sz w:val="22"/>
                      <w:szCs w:val="22"/>
                    </w:rPr>
                    <w:t>.</w:t>
                  </w:r>
                </w:p>
                <w:p w:rsidR="00F711E9" w:rsidRPr="0015518F" w:rsidRDefault="00F711E9" w:rsidP="003D036E">
                  <w:pPr>
                    <w:rPr>
                      <w:rFonts w:asciiTheme="minorHAnsi" w:hAnsiTheme="minorHAnsi" w:cstheme="minorHAnsi"/>
                      <w:sz w:val="14"/>
                      <w:szCs w:val="14"/>
                    </w:rPr>
                  </w:pPr>
                </w:p>
                <w:p w:rsidR="00F711E9" w:rsidRPr="0015518F" w:rsidRDefault="00F711E9" w:rsidP="003D036E">
                  <w:pPr>
                    <w:rPr>
                      <w:rFonts w:asciiTheme="minorHAnsi" w:hAnsiTheme="minorHAnsi" w:cstheme="minorHAnsi"/>
                      <w:sz w:val="14"/>
                      <w:szCs w:val="14"/>
                    </w:rPr>
                  </w:pPr>
                </w:p>
                <w:p w:rsidR="00F711E9" w:rsidRPr="0015518F" w:rsidRDefault="00F711E9" w:rsidP="003D036E">
                  <w:pPr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</w:pPr>
                  <w:r w:rsidRPr="0015518F"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  <w:t>Practice Manager</w:t>
                  </w:r>
                </w:p>
                <w:p w:rsidR="00F711E9" w:rsidRPr="009A1D1F" w:rsidRDefault="00F711E9" w:rsidP="003D036E">
                  <w:pPr>
                    <w:rPr>
                      <w:rFonts w:asciiTheme="minorHAnsi" w:hAnsiTheme="minorHAnsi" w:cstheme="minorHAnsi"/>
                      <w:b/>
                      <w:sz w:val="14"/>
                      <w:szCs w:val="14"/>
                    </w:rPr>
                  </w:pPr>
                </w:p>
                <w:p w:rsidR="009A1D1F" w:rsidRDefault="00F711E9" w:rsidP="003D036E">
                  <w:pPr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15518F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Should you need to discuss any matter which requires personal attention, </w:t>
                  </w:r>
                  <w:r w:rsidR="00CB7EF9">
                    <w:rPr>
                      <w:rFonts w:asciiTheme="minorHAnsi" w:hAnsiTheme="minorHAnsi" w:cstheme="minorHAnsi"/>
                      <w:sz w:val="22"/>
                      <w:szCs w:val="22"/>
                    </w:rPr>
                    <w:t>you can schedule an appointment with Annie Assad, our Practice Manager. Alternatively</w:t>
                  </w:r>
                  <w:r w:rsidR="009A1D1F">
                    <w:rPr>
                      <w:rFonts w:asciiTheme="minorHAnsi" w:hAnsiTheme="minorHAnsi" w:cstheme="minorHAnsi"/>
                      <w:sz w:val="22"/>
                      <w:szCs w:val="22"/>
                    </w:rPr>
                    <w:t>,</w:t>
                  </w:r>
                  <w:r w:rsidR="00CB7EF9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 you can </w:t>
                  </w:r>
                  <w:r w:rsidR="00A52C6F" w:rsidRPr="0015518F">
                    <w:rPr>
                      <w:rFonts w:asciiTheme="minorHAnsi" w:hAnsiTheme="minorHAnsi" w:cstheme="minorHAnsi"/>
                      <w:sz w:val="22"/>
                      <w:szCs w:val="22"/>
                    </w:rPr>
                    <w:t>email</w:t>
                  </w:r>
                  <w:r w:rsidR="00C72BED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: </w:t>
                  </w:r>
                  <w:r w:rsidR="00A52C6F" w:rsidRPr="00C72BED">
                    <w:rPr>
                      <w:rFonts w:asciiTheme="minorHAnsi" w:hAnsiTheme="minorHAnsi" w:cstheme="minorHAnsi"/>
                      <w:color w:val="auto"/>
                      <w:sz w:val="22"/>
                      <w:szCs w:val="22"/>
                    </w:rPr>
                    <w:t>annie@optimummedhealth.com.au</w:t>
                  </w:r>
                  <w:r w:rsidR="0015518F" w:rsidRPr="0015518F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 </w:t>
                  </w:r>
                </w:p>
                <w:p w:rsidR="009A1D1F" w:rsidRDefault="009A1D1F" w:rsidP="003D036E">
                  <w:pPr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</w:p>
                <w:p w:rsidR="009A1D1F" w:rsidRDefault="009A1D1F" w:rsidP="003D036E">
                  <w:pPr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</w:p>
                <w:p w:rsidR="009A1D1F" w:rsidRPr="0015518F" w:rsidRDefault="009A1D1F" w:rsidP="009A1D1F">
                  <w:pPr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</w:pPr>
                  <w:r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  <w:t>Feedback</w:t>
                  </w:r>
                </w:p>
                <w:p w:rsidR="009A1D1F" w:rsidRPr="009A1D1F" w:rsidRDefault="009A1D1F" w:rsidP="003D036E">
                  <w:pPr>
                    <w:rPr>
                      <w:rFonts w:asciiTheme="minorHAnsi" w:hAnsiTheme="minorHAnsi" w:cstheme="minorHAnsi"/>
                      <w:sz w:val="14"/>
                      <w:szCs w:val="14"/>
                    </w:rPr>
                  </w:pPr>
                </w:p>
                <w:p w:rsidR="0015518F" w:rsidRPr="0015518F" w:rsidRDefault="009A1D1F" w:rsidP="003D036E">
                  <w:pPr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We always welcome comments and suggestions regarding the care you receive at this practice. Please feel free to talk to your doctor or the Practice Manager. You </w:t>
                  </w:r>
                  <w:r w:rsidR="00C72BED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can also </w:t>
                  </w:r>
                  <w:r>
                    <w:rPr>
                      <w:rFonts w:asciiTheme="minorHAnsi" w:hAnsiTheme="minorHAnsi" w:cstheme="minorHAnsi"/>
                      <w:sz w:val="22"/>
                      <w:szCs w:val="22"/>
                    </w:rPr>
                    <w:t>write to us, use our suggestion box or contact:</w:t>
                  </w:r>
                </w:p>
                <w:p w:rsidR="0015518F" w:rsidRPr="0015518F" w:rsidRDefault="0015518F" w:rsidP="0015518F">
                  <w:pPr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</w:p>
                <w:p w:rsidR="009A1D1F" w:rsidRDefault="009A1D1F" w:rsidP="0015518F">
                  <w:pPr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>
                    <w:rPr>
                      <w:rFonts w:asciiTheme="minorHAnsi" w:hAnsiTheme="minorHAnsi" w:cstheme="minorHAnsi"/>
                      <w:sz w:val="22"/>
                      <w:szCs w:val="22"/>
                    </w:rPr>
                    <w:t>Health Complaints Commission</w:t>
                  </w:r>
                </w:p>
                <w:p w:rsidR="009A1D1F" w:rsidRDefault="009A1D1F" w:rsidP="0015518F">
                  <w:pPr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>
                    <w:rPr>
                      <w:rFonts w:asciiTheme="minorHAnsi" w:hAnsiTheme="minorHAnsi" w:cstheme="minorHAnsi"/>
                      <w:sz w:val="22"/>
                      <w:szCs w:val="22"/>
                    </w:rPr>
                    <w:t>Locked Bag 18</w:t>
                  </w:r>
                </w:p>
                <w:p w:rsidR="009A1D1F" w:rsidRDefault="009A1D1F" w:rsidP="0015518F">
                  <w:pPr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>
                    <w:rPr>
                      <w:rFonts w:asciiTheme="minorHAnsi" w:hAnsiTheme="minorHAnsi" w:cstheme="minorHAnsi"/>
                      <w:sz w:val="22"/>
                      <w:szCs w:val="22"/>
                    </w:rPr>
                    <w:t>Strawberry Hills NSW 2012</w:t>
                  </w:r>
                </w:p>
                <w:p w:rsidR="009A1D1F" w:rsidRPr="0015518F" w:rsidRDefault="009A1D1F" w:rsidP="0015518F">
                  <w:pPr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>
                    <w:rPr>
                      <w:rFonts w:asciiTheme="minorHAnsi" w:hAnsiTheme="minorHAnsi" w:cstheme="minorHAnsi"/>
                      <w:sz w:val="22"/>
                      <w:szCs w:val="22"/>
                    </w:rPr>
                    <w:t>Ph: 02 9219 7444</w:t>
                  </w:r>
                </w:p>
                <w:p w:rsidR="0015518F" w:rsidRPr="0015518F" w:rsidRDefault="0015518F" w:rsidP="003D036E">
                  <w:pPr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</w:p>
              </w:txbxContent>
            </v:textbox>
          </v:shape>
        </w:pict>
      </w:r>
      <w:r>
        <w:rPr>
          <w:color w:val="auto"/>
          <w:kern w:val="0"/>
          <w:sz w:val="24"/>
          <w:lang w:val="en-AU" w:eastAsia="en-AU"/>
        </w:rPr>
        <w:pict>
          <v:shape id="_x0000_s1058" type="#_x0000_t202" style="position:absolute;margin-left:-1in;margin-top:3pt;width:234pt;height:183pt;z-index:251659776;mso-wrap-distance-left:2.88pt;mso-wrap-distance-top:2.88pt;mso-wrap-distance-right:2.88pt;mso-wrap-distance-bottom:2.88pt" filled="f" fillcolor="#cd4313" stroked="f" insetpen="t" o:cliptowrap="t">
            <v:shadow color="#ccc"/>
            <v:textbox style="mso-next-textbox:#_x0000_s1058;mso-column-margin:5.76pt" inset="2.88pt,2.88pt,2.88pt,2.88pt">
              <w:txbxContent>
                <w:p w:rsidR="00F711E9" w:rsidRPr="00BD6806" w:rsidRDefault="00277E6B" w:rsidP="003D036E">
                  <w:pPr>
                    <w:pStyle w:val="NoSpacing"/>
                    <w:spacing w:line="276" w:lineRule="auto"/>
                    <w:jc w:val="center"/>
                    <w:rPr>
                      <w:b/>
                    </w:rPr>
                  </w:pPr>
                  <w:r w:rsidRPr="00BD6806">
                    <w:rPr>
                      <w:b/>
                    </w:rPr>
                    <w:t>O</w:t>
                  </w:r>
                  <w:r w:rsidR="00A52C6F" w:rsidRPr="00BD6806">
                    <w:rPr>
                      <w:b/>
                    </w:rPr>
                    <w:t>ur scope of practice emphasis</w:t>
                  </w:r>
                  <w:r w:rsidRPr="00BD6806">
                    <w:rPr>
                      <w:b/>
                    </w:rPr>
                    <w:t>es</w:t>
                  </w:r>
                </w:p>
                <w:p w:rsidR="00277E6B" w:rsidRPr="00BD6806" w:rsidRDefault="00CB7EF9" w:rsidP="003D036E">
                  <w:pPr>
                    <w:pStyle w:val="NoSpacing"/>
                    <w:spacing w:line="276" w:lineRule="auto"/>
                    <w:jc w:val="center"/>
                    <w:rPr>
                      <w:b/>
                    </w:rPr>
                  </w:pPr>
                  <w:proofErr w:type="gramStart"/>
                  <w:r w:rsidRPr="00BD6806">
                    <w:rPr>
                      <w:b/>
                    </w:rPr>
                    <w:t>o</w:t>
                  </w:r>
                  <w:r w:rsidR="00277E6B" w:rsidRPr="00BD6806">
                    <w:rPr>
                      <w:b/>
                    </w:rPr>
                    <w:t>n</w:t>
                  </w:r>
                  <w:proofErr w:type="gramEnd"/>
                  <w:r w:rsidRPr="00BD6806">
                    <w:rPr>
                      <w:b/>
                    </w:rPr>
                    <w:t>, but is not limited to</w:t>
                  </w:r>
                  <w:r w:rsidR="00277E6B" w:rsidRPr="00BD6806">
                    <w:rPr>
                      <w:b/>
                    </w:rPr>
                    <w:t xml:space="preserve"> the following:</w:t>
                  </w:r>
                </w:p>
                <w:p w:rsidR="00CB7EF9" w:rsidRPr="00BD6806" w:rsidRDefault="00CB7EF9" w:rsidP="003D036E">
                  <w:pPr>
                    <w:pStyle w:val="NoSpacing"/>
                    <w:spacing w:line="276" w:lineRule="auto"/>
                    <w:jc w:val="center"/>
                    <w:rPr>
                      <w:b/>
                      <w:color w:val="4BACC6" w:themeColor="accent5"/>
                    </w:rPr>
                  </w:pPr>
                </w:p>
                <w:p w:rsidR="00277E6B" w:rsidRPr="00BD6806" w:rsidRDefault="00277E6B" w:rsidP="00CB7EF9">
                  <w:pPr>
                    <w:pStyle w:val="NoSpacing"/>
                    <w:numPr>
                      <w:ilvl w:val="0"/>
                      <w:numId w:val="1"/>
                    </w:numPr>
                    <w:spacing w:line="276" w:lineRule="auto"/>
                    <w:jc w:val="center"/>
                    <w:rPr>
                      <w:b/>
                      <w:color w:val="4BACC6" w:themeColor="accent5"/>
                    </w:rPr>
                  </w:pPr>
                  <w:r w:rsidRPr="00BD6806">
                    <w:rPr>
                      <w:b/>
                      <w:color w:val="4BACC6" w:themeColor="accent5"/>
                    </w:rPr>
                    <w:t>Men’s Health</w:t>
                  </w:r>
                </w:p>
                <w:p w:rsidR="00277E6B" w:rsidRPr="00BD6806" w:rsidRDefault="00277E6B" w:rsidP="00CB7EF9">
                  <w:pPr>
                    <w:pStyle w:val="NoSpacing"/>
                    <w:numPr>
                      <w:ilvl w:val="0"/>
                      <w:numId w:val="1"/>
                    </w:numPr>
                    <w:spacing w:line="276" w:lineRule="auto"/>
                    <w:jc w:val="center"/>
                    <w:rPr>
                      <w:b/>
                      <w:color w:val="4BACC6" w:themeColor="accent5"/>
                    </w:rPr>
                  </w:pPr>
                  <w:r w:rsidRPr="00BD6806">
                    <w:rPr>
                      <w:b/>
                      <w:color w:val="4BACC6" w:themeColor="accent5"/>
                    </w:rPr>
                    <w:t>Women’s Health</w:t>
                  </w:r>
                </w:p>
                <w:p w:rsidR="00277E6B" w:rsidRPr="00BD6806" w:rsidRDefault="00277E6B" w:rsidP="00CB7EF9">
                  <w:pPr>
                    <w:pStyle w:val="NoSpacing"/>
                    <w:numPr>
                      <w:ilvl w:val="0"/>
                      <w:numId w:val="1"/>
                    </w:numPr>
                    <w:spacing w:line="276" w:lineRule="auto"/>
                    <w:jc w:val="center"/>
                    <w:rPr>
                      <w:b/>
                      <w:color w:val="4BACC6" w:themeColor="accent5"/>
                    </w:rPr>
                  </w:pPr>
                  <w:r w:rsidRPr="00BD6806">
                    <w:rPr>
                      <w:b/>
                      <w:color w:val="4BACC6" w:themeColor="accent5"/>
                    </w:rPr>
                    <w:t>Skin Health</w:t>
                  </w:r>
                </w:p>
                <w:p w:rsidR="00277E6B" w:rsidRPr="00BD6806" w:rsidRDefault="00277E6B" w:rsidP="00CB7EF9">
                  <w:pPr>
                    <w:pStyle w:val="NoSpacing"/>
                    <w:numPr>
                      <w:ilvl w:val="0"/>
                      <w:numId w:val="1"/>
                    </w:numPr>
                    <w:spacing w:line="276" w:lineRule="auto"/>
                    <w:jc w:val="center"/>
                    <w:rPr>
                      <w:b/>
                      <w:color w:val="4BACC6" w:themeColor="accent5"/>
                    </w:rPr>
                  </w:pPr>
                  <w:r w:rsidRPr="00BD6806">
                    <w:rPr>
                      <w:b/>
                      <w:color w:val="4BACC6" w:themeColor="accent5"/>
                    </w:rPr>
                    <w:t>Injury Diagnosis &amp; Management</w:t>
                  </w:r>
                </w:p>
                <w:p w:rsidR="00277E6B" w:rsidRPr="00BD6806" w:rsidRDefault="00277E6B" w:rsidP="00CB7EF9">
                  <w:pPr>
                    <w:pStyle w:val="NoSpacing"/>
                    <w:numPr>
                      <w:ilvl w:val="0"/>
                      <w:numId w:val="1"/>
                    </w:numPr>
                    <w:spacing w:line="276" w:lineRule="auto"/>
                    <w:jc w:val="center"/>
                    <w:rPr>
                      <w:b/>
                      <w:color w:val="4BACC6" w:themeColor="accent5"/>
                    </w:rPr>
                  </w:pPr>
                  <w:r w:rsidRPr="00BD6806">
                    <w:rPr>
                      <w:b/>
                      <w:color w:val="4BACC6" w:themeColor="accent5"/>
                    </w:rPr>
                    <w:t xml:space="preserve">Adult Medicine </w:t>
                  </w:r>
                  <w:r w:rsidRPr="00BD6806">
                    <w:rPr>
                      <w:b/>
                      <w:color w:val="4BACC6" w:themeColor="accent5"/>
                    </w:rPr>
                    <w:br/>
                    <w:t>Preventative Health Assessment</w:t>
                  </w:r>
                </w:p>
                <w:p w:rsidR="00277E6B" w:rsidRPr="00BD6806" w:rsidRDefault="00277E6B" w:rsidP="00CB7EF9">
                  <w:pPr>
                    <w:pStyle w:val="NoSpacing"/>
                    <w:numPr>
                      <w:ilvl w:val="0"/>
                      <w:numId w:val="1"/>
                    </w:numPr>
                    <w:spacing w:line="276" w:lineRule="auto"/>
                    <w:jc w:val="center"/>
                    <w:rPr>
                      <w:b/>
                      <w:color w:val="4BACC6" w:themeColor="accent5"/>
                    </w:rPr>
                  </w:pPr>
                  <w:r w:rsidRPr="00BD6806">
                    <w:rPr>
                      <w:b/>
                      <w:color w:val="4BACC6" w:themeColor="accent5"/>
                    </w:rPr>
                    <w:t>Travel Medicine</w:t>
                  </w:r>
                  <w:r w:rsidR="00795BFD" w:rsidRPr="00BD6806">
                    <w:rPr>
                      <w:b/>
                      <w:color w:val="4BACC6" w:themeColor="accent5"/>
                    </w:rPr>
                    <w:t xml:space="preserve"> &amp; Vaccinations</w:t>
                  </w:r>
                </w:p>
              </w:txbxContent>
            </v:textbox>
          </v:shape>
        </w:pict>
      </w:r>
      <w:r>
        <w:rPr>
          <w:lang w:val="en-AU" w:eastAsia="en-AU"/>
        </w:rPr>
        <w:pict>
          <v:shape id="_x0000_s1052" type="#_x0000_t202" style="position:absolute;margin-left:477pt;margin-top:261pt;width:180pt;height:117pt;z-index:251655680;mso-wrap-distance-left:2.88pt;mso-wrap-distance-top:2.88pt;mso-wrap-distance-right:2.88pt;mso-wrap-distance-bottom:2.88pt" filled="f" fillcolor="#cd4313" stroked="f" insetpen="t" o:cliptowrap="t">
            <v:shadow color="#ccc"/>
            <v:textbox style="mso-next-textbox:#_x0000_s1052;mso-column-margin:5.76pt" inset="2.88pt,2.88pt,2.88pt,2.88pt">
              <w:txbxContent/>
            </v:textbox>
          </v:shape>
        </w:pict>
      </w:r>
      <w:r>
        <w:rPr>
          <w:lang w:val="en-AU" w:eastAsia="en-AU"/>
        </w:rPr>
        <w:pict>
          <v:shape id="_x0000_s1051" type="#_x0000_t202" style="position:absolute;margin-left:3in;margin-top:63pt;width:180pt;height:351pt;z-index:251654656;mso-wrap-distance-left:2.88pt;mso-wrap-distance-top:2.88pt;mso-wrap-distance-right:2.88pt;mso-wrap-distance-bottom:2.88pt" filled="f" fillcolor="#cd4313" stroked="f" insetpen="t" o:cliptowrap="t">
            <v:shadow color="#ccc"/>
            <v:textbox style="mso-next-textbox:#_x0000_s1052;mso-column-margin:5.76pt" inset="2.88pt,2.88pt,2.88pt,2.88pt">
              <w:txbxContent/>
            </v:textbox>
          </v:shape>
        </w:pict>
      </w:r>
    </w:p>
    <w:sectPr w:rsidR="00F66215" w:rsidSect="00EE61AA">
      <w:pgSz w:w="15840" w:h="12240" w:orient="landscape"/>
      <w:pgMar w:top="1440" w:right="1800" w:bottom="1440" w:left="1801" w:header="720" w:footer="720" w:gutter="0"/>
      <w:cols w:num="3"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4B1E" w:rsidRDefault="00464B1E">
      <w:r>
        <w:separator/>
      </w:r>
    </w:p>
  </w:endnote>
  <w:endnote w:type="continuationSeparator" w:id="0">
    <w:p w:rsidR="00464B1E" w:rsidRDefault="00464B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dobe Jenson Pro">
    <w:altName w:val="Times New Roman"/>
    <w:charset w:val="00"/>
    <w:family w:val="auto"/>
    <w:pitch w:val="variable"/>
    <w:sig w:usb0="03000000" w:usb1="00000000" w:usb2="00000000" w:usb3="00000000" w:csb0="00000001" w:csb1="00000000"/>
  </w:font>
  <w:font w:name="Lucida Grande">
    <w:charset w:val="00"/>
    <w:family w:val="auto"/>
    <w:pitch w:val="variable"/>
    <w:sig w:usb0="03000000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4B1E" w:rsidRDefault="00464B1E">
      <w:r>
        <w:separator/>
      </w:r>
    </w:p>
  </w:footnote>
  <w:footnote w:type="continuationSeparator" w:id="0">
    <w:p w:rsidR="00464B1E" w:rsidRDefault="00464B1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FA2F86"/>
    <w:multiLevelType w:val="hybridMultilevel"/>
    <w:tmpl w:val="B0EE26A0"/>
    <w:lvl w:ilvl="0" w:tplc="0C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61D0B4D"/>
    <w:multiLevelType w:val="hybridMultilevel"/>
    <w:tmpl w:val="88EE913E"/>
    <w:lvl w:ilvl="0" w:tplc="0C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724B8"/>
    <w:rsid w:val="00116864"/>
    <w:rsid w:val="001229AA"/>
    <w:rsid w:val="0013072C"/>
    <w:rsid w:val="0015518F"/>
    <w:rsid w:val="002724B8"/>
    <w:rsid w:val="00277E6B"/>
    <w:rsid w:val="0029425A"/>
    <w:rsid w:val="00326181"/>
    <w:rsid w:val="003D036E"/>
    <w:rsid w:val="00464B1E"/>
    <w:rsid w:val="004D43C4"/>
    <w:rsid w:val="00653864"/>
    <w:rsid w:val="006E28A1"/>
    <w:rsid w:val="006F773F"/>
    <w:rsid w:val="00715C5C"/>
    <w:rsid w:val="00795BFD"/>
    <w:rsid w:val="009A1D1F"/>
    <w:rsid w:val="00A52C6F"/>
    <w:rsid w:val="00BD6806"/>
    <w:rsid w:val="00BE0F9C"/>
    <w:rsid w:val="00C54395"/>
    <w:rsid w:val="00C72BED"/>
    <w:rsid w:val="00C8016F"/>
    <w:rsid w:val="00CB7EF9"/>
    <w:rsid w:val="00ED443D"/>
    <w:rsid w:val="00EE61AA"/>
    <w:rsid w:val="00EF6289"/>
    <w:rsid w:val="00F03D95"/>
    <w:rsid w:val="00F66215"/>
    <w:rsid w:val="00F711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78">
      <o:colormenu v:ext="edit" fillcolor="none" strokecolor="none"/>
    </o:shapedefaults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072C"/>
    <w:rPr>
      <w:color w:val="000000"/>
      <w:kern w:val="28"/>
      <w:lang w:val="en-US" w:eastAsia="en-US"/>
    </w:rPr>
  </w:style>
  <w:style w:type="paragraph" w:styleId="Heading1">
    <w:name w:val="heading 1"/>
    <w:basedOn w:val="Normal"/>
    <w:next w:val="Normal"/>
    <w:qFormat/>
    <w:rsid w:val="0013072C"/>
    <w:pPr>
      <w:keepNext/>
      <w:widowControl w:val="0"/>
      <w:jc w:val="center"/>
      <w:outlineLvl w:val="0"/>
    </w:pPr>
    <w:rPr>
      <w:b/>
      <w:color w:val="800000"/>
      <w:sz w:val="22"/>
    </w:rPr>
  </w:style>
  <w:style w:type="paragraph" w:styleId="Heading2">
    <w:name w:val="heading 2"/>
    <w:basedOn w:val="Normal"/>
    <w:next w:val="Normal"/>
    <w:qFormat/>
    <w:rsid w:val="0013072C"/>
    <w:pPr>
      <w:keepNext/>
      <w:widowControl w:val="0"/>
      <w:jc w:val="center"/>
      <w:outlineLvl w:val="1"/>
    </w:pPr>
    <w:rPr>
      <w:b/>
      <w:color w:val="800000"/>
    </w:rPr>
  </w:style>
  <w:style w:type="paragraph" w:styleId="Heading3">
    <w:name w:val="heading 3"/>
    <w:basedOn w:val="Normal"/>
    <w:next w:val="Normal"/>
    <w:qFormat/>
    <w:rsid w:val="0013072C"/>
    <w:pPr>
      <w:keepNext/>
      <w:widowControl w:val="0"/>
      <w:jc w:val="center"/>
      <w:outlineLvl w:val="2"/>
    </w:pPr>
    <w:rPr>
      <w:rFonts w:ascii="Adobe Jenson Pro" w:hAnsi="Adobe Jenson Pro"/>
      <w:b/>
      <w:color w:val="CD4313"/>
      <w:sz w:val="64"/>
    </w:rPr>
  </w:style>
  <w:style w:type="paragraph" w:styleId="Heading4">
    <w:name w:val="heading 4"/>
    <w:basedOn w:val="Normal"/>
    <w:next w:val="Normal"/>
    <w:qFormat/>
    <w:rsid w:val="0013072C"/>
    <w:pPr>
      <w:keepNext/>
      <w:widowControl w:val="0"/>
      <w:jc w:val="center"/>
      <w:outlineLvl w:val="3"/>
    </w:pPr>
    <w:rPr>
      <w:b/>
      <w:color w:val="8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6F773F"/>
    <w:pPr>
      <w:widowControl w:val="0"/>
      <w:spacing w:line="360" w:lineRule="auto"/>
    </w:pPr>
    <w:rPr>
      <w:color w:val="493A17"/>
      <w:sz w:val="22"/>
    </w:rPr>
  </w:style>
  <w:style w:type="paragraph" w:styleId="BodyText2">
    <w:name w:val="Body Text 2"/>
    <w:basedOn w:val="Normal"/>
    <w:rsid w:val="0013072C"/>
    <w:pPr>
      <w:widowControl w:val="0"/>
      <w:spacing w:before="240" w:line="360" w:lineRule="auto"/>
    </w:pPr>
    <w:rPr>
      <w:b/>
      <w:color w:val="800000"/>
      <w:sz w:val="22"/>
    </w:rPr>
  </w:style>
  <w:style w:type="paragraph" w:styleId="BodyText3">
    <w:name w:val="Body Text 3"/>
    <w:basedOn w:val="Normal"/>
    <w:link w:val="BodyText3Char"/>
    <w:rsid w:val="0013072C"/>
    <w:pPr>
      <w:widowControl w:val="0"/>
      <w:spacing w:after="120" w:line="249" w:lineRule="auto"/>
      <w:jc w:val="center"/>
    </w:pPr>
    <w:rPr>
      <w:rFonts w:ascii="Adobe Jenson Pro" w:hAnsi="Adobe Jenson Pro"/>
      <w:b/>
      <w:color w:val="800000"/>
      <w:sz w:val="28"/>
    </w:rPr>
  </w:style>
  <w:style w:type="paragraph" w:styleId="DocumentMap">
    <w:name w:val="Document Map"/>
    <w:basedOn w:val="Normal"/>
    <w:semiHidden/>
    <w:rsid w:val="0027046B"/>
    <w:pPr>
      <w:shd w:val="clear" w:color="auto" w:fill="C6D5EC"/>
    </w:pPr>
    <w:rPr>
      <w:rFonts w:ascii="Lucida Grande" w:hAnsi="Lucida Grande"/>
      <w:sz w:val="24"/>
      <w:szCs w:val="24"/>
    </w:rPr>
  </w:style>
  <w:style w:type="paragraph" w:styleId="Header">
    <w:name w:val="header"/>
    <w:basedOn w:val="Normal"/>
    <w:link w:val="HeaderChar"/>
    <w:uiPriority w:val="99"/>
    <w:rsid w:val="000743DC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0743DC"/>
    <w:pPr>
      <w:tabs>
        <w:tab w:val="center" w:pos="4320"/>
        <w:tab w:val="right" w:pos="8640"/>
      </w:tabs>
    </w:pPr>
  </w:style>
  <w:style w:type="paragraph" w:customStyle="1" w:styleId="LogoBox">
    <w:name w:val="Logo Box"/>
    <w:basedOn w:val="BodyText3"/>
    <w:link w:val="LogoBoxChar"/>
    <w:qFormat/>
    <w:rsid w:val="006F773F"/>
    <w:pPr>
      <w:spacing w:line="250" w:lineRule="auto"/>
    </w:pPr>
    <w:rPr>
      <w:rFonts w:ascii="Times New Roman" w:hAnsi="Times New Roman"/>
      <w:color w:val="411D0E"/>
      <w:sz w:val="24"/>
    </w:rPr>
  </w:style>
  <w:style w:type="paragraph" w:customStyle="1" w:styleId="PhFax">
    <w:name w:val="Ph/Fax"/>
    <w:basedOn w:val="Normal"/>
    <w:link w:val="PhFaxChar"/>
    <w:qFormat/>
    <w:rsid w:val="006F773F"/>
    <w:pPr>
      <w:widowControl w:val="0"/>
      <w:jc w:val="center"/>
    </w:pPr>
    <w:rPr>
      <w:b/>
      <w:i/>
      <w:color w:val="411D0E"/>
      <w:sz w:val="24"/>
    </w:rPr>
  </w:style>
  <w:style w:type="character" w:customStyle="1" w:styleId="BodyText3Char">
    <w:name w:val="Body Text 3 Char"/>
    <w:basedOn w:val="DefaultParagraphFont"/>
    <w:link w:val="BodyText3"/>
    <w:rsid w:val="006F773F"/>
    <w:rPr>
      <w:rFonts w:ascii="Adobe Jenson Pro" w:hAnsi="Adobe Jenson Pro"/>
      <w:b/>
      <w:color w:val="800000"/>
      <w:kern w:val="28"/>
      <w:sz w:val="28"/>
    </w:rPr>
  </w:style>
  <w:style w:type="character" w:customStyle="1" w:styleId="LogoBoxChar">
    <w:name w:val="Logo Box Char"/>
    <w:basedOn w:val="BodyText3Char"/>
    <w:link w:val="LogoBox"/>
    <w:rsid w:val="006F773F"/>
    <w:rPr>
      <w:rFonts w:ascii="Adobe Jenson Pro" w:hAnsi="Adobe Jenson Pro"/>
      <w:b/>
      <w:color w:val="800000"/>
      <w:kern w:val="28"/>
      <w:sz w:val="28"/>
    </w:rPr>
  </w:style>
  <w:style w:type="paragraph" w:customStyle="1" w:styleId="address">
    <w:name w:val="address"/>
    <w:basedOn w:val="Normal"/>
    <w:link w:val="addressChar"/>
    <w:qFormat/>
    <w:rsid w:val="006F773F"/>
    <w:pPr>
      <w:widowControl w:val="0"/>
      <w:jc w:val="center"/>
    </w:pPr>
    <w:rPr>
      <w:color w:val="411D0E"/>
      <w:sz w:val="24"/>
    </w:rPr>
  </w:style>
  <w:style w:type="character" w:customStyle="1" w:styleId="PhFaxChar">
    <w:name w:val="Ph/Fax Char"/>
    <w:basedOn w:val="DefaultParagraphFont"/>
    <w:link w:val="PhFax"/>
    <w:rsid w:val="006F773F"/>
    <w:rPr>
      <w:b/>
      <w:i/>
      <w:color w:val="411D0E"/>
      <w:kern w:val="28"/>
      <w:sz w:val="24"/>
    </w:rPr>
  </w:style>
  <w:style w:type="paragraph" w:customStyle="1" w:styleId="website">
    <w:name w:val="website"/>
    <w:basedOn w:val="Normal"/>
    <w:link w:val="websiteChar"/>
    <w:qFormat/>
    <w:rsid w:val="006F773F"/>
    <w:pPr>
      <w:widowControl w:val="0"/>
      <w:jc w:val="center"/>
    </w:pPr>
    <w:rPr>
      <w:b/>
      <w:smallCaps/>
      <w:color w:val="411D0E"/>
      <w:sz w:val="24"/>
    </w:rPr>
  </w:style>
  <w:style w:type="character" w:customStyle="1" w:styleId="addressChar">
    <w:name w:val="address Char"/>
    <w:basedOn w:val="DefaultParagraphFont"/>
    <w:link w:val="address"/>
    <w:rsid w:val="006F773F"/>
    <w:rPr>
      <w:color w:val="411D0E"/>
      <w:kern w:val="28"/>
      <w:sz w:val="24"/>
    </w:rPr>
  </w:style>
  <w:style w:type="paragraph" w:customStyle="1" w:styleId="Photobox">
    <w:name w:val="Photo box"/>
    <w:basedOn w:val="Normal"/>
    <w:link w:val="PhotoboxChar"/>
    <w:qFormat/>
    <w:rsid w:val="006F773F"/>
    <w:pPr>
      <w:jc w:val="center"/>
    </w:pPr>
    <w:rPr>
      <w:i/>
      <w:color w:val="411D0E"/>
    </w:rPr>
  </w:style>
  <w:style w:type="character" w:customStyle="1" w:styleId="websiteChar">
    <w:name w:val="website Char"/>
    <w:basedOn w:val="DefaultParagraphFont"/>
    <w:link w:val="website"/>
    <w:rsid w:val="006F773F"/>
    <w:rPr>
      <w:b/>
      <w:smallCaps/>
      <w:color w:val="411D0E"/>
      <w:kern w:val="28"/>
      <w:sz w:val="24"/>
    </w:rPr>
  </w:style>
  <w:style w:type="paragraph" w:customStyle="1" w:styleId="PlaceHeadline">
    <w:name w:val="Place Headline"/>
    <w:basedOn w:val="BodyText3"/>
    <w:link w:val="PlaceHeadlineChar"/>
    <w:qFormat/>
    <w:rsid w:val="006F773F"/>
    <w:pPr>
      <w:spacing w:line="360" w:lineRule="auto"/>
    </w:pPr>
    <w:rPr>
      <w:rFonts w:ascii="Times New Roman" w:hAnsi="Times New Roman"/>
      <w:color w:val="411D0E"/>
    </w:rPr>
  </w:style>
  <w:style w:type="character" w:customStyle="1" w:styleId="PhotoboxChar">
    <w:name w:val="Photo box Char"/>
    <w:basedOn w:val="DefaultParagraphFont"/>
    <w:link w:val="Photobox"/>
    <w:rsid w:val="006F773F"/>
    <w:rPr>
      <w:i/>
      <w:color w:val="411D0E"/>
      <w:kern w:val="28"/>
    </w:rPr>
  </w:style>
  <w:style w:type="paragraph" w:customStyle="1" w:styleId="Taglinehere">
    <w:name w:val="Tagline here"/>
    <w:basedOn w:val="Normal"/>
    <w:link w:val="TaglinehereChar"/>
    <w:qFormat/>
    <w:rsid w:val="006F773F"/>
    <w:pPr>
      <w:widowControl w:val="0"/>
      <w:spacing w:line="384" w:lineRule="auto"/>
      <w:jc w:val="center"/>
    </w:pPr>
    <w:rPr>
      <w:color w:val="411D0E"/>
      <w:sz w:val="24"/>
    </w:rPr>
  </w:style>
  <w:style w:type="character" w:customStyle="1" w:styleId="PlaceHeadlineChar">
    <w:name w:val="Place Headline Char"/>
    <w:basedOn w:val="BodyText3Char"/>
    <w:link w:val="PlaceHeadline"/>
    <w:rsid w:val="006F773F"/>
    <w:rPr>
      <w:rFonts w:ascii="Adobe Jenson Pro" w:hAnsi="Adobe Jenson Pro"/>
      <w:b/>
      <w:color w:val="411D0E"/>
      <w:kern w:val="28"/>
      <w:sz w:val="28"/>
    </w:rPr>
  </w:style>
  <w:style w:type="paragraph" w:customStyle="1" w:styleId="Subhead">
    <w:name w:val="Subhead"/>
    <w:basedOn w:val="Normal"/>
    <w:link w:val="SubheadChar"/>
    <w:qFormat/>
    <w:rsid w:val="006F773F"/>
    <w:pPr>
      <w:jc w:val="center"/>
    </w:pPr>
    <w:rPr>
      <w:color w:val="411D0E"/>
    </w:rPr>
  </w:style>
  <w:style w:type="character" w:customStyle="1" w:styleId="TaglinehereChar">
    <w:name w:val="Tagline here Char"/>
    <w:basedOn w:val="DefaultParagraphFont"/>
    <w:link w:val="Taglinehere"/>
    <w:rsid w:val="006F773F"/>
    <w:rPr>
      <w:color w:val="411D0E"/>
      <w:kern w:val="28"/>
      <w:sz w:val="24"/>
    </w:rPr>
  </w:style>
  <w:style w:type="paragraph" w:customStyle="1" w:styleId="Caption1">
    <w:name w:val="Caption1"/>
    <w:basedOn w:val="Normal"/>
    <w:link w:val="captionChar"/>
    <w:qFormat/>
    <w:rsid w:val="006F773F"/>
    <w:rPr>
      <w:i/>
      <w:color w:val="411D0E"/>
    </w:rPr>
  </w:style>
  <w:style w:type="character" w:customStyle="1" w:styleId="SubheadChar">
    <w:name w:val="Subhead Char"/>
    <w:basedOn w:val="DefaultParagraphFont"/>
    <w:link w:val="Subhead"/>
    <w:rsid w:val="006F773F"/>
    <w:rPr>
      <w:color w:val="411D0E"/>
      <w:kern w:val="28"/>
    </w:rPr>
  </w:style>
  <w:style w:type="character" w:customStyle="1" w:styleId="HeaderChar">
    <w:name w:val="Header Char"/>
    <w:basedOn w:val="DefaultParagraphFont"/>
    <w:link w:val="Header"/>
    <w:uiPriority w:val="99"/>
    <w:rsid w:val="004D43C4"/>
    <w:rPr>
      <w:color w:val="000000"/>
      <w:kern w:val="28"/>
      <w:lang w:val="en-US" w:eastAsia="en-US"/>
    </w:rPr>
  </w:style>
  <w:style w:type="character" w:customStyle="1" w:styleId="captionChar">
    <w:name w:val="caption Char"/>
    <w:basedOn w:val="DefaultParagraphFont"/>
    <w:link w:val="Caption1"/>
    <w:rsid w:val="006F773F"/>
    <w:rPr>
      <w:i/>
      <w:color w:val="411D0E"/>
      <w:kern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77E6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E6B"/>
    <w:rPr>
      <w:rFonts w:ascii="Tahoma" w:hAnsi="Tahoma" w:cs="Tahoma"/>
      <w:color w:val="000000"/>
      <w:kern w:val="28"/>
      <w:sz w:val="16"/>
      <w:szCs w:val="16"/>
      <w:lang w:val="en-US" w:eastAsia="en-US"/>
    </w:rPr>
  </w:style>
  <w:style w:type="paragraph" w:styleId="NoSpacing">
    <w:name w:val="No Spacing"/>
    <w:link w:val="NoSpacingChar"/>
    <w:uiPriority w:val="1"/>
    <w:qFormat/>
    <w:rsid w:val="00277E6B"/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NoSpacingChar">
    <w:name w:val="No Spacing Char"/>
    <w:basedOn w:val="DefaultParagraphFont"/>
    <w:link w:val="NoSpacing"/>
    <w:uiPriority w:val="1"/>
    <w:rsid w:val="00277E6B"/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Hyperlink">
    <w:name w:val="Hyperlink"/>
    <w:basedOn w:val="DefaultParagraphFont"/>
    <w:uiPriority w:val="99"/>
    <w:unhideWhenUsed/>
    <w:rsid w:val="00A52C6F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15518F"/>
    <w:pPr>
      <w:spacing w:before="100" w:beforeAutospacing="1" w:after="100" w:afterAutospacing="1"/>
    </w:pPr>
    <w:rPr>
      <w:color w:val="auto"/>
      <w:kern w:val="0"/>
      <w:sz w:val="24"/>
      <w:szCs w:val="24"/>
      <w:lang w:val="en-AU" w:eastAsia="en-AU"/>
    </w:rPr>
  </w:style>
  <w:style w:type="paragraph" w:styleId="ListParagraph">
    <w:name w:val="List Paragraph"/>
    <w:basedOn w:val="Normal"/>
    <w:uiPriority w:val="34"/>
    <w:qFormat/>
    <w:rsid w:val="00BD680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IN\AppData\Roaming\Microsoft\Templates\HP_HealthModern_Brochure_TP10378832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HP_HealthModern_Brochure_TP10378832</Template>
  <TotalTime>191</TotalTime>
  <Pages>2</Pages>
  <Words>0</Words>
  <Characters>15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</dc:creator>
  <cp:lastModifiedBy>Optimum Med Health Clinic</cp:lastModifiedBy>
  <cp:revision>15</cp:revision>
  <cp:lastPrinted>2013-01-31T02:50:00Z</cp:lastPrinted>
  <dcterms:created xsi:type="dcterms:W3CDTF">2012-10-20T08:18:00Z</dcterms:created>
  <dcterms:modified xsi:type="dcterms:W3CDTF">2013-04-02T03:09:00Z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TC103788329990</vt:lpwstr>
  </property>
</Properties>
</file>