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="734" w:tblpY="733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011183" w:rsidTr="00B83CB3">
        <w:trPr>
          <w:trHeight w:hRule="exact" w:val="14400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7200"/>
            </w:tblGrid>
            <w:tr w:rsidR="00011183">
              <w:trPr>
                <w:cantSplit/>
                <w:trHeight w:hRule="exact" w:val="7200"/>
              </w:trPr>
              <w:tc>
                <w:tcPr>
                  <w:tcW w:w="7200" w:type="dxa"/>
                </w:tcPr>
                <w:p w:rsidR="00011183" w:rsidRDefault="00B83CB3" w:rsidP="00B83CB3">
                  <w:pPr>
                    <w:framePr w:hSpace="180" w:wrap="around" w:hAnchor="page" w:x="734" w:y="733"/>
                  </w:pPr>
                  <w:r>
                    <w:rPr>
                      <w:noProof/>
                      <w:lang w:val="en-AU" w:eastAsia="en-AU"/>
                    </w:rPr>
                    <w:drawing>
                      <wp:inline distT="0" distB="0" distL="0" distR="0">
                        <wp:extent cx="4571769" cy="3038475"/>
                        <wp:effectExtent l="0" t="0" r="635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002D9594.jp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80087" cy="304400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11183">
              <w:trPr>
                <w:trHeight w:hRule="exact" w:val="5760"/>
              </w:trPr>
              <w:tc>
                <w:tcPr>
                  <w:tcW w:w="7200" w:type="dxa"/>
                </w:tcPr>
                <w:p w:rsidR="00011183" w:rsidRPr="00B83CB3" w:rsidRDefault="00B83CB3" w:rsidP="00B83CB3">
                  <w:pPr>
                    <w:pStyle w:val="Subtitle"/>
                    <w:framePr w:hSpace="180" w:wrap="around" w:hAnchor="page" w:x="734" w:y="733"/>
                    <w:rPr>
                      <w:color w:val="92D050"/>
                    </w:rPr>
                  </w:pPr>
                  <w:r>
                    <w:rPr>
                      <w:color w:val="92D050"/>
                    </w:rPr>
                    <w:t>Par-Tee St.Andrews Front 9 Hole comp</w:t>
                  </w:r>
                </w:p>
                <w:p w:rsidR="00011183" w:rsidRDefault="00B83CB3" w:rsidP="00B83CB3">
                  <w:pPr>
                    <w:pStyle w:val="Title"/>
                    <w:framePr w:hSpace="180" w:wrap="around" w:hAnchor="page" w:x="734" w:y="733"/>
                  </w:pPr>
                  <w:r>
                    <w:t>$30 per person</w:t>
                  </w:r>
                </w:p>
                <w:sdt>
                  <w:sdtPr>
                    <w:id w:val="-1839064093"/>
                    <w:placeholder>
                      <w:docPart w:val="D137094FCA874D0A99F8A8CF6DEC2047"/>
                    </w:placeholder>
                    <w:temporary/>
                    <w:showingPlcHdr/>
                    <w15:appearance w15:val="hidden"/>
                    <w:text/>
                  </w:sdtPr>
                  <w:sdtEndPr/>
                  <w:sdtContent>
                    <w:p w:rsidR="00011183" w:rsidRDefault="00B83CB3" w:rsidP="00B83CB3">
                      <w:pPr>
                        <w:framePr w:hSpace="180" w:wrap="around" w:hAnchor="page" w:x="734" w:y="733"/>
                      </w:pPr>
                      <w:r>
                        <w:t xml:space="preserve">[To replace any tip text with your own, just click it and start typing. To replace the photo or logo with your own, right-click it and then click Change Picture. To try out </w:t>
                      </w:r>
                      <w:r>
                        <w:t>different looks for this flyer, on the Design tab, check out the Themes, Colors, and Fonts galleries.]</w:t>
                      </w:r>
                    </w:p>
                  </w:sdtContent>
                </w:sdt>
              </w:tc>
            </w:tr>
            <w:tr w:rsidR="00011183">
              <w:trPr>
                <w:trHeight w:hRule="exact" w:val="1440"/>
              </w:trPr>
              <w:tc>
                <w:tcPr>
                  <w:tcW w:w="7200" w:type="dxa"/>
                  <w:vAlign w:val="bottom"/>
                </w:tcPr>
                <w:p w:rsidR="00011183" w:rsidRDefault="00B83CB3" w:rsidP="00B83CB3">
                  <w:pPr>
                    <w:framePr w:hSpace="180" w:wrap="around" w:hAnchor="page" w:x="734" w:y="733"/>
                  </w:pPr>
                  <w:r>
                    <w:rPr>
                      <w:noProof/>
                      <w:lang w:val="en-AU" w:eastAsia="en-AU"/>
                    </w:rPr>
                    <w:drawing>
                      <wp:inline distT="0" distB="0" distL="0" distR="0">
                        <wp:extent cx="962025" cy="707390"/>
                        <wp:effectExtent l="0" t="0" r="9525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logo_placeholder.pn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2422" cy="7076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11183" w:rsidRDefault="00011183" w:rsidP="00B83CB3"/>
        </w:tc>
        <w:tc>
          <w:tcPr>
            <w:tcW w:w="144" w:type="dxa"/>
          </w:tcPr>
          <w:p w:rsidR="00011183" w:rsidRDefault="00011183" w:rsidP="00B83CB3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456"/>
            </w:tblGrid>
            <w:tr w:rsidR="00011183">
              <w:trPr>
                <w:trHeight w:hRule="exact" w:val="10800"/>
              </w:trPr>
              <w:tc>
                <w:tcPr>
                  <w:tcW w:w="3446" w:type="dxa"/>
                  <w:shd w:val="clear" w:color="auto" w:fill="27A8DF" w:themeFill="accent2"/>
                  <w:vAlign w:val="center"/>
                </w:tcPr>
                <w:p w:rsidR="00011183" w:rsidRDefault="00B83CB3" w:rsidP="00B83CB3">
                  <w:pPr>
                    <w:pStyle w:val="Heading2"/>
                    <w:framePr w:hSpace="180" w:wrap="around" w:hAnchor="page" w:x="734" w:y="733"/>
                  </w:pPr>
                  <w:sdt>
                    <w:sdtPr>
                      <w:id w:val="2068918032"/>
                      <w:placeholder>
                        <w:docPart w:val="2215C1C34F7E42FE9894E6D97840DE48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[Add Key Info About Your Event Here!]</w:t>
                      </w:r>
                    </w:sdtContent>
                  </w:sdt>
                </w:p>
                <w:p w:rsidR="00011183" w:rsidRDefault="00011183" w:rsidP="00B83CB3">
                  <w:pPr>
                    <w:pStyle w:val="Line"/>
                    <w:framePr w:hSpace="180" w:wrap="around" w:hAnchor="page" w:x="734" w:y="733"/>
                  </w:pPr>
                </w:p>
                <w:p w:rsidR="00011183" w:rsidRDefault="00B83CB3" w:rsidP="00B83CB3">
                  <w:pPr>
                    <w:pStyle w:val="Heading2"/>
                    <w:framePr w:hSpace="180" w:wrap="around" w:hAnchor="page" w:x="734" w:y="733"/>
                  </w:pPr>
                  <w:sdt>
                    <w:sdtPr>
                      <w:id w:val="-619531705"/>
                      <w:placeholder>
                        <w:docPart w:val="CA7691E108884CD4BD5D936A169F237F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[Don’t Be Shy—Tell Them Why They Can’t Miss This Event!]</w:t>
                      </w:r>
                    </w:sdtContent>
                  </w:sdt>
                </w:p>
                <w:p w:rsidR="00011183" w:rsidRDefault="00011183" w:rsidP="00B83CB3">
                  <w:pPr>
                    <w:pStyle w:val="Line"/>
                    <w:framePr w:hSpace="180" w:wrap="around" w:hAnchor="page" w:x="734" w:y="733"/>
                  </w:pPr>
                </w:p>
                <w:p w:rsidR="00011183" w:rsidRDefault="00B83CB3" w:rsidP="00B83CB3">
                  <w:pPr>
                    <w:pStyle w:val="Heading2"/>
                    <w:framePr w:hSpace="180" w:wrap="around" w:hAnchor="page" w:x="734" w:y="733"/>
                  </w:pPr>
                  <w:sdt>
                    <w:sdtPr>
                      <w:id w:val="-273402092"/>
                      <w:placeholder>
                        <w:docPart w:val="A0C39A5C8AAF4E8DAD3F9AA8E3C0A36D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[One More Exciting Point Here!]</w:t>
                      </w:r>
                    </w:sdtContent>
                  </w:sdt>
                </w:p>
                <w:p w:rsidR="00011183" w:rsidRDefault="00011183" w:rsidP="00B83CB3">
                  <w:pPr>
                    <w:pStyle w:val="Line"/>
                    <w:framePr w:hSpace="180" w:wrap="around" w:hAnchor="page" w:x="734" w:y="733"/>
                  </w:pPr>
                </w:p>
                <w:p w:rsidR="00011183" w:rsidRDefault="00B83CB3" w:rsidP="00B83CB3">
                  <w:pPr>
                    <w:pStyle w:val="Heading2"/>
                    <w:framePr w:hSpace="180" w:wrap="around" w:hAnchor="page" w:x="734" w:y="733"/>
                  </w:pPr>
                  <w:sdt>
                    <w:sdtPr>
                      <w:id w:val="-1987855617"/>
                      <w:placeholder>
                        <w:docPart w:val="6CB01C45CBD744ADB4EDABF04CA6972A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 xml:space="preserve">[Add </w:t>
                      </w:r>
                      <w:r>
                        <w:t>Another Important Point Here!]</w:t>
                      </w:r>
                    </w:sdtContent>
                  </w:sdt>
                </w:p>
                <w:p w:rsidR="00011183" w:rsidRDefault="00011183" w:rsidP="00B83CB3">
                  <w:pPr>
                    <w:pStyle w:val="Line"/>
                    <w:framePr w:hSpace="180" w:wrap="around" w:hAnchor="page" w:x="734" w:y="733"/>
                  </w:pPr>
                </w:p>
                <w:p w:rsidR="00011183" w:rsidRDefault="00B83CB3" w:rsidP="00B83CB3">
                  <w:pPr>
                    <w:pStyle w:val="Heading2"/>
                    <w:framePr w:hSpace="180" w:wrap="around" w:hAnchor="page" w:x="734" w:y="733"/>
                  </w:pPr>
                  <w:sdt>
                    <w:sdtPr>
                      <w:id w:val="529539938"/>
                      <w:placeholder>
                        <w:docPart w:val="E12153BE826A426FA3A904B0DF00D1D0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[You Have Room for One More Here!]</w:t>
                      </w:r>
                    </w:sdtContent>
                  </w:sdt>
                </w:p>
              </w:tc>
            </w:tr>
            <w:tr w:rsidR="00011183">
              <w:trPr>
                <w:trHeight w:hRule="exact" w:val="144"/>
              </w:trPr>
              <w:tc>
                <w:tcPr>
                  <w:tcW w:w="3446" w:type="dxa"/>
                </w:tcPr>
                <w:p w:rsidR="00011183" w:rsidRDefault="00011183" w:rsidP="00B83CB3">
                  <w:pPr>
                    <w:framePr w:hSpace="180" w:wrap="around" w:hAnchor="page" w:x="734" w:y="733"/>
                  </w:pPr>
                </w:p>
              </w:tc>
            </w:tr>
            <w:tr w:rsidR="00011183">
              <w:trPr>
                <w:trHeight w:hRule="exact" w:val="3456"/>
              </w:trPr>
              <w:tc>
                <w:tcPr>
                  <w:tcW w:w="3446" w:type="dxa"/>
                  <w:shd w:val="clear" w:color="auto" w:fill="00A59B" w:themeFill="accent1"/>
                  <w:vAlign w:val="center"/>
                </w:tcPr>
                <w:p w:rsidR="00011183" w:rsidRDefault="00B83CB3" w:rsidP="00B83CB3">
                  <w:pPr>
                    <w:pStyle w:val="Heading3"/>
                    <w:framePr w:hSpace="180" w:wrap="around" w:hAnchor="page" w:x="734" w:y="733"/>
                  </w:pPr>
                  <w:sdt>
                    <w:sdtPr>
                      <w:id w:val="2037618065"/>
                      <w:placeholder>
                        <w:docPart w:val="651918F48A9E4A5B901DB25C90A088BE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[Company Name]</w:t>
                      </w:r>
                    </w:sdtContent>
                  </w:sdt>
                </w:p>
                <w:p w:rsidR="00011183" w:rsidRDefault="00B83CB3" w:rsidP="00B83CB3">
                  <w:pPr>
                    <w:pStyle w:val="ContactInfo"/>
                    <w:framePr w:hSpace="180" w:wrap="around" w:hAnchor="page" w:x="734" w:y="733"/>
                  </w:pPr>
                  <w:sdt>
                    <w:sdtPr>
                      <w:id w:val="857003158"/>
                      <w:placeholder>
                        <w:docPart w:val="814294051FEA4BD7BDC6CA977DC8F799"/>
                      </w:placeholder>
                      <w:showingPlcHdr/>
                      <w15:appearance w15:val="hidden"/>
                      <w:text w:multiLine="1"/>
                    </w:sdtPr>
                    <w:sdtEndPr/>
                    <w:sdtContent>
                      <w:r>
                        <w:t>[Street Address]</w:t>
                      </w:r>
                      <w:r>
                        <w:br/>
                        <w:t>[City, ST  ZIP Code]</w:t>
                      </w:r>
                      <w:r>
                        <w:br/>
                        <w:t>[Telephone]</w:t>
                      </w:r>
                    </w:sdtContent>
                  </w:sdt>
                </w:p>
                <w:p w:rsidR="00011183" w:rsidRDefault="00B83CB3" w:rsidP="00B83CB3">
                  <w:pPr>
                    <w:pStyle w:val="ContactInfo"/>
                    <w:framePr w:hSpace="180" w:wrap="around" w:hAnchor="page" w:x="734" w:y="733"/>
                  </w:pPr>
                  <w:sdt>
                    <w:sdtPr>
                      <w:id w:val="-1267527076"/>
                      <w:placeholder>
                        <w:docPart w:val="C423E364E7E9482091286A237C656103"/>
                      </w:placeholder>
                      <w:temporary/>
                      <w:showingPlcHdr/>
                      <w15:appearance w15:val="hidden"/>
                      <w:text w:multiLine="1"/>
                    </w:sdtPr>
                    <w:sdtEndPr/>
                    <w:sdtContent>
                      <w:r>
                        <w:t>[Web Address]</w:t>
                      </w:r>
                    </w:sdtContent>
                  </w:sdt>
                </w:p>
                <w:p w:rsidR="00011183" w:rsidRDefault="00B83CB3" w:rsidP="00B83CB3">
                  <w:pPr>
                    <w:pStyle w:val="Date"/>
                    <w:framePr w:hSpace="180" w:wrap="around" w:hAnchor="page" w:x="734" w:y="733"/>
                  </w:pPr>
                  <w:sdt>
                    <w:sdtPr>
                      <w:id w:val="1558429644"/>
                      <w:placeholder>
                        <w:docPart w:val="F136D5BD488D41379C27603A9A0F5B12"/>
                      </w:placeholder>
                      <w:temporary/>
                      <w:showingPlcHdr/>
                      <w15:appearance w15:val="hidden"/>
                      <w:text w:multiLine="1"/>
                    </w:sdtPr>
                    <w:sdtEndPr/>
                    <w:sdtContent>
                      <w:r>
                        <w:t>[Dates and Times]</w:t>
                      </w:r>
                      <w:r>
                        <w:br/>
                        <w:t>[Dates and Times]</w:t>
                      </w:r>
                    </w:sdtContent>
                  </w:sdt>
                </w:p>
              </w:tc>
            </w:tr>
          </w:tbl>
          <w:p w:rsidR="00011183" w:rsidRDefault="00011183" w:rsidP="00B83CB3"/>
        </w:tc>
      </w:tr>
    </w:tbl>
    <w:p w:rsidR="00011183" w:rsidRPr="00B83CB3" w:rsidRDefault="00011183" w:rsidP="00B83CB3"/>
    <w:sectPr w:rsidR="00011183" w:rsidRPr="00B83CB3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CB3"/>
    <w:rsid w:val="00011183"/>
    <w:rsid w:val="00B8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C91949-48FA-477E-8C9E-269C2143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002B38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2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34"/>
      <w:szCs w:val="34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0A59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80"/>
    </w:pPr>
    <w:rPr>
      <w:color w:val="00A59B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00A59B" w:themeColor="accent1"/>
      <w:kern w:val="28"/>
      <w:sz w:val="88"/>
      <w:szCs w:val="88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8"/>
      <w:szCs w:val="88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8"/>
      <w:szCs w:val="88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FFFFFF" w:themeColor="background1"/>
      <w:sz w:val="34"/>
      <w:szCs w:val="34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Theme="majorHAnsi" w:eastAsiaTheme="majorEastAsia" w:hAnsiTheme="majorHAnsi" w:cstheme="majorBidi"/>
      <w:color w:val="00A59B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ssandra\AppData\Roaming\Microsoft\Templates\Seasonal%20event%20flyer%20(winte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37094FCA874D0A99F8A8CF6DEC2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E8B8C4-4B94-446E-80BA-928A235EB976}"/>
      </w:docPartPr>
      <w:docPartBody>
        <w:p w:rsidR="00000000" w:rsidRDefault="00C22B7F">
          <w:pPr>
            <w:pStyle w:val="D137094FCA874D0A99F8A8CF6DEC2047"/>
          </w:pPr>
          <w:r>
            <w:t xml:space="preserve">[To replace any tip text with your own, just click it and start typing. To replace the photo or logo with your own, right-click it and then click Change Picture. To try out different looks for </w:t>
          </w:r>
          <w:r>
            <w:t>this flyer, on the Design tab, check out the Themes, Colors, and Fonts galleries.]</w:t>
          </w:r>
        </w:p>
      </w:docPartBody>
    </w:docPart>
    <w:docPart>
      <w:docPartPr>
        <w:name w:val="2215C1C34F7E42FE9894E6D97840D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22748-CB02-4D82-8DEA-730719E7B102}"/>
      </w:docPartPr>
      <w:docPartBody>
        <w:p w:rsidR="00000000" w:rsidRDefault="00C22B7F">
          <w:pPr>
            <w:pStyle w:val="2215C1C34F7E42FE9894E6D97840DE48"/>
          </w:pPr>
          <w:r>
            <w:t>[Add Key Info About Your Event Here!]</w:t>
          </w:r>
        </w:p>
      </w:docPartBody>
    </w:docPart>
    <w:docPart>
      <w:docPartPr>
        <w:name w:val="CA7691E108884CD4BD5D936A169F2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FB40E-A392-4DD3-8C7D-A4D263E24C2A}"/>
      </w:docPartPr>
      <w:docPartBody>
        <w:p w:rsidR="00000000" w:rsidRDefault="00C22B7F">
          <w:pPr>
            <w:pStyle w:val="CA7691E108884CD4BD5D936A169F237F"/>
          </w:pPr>
          <w:r>
            <w:t>[Don’t Be Shy—Tell Them Why They Can’t Miss This Event!]</w:t>
          </w:r>
        </w:p>
      </w:docPartBody>
    </w:docPart>
    <w:docPart>
      <w:docPartPr>
        <w:name w:val="A0C39A5C8AAF4E8DAD3F9AA8E3C0A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30B110-D21E-4DCA-AA25-FC37D7EA2303}"/>
      </w:docPartPr>
      <w:docPartBody>
        <w:p w:rsidR="00000000" w:rsidRDefault="00C22B7F">
          <w:pPr>
            <w:pStyle w:val="A0C39A5C8AAF4E8DAD3F9AA8E3C0A36D"/>
          </w:pPr>
          <w:r>
            <w:t>[One More Exciting Point Here!</w:t>
          </w:r>
          <w:r>
            <w:t>]</w:t>
          </w:r>
        </w:p>
      </w:docPartBody>
    </w:docPart>
    <w:docPart>
      <w:docPartPr>
        <w:name w:val="6CB01C45CBD744ADB4EDABF04CA697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1A6357-1A19-47D8-BA3E-07EE18381C2D}"/>
      </w:docPartPr>
      <w:docPartBody>
        <w:p w:rsidR="00000000" w:rsidRDefault="00C22B7F">
          <w:pPr>
            <w:pStyle w:val="6CB01C45CBD744ADB4EDABF04CA6972A"/>
          </w:pPr>
          <w:r>
            <w:t>[Add Another Important Point Here!]</w:t>
          </w:r>
        </w:p>
      </w:docPartBody>
    </w:docPart>
    <w:docPart>
      <w:docPartPr>
        <w:name w:val="E12153BE826A426FA3A904B0DF00D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DAA2A-0584-4290-8915-FD30292ECF14}"/>
      </w:docPartPr>
      <w:docPartBody>
        <w:p w:rsidR="00000000" w:rsidRDefault="00C22B7F">
          <w:pPr>
            <w:pStyle w:val="E12153BE826A426FA3A904B0DF00D1D0"/>
          </w:pPr>
          <w:r>
            <w:t>[You Have Room for One More Here!]</w:t>
          </w:r>
        </w:p>
      </w:docPartBody>
    </w:docPart>
    <w:docPart>
      <w:docPartPr>
        <w:name w:val="651918F48A9E4A5B901DB25C90A088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63CFA3-0940-4AFC-90F1-2B1AFB6C142E}"/>
      </w:docPartPr>
      <w:docPartBody>
        <w:p w:rsidR="00000000" w:rsidRDefault="00C22B7F">
          <w:pPr>
            <w:pStyle w:val="651918F48A9E4A5B901DB25C90A088BE"/>
          </w:pPr>
          <w:r>
            <w:t>[Company Name]</w:t>
          </w:r>
        </w:p>
      </w:docPartBody>
    </w:docPart>
    <w:docPart>
      <w:docPartPr>
        <w:name w:val="814294051FEA4BD7BDC6CA977DC8F7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95702D-1613-44A5-A994-BECDA20AE616}"/>
      </w:docPartPr>
      <w:docPartBody>
        <w:p w:rsidR="00000000" w:rsidRDefault="00C22B7F">
          <w:pPr>
            <w:pStyle w:val="814294051FEA4BD7BDC6CA977DC8F799"/>
          </w:pPr>
          <w:r>
            <w:t>[Street Address]</w:t>
          </w:r>
          <w:r>
            <w:br/>
            <w:t>[City, ST  ZIP Code]</w:t>
          </w:r>
          <w:r>
            <w:br/>
            <w:t>[Telephone]</w:t>
          </w:r>
        </w:p>
      </w:docPartBody>
    </w:docPart>
    <w:docPart>
      <w:docPartPr>
        <w:name w:val="C423E364E7E9482091286A237C656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0732C-746A-4256-A55A-541B3DFDD2C0}"/>
      </w:docPartPr>
      <w:docPartBody>
        <w:p w:rsidR="00000000" w:rsidRDefault="00C22B7F">
          <w:pPr>
            <w:pStyle w:val="C423E364E7E9482091286A237C656103"/>
          </w:pPr>
          <w:r>
            <w:t>[Web Address]</w:t>
          </w:r>
        </w:p>
      </w:docPartBody>
    </w:docPart>
    <w:docPart>
      <w:docPartPr>
        <w:name w:val="F136D5BD488D41379C27603A9A0F5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85B14-3381-43D2-B4CA-C0EC62C152CB}"/>
      </w:docPartPr>
      <w:docPartBody>
        <w:p w:rsidR="00000000" w:rsidRDefault="00C22B7F">
          <w:pPr>
            <w:pStyle w:val="F136D5BD488D41379C27603A9A0F5B12"/>
          </w:pPr>
          <w:r>
            <w:t>[Dates and Times]</w:t>
          </w:r>
          <w:r>
            <w:br/>
            <w:t>[Dates and Times]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B7F"/>
    <w:rsid w:val="00C2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4"/>
    <w:qFormat/>
    <w:rPr>
      <w:b w:val="0"/>
      <w:bCs w:val="0"/>
      <w:i w:val="0"/>
      <w:iCs w:val="0"/>
      <w:color w:val="5B9BD5" w:themeColor="accent1"/>
    </w:rPr>
  </w:style>
  <w:style w:type="paragraph" w:customStyle="1" w:styleId="81C375FE48594D28B9DEBE6E2A0AD8C7">
    <w:name w:val="81C375FE48594D28B9DEBE6E2A0AD8C7"/>
  </w:style>
  <w:style w:type="paragraph" w:customStyle="1" w:styleId="31C39683E54D4FC182986E9E7F827038">
    <w:name w:val="31C39683E54D4FC182986E9E7F827038"/>
  </w:style>
  <w:style w:type="paragraph" w:customStyle="1" w:styleId="EBCC4D8DAD4643EBB55674C4750AF579">
    <w:name w:val="EBCC4D8DAD4643EBB55674C4750AF579"/>
  </w:style>
  <w:style w:type="paragraph" w:customStyle="1" w:styleId="D137094FCA874D0A99F8A8CF6DEC2047">
    <w:name w:val="D137094FCA874D0A99F8A8CF6DEC2047"/>
  </w:style>
  <w:style w:type="paragraph" w:customStyle="1" w:styleId="2215C1C34F7E42FE9894E6D97840DE48">
    <w:name w:val="2215C1C34F7E42FE9894E6D97840DE48"/>
  </w:style>
  <w:style w:type="paragraph" w:customStyle="1" w:styleId="CA7691E108884CD4BD5D936A169F237F">
    <w:name w:val="CA7691E108884CD4BD5D936A169F237F"/>
  </w:style>
  <w:style w:type="paragraph" w:customStyle="1" w:styleId="A0C39A5C8AAF4E8DAD3F9AA8E3C0A36D">
    <w:name w:val="A0C39A5C8AAF4E8DAD3F9AA8E3C0A36D"/>
  </w:style>
  <w:style w:type="paragraph" w:customStyle="1" w:styleId="6CB01C45CBD744ADB4EDABF04CA6972A">
    <w:name w:val="6CB01C45CBD744ADB4EDABF04CA6972A"/>
  </w:style>
  <w:style w:type="paragraph" w:customStyle="1" w:styleId="E12153BE826A426FA3A904B0DF00D1D0">
    <w:name w:val="E12153BE826A426FA3A904B0DF00D1D0"/>
  </w:style>
  <w:style w:type="paragraph" w:customStyle="1" w:styleId="651918F48A9E4A5B901DB25C90A088BE">
    <w:name w:val="651918F48A9E4A5B901DB25C90A088BE"/>
  </w:style>
  <w:style w:type="paragraph" w:customStyle="1" w:styleId="814294051FEA4BD7BDC6CA977DC8F799">
    <w:name w:val="814294051FEA4BD7BDC6CA977DC8F799"/>
  </w:style>
  <w:style w:type="paragraph" w:customStyle="1" w:styleId="C423E364E7E9482091286A237C656103">
    <w:name w:val="C423E364E7E9482091286A237C656103"/>
  </w:style>
  <w:style w:type="paragraph" w:customStyle="1" w:styleId="F136D5BD488D41379C27603A9A0F5B12">
    <w:name w:val="F136D5BD488D41379C27603A9A0F5B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Winter Business">
      <a:dk1>
        <a:sysClr val="windowText" lastClr="000000"/>
      </a:dk1>
      <a:lt1>
        <a:sysClr val="window" lastClr="FFFFFF"/>
      </a:lt1>
      <a:dk2>
        <a:srgbClr val="002B38"/>
      </a:dk2>
      <a:lt2>
        <a:srgbClr val="DEF2F5"/>
      </a:lt2>
      <a:accent1>
        <a:srgbClr val="00A59B"/>
      </a:accent1>
      <a:accent2>
        <a:srgbClr val="27A8DF"/>
      </a:accent2>
      <a:accent3>
        <a:srgbClr val="287098"/>
      </a:accent3>
      <a:accent4>
        <a:srgbClr val="617483"/>
      </a:accent4>
      <a:accent5>
        <a:srgbClr val="555078"/>
      </a:accent5>
      <a:accent6>
        <a:srgbClr val="7F63AB"/>
      </a:accent6>
      <a:hlink>
        <a:srgbClr val="27A8DF"/>
      </a:hlink>
      <a:folHlink>
        <a:srgbClr val="7F63AB"/>
      </a:folHlink>
    </a:clrScheme>
    <a:fontScheme name="Winter Business">
      <a:majorFont>
        <a:latin typeface="Impac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68F2E510-0562-42B4-AAA9-BD52FD9DDA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 (winter)</Template>
  <TotalTime>5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Cahill</dc:creator>
  <cp:keywords/>
  <dc:description/>
  <cp:lastModifiedBy>Cassandra Cahill</cp:lastModifiedBy>
  <cp:revision>1</cp:revision>
  <cp:lastPrinted>2012-12-25T21:02:00Z</cp:lastPrinted>
  <dcterms:created xsi:type="dcterms:W3CDTF">2015-05-08T03:15:00Z</dcterms:created>
  <dcterms:modified xsi:type="dcterms:W3CDTF">2015-05-08T03:20:00Z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TC039885619991</vt:lpwstr>
  </property>
</Properties>
</file>