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able for overall flyer layout"/>
      </w:tblPr>
      <w:tblGrid>
        <w:gridCol w:w="7200"/>
        <w:gridCol w:w="144"/>
        <w:gridCol w:w="3456"/>
      </w:tblGrid>
      <w:tr w:rsidR="008E659A">
        <w:trPr>
          <w:trHeight w:hRule="exact" w:val="14400"/>
          <w:jc w:val="center"/>
        </w:trPr>
        <w:tc>
          <w:tcPr>
            <w:tcW w:w="7200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Layout for flyer body content"/>
            </w:tblPr>
            <w:tblGrid>
              <w:gridCol w:w="7200"/>
            </w:tblGrid>
            <w:tr w:rsidR="008E659A">
              <w:trPr>
                <w:cantSplit/>
                <w:trHeight w:hRule="exact" w:val="7200"/>
              </w:trPr>
              <w:tc>
                <w:tcPr>
                  <w:tcW w:w="7200" w:type="dxa"/>
                </w:tcPr>
                <w:p w:rsidR="008E659A" w:rsidRDefault="003D41D1">
                  <w:r>
                    <w:rPr>
                      <w:noProof/>
                      <w:lang w:val="en-AU" w:eastAsia="en-AU"/>
                    </w:rPr>
                    <w:drawing>
                      <wp:inline distT="0" distB="0" distL="0" distR="0" wp14:anchorId="5C519F71" wp14:editId="425E963B">
                        <wp:extent cx="4572000" cy="4561884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002D9594.jpg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72000" cy="456188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E659A">
              <w:trPr>
                <w:trHeight w:hRule="exact" w:val="5760"/>
              </w:trPr>
              <w:tc>
                <w:tcPr>
                  <w:tcW w:w="7200" w:type="dxa"/>
                </w:tcPr>
                <w:p w:rsidR="008E659A" w:rsidRDefault="005C07E2">
                  <w:pPr>
                    <w:pStyle w:val="Title"/>
                  </w:pPr>
                  <w:r>
                    <w:t>Par-tee Golf lessons</w:t>
                  </w:r>
                </w:p>
                <w:p w:rsidR="008E659A" w:rsidRDefault="005C07E2">
                  <w:pPr>
                    <w:pStyle w:val="Heading1"/>
                  </w:pPr>
                  <w:r>
                    <w:t xml:space="preserve">Golf Professional Richard </w:t>
                  </w:r>
                  <w:proofErr w:type="spellStart"/>
                  <w:r>
                    <w:t>Jumrukovski</w:t>
                  </w:r>
                  <w:proofErr w:type="spellEnd"/>
                </w:p>
                <w:p w:rsidR="008E659A" w:rsidRDefault="00C85632" w:rsidP="005C07E2">
                  <w:r>
                    <w:t>“Golf is a game of proper technique and practice.  Every golfer learns by different means.  Visual, feel, verbal and the use of teaching aids are effective in bettering one’s game.”</w:t>
                  </w:r>
                </w:p>
                <w:p w:rsidR="00C85632" w:rsidRDefault="00C85632" w:rsidP="00C85632">
                  <w:pPr>
                    <w:pStyle w:val="ListParagraph"/>
                    <w:numPr>
                      <w:ilvl w:val="0"/>
                      <w:numId w:val="1"/>
                    </w:numPr>
                  </w:pPr>
                  <w:r>
                    <w:t>AAA rated P.G.A Member, National Coaching Council</w:t>
                  </w:r>
                </w:p>
                <w:p w:rsidR="00C85632" w:rsidRDefault="00C85632" w:rsidP="00C85632">
                  <w:pPr>
                    <w:pStyle w:val="ListParagraph"/>
                    <w:numPr>
                      <w:ilvl w:val="0"/>
                      <w:numId w:val="1"/>
                    </w:numPr>
                  </w:pPr>
                  <w:r>
                    <w:t>Titleist Performance Certified Golf fitness instructor</w:t>
                  </w:r>
                </w:p>
                <w:p w:rsidR="00C85632" w:rsidRDefault="00C85632" w:rsidP="00C85632">
                  <w:pPr>
                    <w:pStyle w:val="ListParagraph"/>
                    <w:numPr>
                      <w:ilvl w:val="0"/>
                      <w:numId w:val="1"/>
                    </w:numPr>
                  </w:pPr>
                  <w:r>
                    <w:t>Diploma Professional Golf 1999</w:t>
                  </w:r>
                </w:p>
                <w:p w:rsidR="00C85632" w:rsidRDefault="00C85632" w:rsidP="00C85632">
                  <w:pPr>
                    <w:pStyle w:val="ListParagraph"/>
                    <w:numPr>
                      <w:ilvl w:val="0"/>
                      <w:numId w:val="1"/>
                    </w:numPr>
                  </w:pPr>
                  <w:r>
                    <w:t>21 years teaching experience, accreditation level 3</w:t>
                  </w:r>
                </w:p>
                <w:p w:rsidR="00BE293D" w:rsidRDefault="00BE293D" w:rsidP="00BE293D">
                  <w:pPr>
                    <w:pStyle w:val="ListParagraph"/>
                    <w:numPr>
                      <w:ilvl w:val="0"/>
                      <w:numId w:val="1"/>
                    </w:numPr>
                  </w:pPr>
                  <w:r>
                    <w:t>International teaching experience</w:t>
                  </w:r>
                </w:p>
                <w:p w:rsidR="00BE293D" w:rsidRDefault="00BE293D" w:rsidP="00BE293D">
                  <w:pPr>
                    <w:pStyle w:val="ListParagraph"/>
                  </w:pPr>
                </w:p>
                <w:p w:rsidR="00C85632" w:rsidRDefault="00C85632" w:rsidP="00C85632">
                  <w:pPr>
                    <w:pStyle w:val="ListParagraph"/>
                    <w:numPr>
                      <w:ilvl w:val="0"/>
                      <w:numId w:val="1"/>
                    </w:numPr>
                  </w:pPr>
                </w:p>
                <w:p w:rsidR="00C85632" w:rsidRDefault="00C85632" w:rsidP="00C85632">
                  <w:pPr>
                    <w:pStyle w:val="ListParagraph"/>
                    <w:numPr>
                      <w:ilvl w:val="0"/>
                      <w:numId w:val="1"/>
                    </w:numPr>
                  </w:pPr>
                </w:p>
              </w:tc>
            </w:tr>
            <w:tr w:rsidR="008E659A">
              <w:trPr>
                <w:trHeight w:hRule="exact" w:val="1440"/>
              </w:trPr>
              <w:tc>
                <w:tcPr>
                  <w:tcW w:w="7200" w:type="dxa"/>
                  <w:vAlign w:val="bottom"/>
                </w:tcPr>
                <w:p w:rsidR="008E659A" w:rsidRDefault="00862E53">
                  <w:r>
                    <w:rPr>
                      <w:noProof/>
                      <w:lang w:val="en-AU" w:eastAsia="en-A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>
                            <wp:simplePos x="0" y="0"/>
                            <wp:positionH relativeFrom="column">
                              <wp:posOffset>1466850</wp:posOffset>
                            </wp:positionH>
                            <wp:positionV relativeFrom="paragraph">
                              <wp:posOffset>-9525</wp:posOffset>
                            </wp:positionV>
                            <wp:extent cx="3419475" cy="933450"/>
                            <wp:effectExtent l="57150" t="38100" r="66675" b="76200"/>
                            <wp:wrapNone/>
                            <wp:docPr id="7" name="Text Box 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3419475" cy="933450"/>
                                    </a:xfrm>
                                    <a:prstGeom prst="rect">
                                      <a:avLst/>
                                    </a:prstGeom>
                                    <a:ln/>
                                  </wps:spPr>
                                  <wps:style>
                                    <a:lnRef idx="0">
                                      <a:schemeClr val="accent4"/>
                                    </a:lnRef>
                                    <a:fillRef idx="3">
                                      <a:schemeClr val="accent4"/>
                                    </a:fillRef>
                                    <a:effectRef idx="3">
                                      <a:schemeClr val="accent4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862E53" w:rsidRPr="003D41D1" w:rsidRDefault="003D41D1">
                                        <w:pPr>
                                          <w:rPr>
                                            <w:b/>
                                            <w:color w:val="FFFFFF" w:themeColor="background1"/>
                                            <w14:shadow w14:blurRad="38100" w14:dist="25400" w14:dir="5400000" w14:sx="100000" w14:sy="100000" w14:kx="0" w14:ky="0" w14:algn="ctr">
                                              <w14:srgbClr w14:val="6E747A">
                                                <w14:alpha w14:val="57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3D41D1">
                                          <w:rPr>
                                            <w:b/>
                                            <w:color w:val="FFFFFF" w:themeColor="background1"/>
                                            <w14:shadow w14:blurRad="38100" w14:dist="25400" w14:dir="5400000" w14:sx="100000" w14:sy="100000" w14:kx="0" w14:ky="0" w14:algn="ctr">
                                              <w14:srgbClr w14:val="6E747A">
                                                <w14:alpha w14:val="57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Contact Richard for bookings on 0411797831</w:t>
                                        </w:r>
                                      </w:p>
                                      <w:p w:rsidR="003D41D1" w:rsidRPr="003D41D1" w:rsidRDefault="003D41D1">
                                        <w:pPr>
                                          <w:rPr>
                                            <w:b/>
                                            <w:color w:val="FFFFFF" w:themeColor="background1"/>
                                            <w14:shadow w14:blurRad="38100" w14:dist="25400" w14:dir="5400000" w14:sx="100000" w14:sy="100000" w14:kx="0" w14:ky="0" w14:algn="ctr">
                                              <w14:srgbClr w14:val="6E747A">
                                                <w14:alpha w14:val="57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3D41D1">
                                          <w:rPr>
                                            <w:b/>
                                            <w:color w:val="FFFFFF" w:themeColor="background1"/>
                                            <w14:shadow w14:blurRad="38100" w14:dist="25400" w14:dir="5400000" w14:sx="100000" w14:sy="100000" w14:kx="0" w14:ky="0" w14:algn="ctr">
                                              <w14:srgbClr w14:val="6E747A">
                                                <w14:alpha w14:val="57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Email: richpga2004@yahoo.com.au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7" o:spid="_x0000_s1026" type="#_x0000_t202" style="position:absolute;margin-left:115.5pt;margin-top:-.75pt;width:269.25pt;height:7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" fillcolor="#ed7122 [3031]" stroked="f">
                            <v:fill color2="#e96613 [3175]" rotate="t" colors="0 #f17b49;.5 #f76609;1 #e55700" focus="100%" type="gradient">
                              <o:fill v:ext="view" type="gradientUnscaled"/>
                            </v:fill>
                            <v:shadow on="t" color="black" opacity="41287f" offset="0,1.5pt"/>
                            <v:textbox>
                              <w:txbxContent>
                                <w:p w:rsidR="00862E53" w:rsidRPr="003D41D1" w:rsidRDefault="003D41D1">
                                  <w:pPr>
                                    <w:rPr>
                                      <w:b/>
                                      <w:color w:val="FFFFFF" w:themeColor="background1"/>
                                      <w14:shadow w14:blurRad="38100" w14:dist="25400" w14:dir="5400000" w14:sx="100000" w14:sy="100000" w14:kx="0" w14:ky="0" w14:algn="ctr">
                                        <w14:srgbClr w14:val="6E747A">
                                          <w14:alpha w14:val="57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3D41D1">
                                    <w:rPr>
                                      <w:b/>
                                      <w:color w:val="FFFFFF" w:themeColor="background1"/>
                                      <w14:shadow w14:blurRad="38100" w14:dist="25400" w14:dir="5400000" w14:sx="100000" w14:sy="100000" w14:kx="0" w14:ky="0" w14:algn="ctr">
                                        <w14:srgbClr w14:val="6E747A">
                                          <w14:alpha w14:val="57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Contact Richard for bookings on 0411797831</w:t>
                                  </w:r>
                                </w:p>
                                <w:p w:rsidR="003D41D1" w:rsidRPr="003D41D1" w:rsidRDefault="003D41D1">
                                  <w:pPr>
                                    <w:rPr>
                                      <w:b/>
                                      <w:color w:val="FFFFFF" w:themeColor="background1"/>
                                      <w14:shadow w14:blurRad="38100" w14:dist="25400" w14:dir="5400000" w14:sx="100000" w14:sy="100000" w14:kx="0" w14:ky="0" w14:algn="ctr">
                                        <w14:srgbClr w14:val="6E747A">
                                          <w14:alpha w14:val="57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3D41D1">
                                    <w:rPr>
                                      <w:b/>
                                      <w:color w:val="FFFFFF" w:themeColor="background1"/>
                                      <w14:shadow w14:blurRad="38100" w14:dist="25400" w14:dir="5400000" w14:sx="100000" w14:sy="100000" w14:kx="0" w14:ky="0" w14:algn="ctr">
                                        <w14:srgbClr w14:val="6E747A">
                                          <w14:alpha w14:val="57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Email: richpga2004@yahoo.com.au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="00BE293D">
                    <w:rPr>
                      <w:noProof/>
                      <w:lang w:val="en-AU" w:eastAsia="en-AU"/>
                    </w:rPr>
                    <w:drawing>
                      <wp:inline distT="0" distB="0" distL="0" distR="0" wp14:anchorId="41B629A7" wp14:editId="0468CBCE">
                        <wp:extent cx="1390650" cy="1057275"/>
                        <wp:effectExtent l="0" t="0" r="0" b="9525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ar-Tee Logo large.jpg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90650" cy="10572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8E659A" w:rsidRDefault="008E659A"/>
        </w:tc>
        <w:tc>
          <w:tcPr>
            <w:tcW w:w="144" w:type="dxa"/>
          </w:tcPr>
          <w:p w:rsidR="008E659A" w:rsidRDefault="008E659A"/>
        </w:tc>
        <w:tc>
          <w:tcPr>
            <w:tcW w:w="3456" w:type="dxa"/>
          </w:tcPr>
          <w:p w:rsidR="008E659A" w:rsidRDefault="009F6616">
            <w:r>
              <w:rPr>
                <w:noProof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EF19621" wp14:editId="75195849">
                      <wp:simplePos x="0" y="0"/>
                      <wp:positionH relativeFrom="column">
                        <wp:posOffset>251460</wp:posOffset>
                      </wp:positionH>
                      <wp:positionV relativeFrom="paragraph">
                        <wp:posOffset>28575</wp:posOffset>
                      </wp:positionV>
                      <wp:extent cx="2143125" cy="5419725"/>
                      <wp:effectExtent l="0" t="0" r="28575" b="28575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43125" cy="5419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F6616" w:rsidRDefault="009F6616">
                                  <w:pPr>
                                    <w:rPr>
                                      <w:rFonts w:asciiTheme="majorHAnsi" w:hAnsiTheme="majorHAnsi"/>
                                      <w:color w:val="FFFFFF" w:themeColor="background1"/>
                                      <w:sz w:val="36"/>
                                      <w:szCs w:val="36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color w:val="FFFFFF" w:themeColor="background1"/>
                                      <w:sz w:val="36"/>
                                      <w:szCs w:val="36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Golf Tuition</w:t>
                                  </w:r>
                                </w:p>
                                <w:p w:rsidR="0003564C" w:rsidRPr="0003564C" w:rsidRDefault="0003564C" w:rsidP="0003564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rPr>
                                      <w:rFonts w:asciiTheme="majorHAnsi" w:hAnsiTheme="majorHAnsi"/>
                                      <w:color w:val="FFFFFF" w:themeColor="background1"/>
                                      <w:sz w:val="36"/>
                                      <w:szCs w:val="36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color w:val="FFFFFF" w:themeColor="background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Beginners (6x1hr)</w:t>
                                  </w:r>
                                </w:p>
                                <w:p w:rsidR="009F6616" w:rsidRPr="009F6616" w:rsidRDefault="009F6616" w:rsidP="009F6616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rPr>
                                      <w:rFonts w:asciiTheme="majorHAnsi" w:hAnsiTheme="majorHAnsi"/>
                                      <w:color w:val="FFFFFF" w:themeColor="background1"/>
                                      <w:sz w:val="36"/>
                                      <w:szCs w:val="36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color w:val="FFFFFF" w:themeColor="background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Improvement </w:t>
                                  </w:r>
                                  <w:r w:rsidRPr="009F6616">
                                    <w:rPr>
                                      <w:rFonts w:asciiTheme="majorHAnsi" w:hAnsiTheme="majorHAnsi"/>
                                      <w:color w:val="FFFFFF" w:themeColor="background1"/>
                                      <w:sz w:val="22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Lesson</w:t>
                                  </w:r>
                                  <w:r w:rsidR="0003564C">
                                    <w:rPr>
                                      <w:rFonts w:asciiTheme="majorHAnsi" w:hAnsiTheme="majorHAnsi"/>
                                      <w:color w:val="FFFFFF" w:themeColor="background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s </w:t>
                                  </w:r>
                                  <w:r>
                                    <w:rPr>
                                      <w:rFonts w:asciiTheme="majorHAnsi" w:hAnsiTheme="majorHAnsi"/>
                                      <w:color w:val="FFFFFF" w:themeColor="background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(6hrs)</w:t>
                                  </w:r>
                                </w:p>
                                <w:p w:rsidR="009F6616" w:rsidRPr="009F6616" w:rsidRDefault="009F6616" w:rsidP="009F6616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rPr>
                                      <w:rFonts w:asciiTheme="majorHAnsi" w:hAnsiTheme="majorHAnsi"/>
                                      <w:color w:val="FFFFFF" w:themeColor="background1"/>
                                      <w:sz w:val="36"/>
                                      <w:szCs w:val="36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color w:val="FFFFFF" w:themeColor="background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Club Golfers Lesson Program (4hrs)</w:t>
                                  </w:r>
                                </w:p>
                                <w:p w:rsidR="009F6616" w:rsidRPr="0003564C" w:rsidRDefault="009F6616" w:rsidP="009F6616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rPr>
                                      <w:rFonts w:asciiTheme="majorHAnsi" w:hAnsiTheme="majorHAnsi"/>
                                      <w:color w:val="FFFFFF" w:themeColor="background1"/>
                                      <w:sz w:val="36"/>
                                      <w:szCs w:val="36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color w:val="FFFFFF" w:themeColor="background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Video &amp; Computer Analysis</w:t>
                                  </w:r>
                                </w:p>
                                <w:p w:rsidR="0003564C" w:rsidRPr="0003564C" w:rsidRDefault="0003564C" w:rsidP="009F6616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rPr>
                                      <w:rFonts w:asciiTheme="majorHAnsi" w:hAnsiTheme="majorHAnsi"/>
                                      <w:color w:val="FFFFFF" w:themeColor="background1"/>
                                      <w:sz w:val="36"/>
                                      <w:szCs w:val="36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color w:val="FFFFFF" w:themeColor="background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Ladies Clinics (6x1hr program)</w:t>
                                  </w:r>
                                </w:p>
                                <w:p w:rsidR="0003564C" w:rsidRPr="009F6616" w:rsidRDefault="0003564C" w:rsidP="009F6616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rPr>
                                      <w:rFonts w:asciiTheme="majorHAnsi" w:hAnsiTheme="majorHAnsi"/>
                                      <w:color w:val="FFFFFF" w:themeColor="background1"/>
                                      <w:sz w:val="36"/>
                                      <w:szCs w:val="36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color w:val="FFFFFF" w:themeColor="background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Junior Clinics (1hr) 6-14yrs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F19621" id="Text Box 3" o:spid="_x0000_s1027" type="#_x0000_t202" style="position:absolute;margin-left:19.8pt;margin-top:2.25pt;width:168.75pt;height:426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" fillcolor="#97c83c [3205]" strokeweight=".5pt">
                      <v:textbox>
                        <w:txbxContent>
                          <w:p w:rsidR="009F6616" w:rsidRDefault="009F6616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Golf Tuition</w:t>
                            </w:r>
                          </w:p>
                          <w:p w:rsidR="0003564C" w:rsidRPr="0003564C" w:rsidRDefault="0003564C" w:rsidP="0003564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Theme="majorHAnsi" w:hAnsiTheme="majorHAnsi"/>
                                <w:color w:val="FFFFFF" w:themeColor="background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Beginners (6x1hr)</w:t>
                            </w:r>
                          </w:p>
                          <w:p w:rsidR="009F6616" w:rsidRPr="009F6616" w:rsidRDefault="009F6616" w:rsidP="009F661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Theme="majorHAnsi" w:hAnsiTheme="majorHAnsi"/>
                                <w:color w:val="FFFFFF" w:themeColor="background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Improvement </w:t>
                            </w:r>
                            <w:r w:rsidRPr="009F6616">
                              <w:rPr>
                                <w:rFonts w:asciiTheme="majorHAnsi" w:hAnsiTheme="majorHAnsi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Lesson</w:t>
                            </w:r>
                            <w:r w:rsidR="0003564C">
                              <w:rPr>
                                <w:rFonts w:asciiTheme="majorHAnsi" w:hAnsiTheme="majorHAnsi"/>
                                <w:color w:val="FFFFFF" w:themeColor="background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s </w:t>
                            </w: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(6hrs)</w:t>
                            </w:r>
                          </w:p>
                          <w:p w:rsidR="009F6616" w:rsidRPr="009F6616" w:rsidRDefault="009F6616" w:rsidP="009F661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Theme="majorHAnsi" w:hAnsiTheme="majorHAnsi"/>
                                <w:color w:val="FFFFFF" w:themeColor="background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Club Golfers Lesson Program (4hrs)</w:t>
                            </w:r>
                          </w:p>
                          <w:p w:rsidR="009F6616" w:rsidRPr="0003564C" w:rsidRDefault="009F6616" w:rsidP="009F661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Theme="majorHAnsi" w:hAnsiTheme="majorHAnsi"/>
                                <w:color w:val="FFFFFF" w:themeColor="background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Video &amp; Computer Analysis</w:t>
                            </w:r>
                          </w:p>
                          <w:p w:rsidR="0003564C" w:rsidRPr="0003564C" w:rsidRDefault="0003564C" w:rsidP="009F661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Theme="majorHAnsi" w:hAnsiTheme="majorHAnsi"/>
                                <w:color w:val="FFFFFF" w:themeColor="background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Ladies Clinics (6x1hr program)</w:t>
                            </w:r>
                          </w:p>
                          <w:p w:rsidR="0003564C" w:rsidRPr="009F6616" w:rsidRDefault="0003564C" w:rsidP="009F661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Theme="majorHAnsi" w:hAnsiTheme="majorHAnsi"/>
                                <w:color w:val="FFFFFF" w:themeColor="background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Junior Clinics (1hr) 6-14yrs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8E659A" w:rsidRDefault="00862E53">
      <w:pPr>
        <w:pStyle w:val="NoSpacing"/>
      </w:pPr>
      <w:bookmarkStart w:id="0" w:name="_GoBack"/>
      <w:bookmarkEnd w:id="0"/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CE6E68" wp14:editId="5D6E82C4">
                <wp:simplePos x="0" y="0"/>
                <wp:positionH relativeFrom="column">
                  <wp:posOffset>4933950</wp:posOffset>
                </wp:positionH>
                <wp:positionV relativeFrom="paragraph">
                  <wp:posOffset>-3629025</wp:posOffset>
                </wp:positionV>
                <wp:extent cx="2143125" cy="3648075"/>
                <wp:effectExtent l="0" t="0" r="28575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3125" cy="36480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564C" w:rsidRPr="00862E53" w:rsidRDefault="00862E53" w:rsidP="00862E53">
                            <w:pPr>
                              <w:jc w:val="center"/>
                              <w:rPr>
                                <w:rFonts w:ascii="Georgia" w:eastAsia="Arial Unicode MS" w:hAnsi="Georgia" w:cs="Arial Unicode MS"/>
                                <w:color w:val="97C83C" w:themeColor="accent2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62E53">
                              <w:rPr>
                                <w:rFonts w:ascii="Georgia" w:eastAsia="Arial Unicode MS" w:hAnsi="Georgia" w:cs="Arial Unicode MS"/>
                                <w:color w:val="97C83C" w:themeColor="accent2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Price List</w:t>
                            </w:r>
                          </w:p>
                          <w:p w:rsidR="00862E53" w:rsidRPr="00862E53" w:rsidRDefault="00862E53" w:rsidP="00862E53">
                            <w:pPr>
                              <w:rPr>
                                <w:rFonts w:ascii="Georgia" w:eastAsia="Arial Unicode MS" w:hAnsi="Georgia" w:cs="Arial Unicode MS"/>
                                <w:color w:val="97C83C" w:themeColor="accen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62E53">
                              <w:rPr>
                                <w:rFonts w:ascii="Georgia" w:eastAsia="Arial Unicode MS" w:hAnsi="Georgia" w:cs="Arial Unicode MS"/>
                                <w:color w:val="97C83C" w:themeColor="accen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½ Hour lesson Adult </w:t>
                            </w:r>
                            <w:r>
                              <w:rPr>
                                <w:rFonts w:ascii="Georgia" w:eastAsia="Arial Unicode MS" w:hAnsi="Georgia" w:cs="Arial Unicode MS"/>
                                <w:color w:val="97C83C" w:themeColor="accen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$55</w:t>
                            </w:r>
                            <w:r w:rsidRPr="00862E53">
                              <w:rPr>
                                <w:rFonts w:ascii="Georgia" w:eastAsia="Arial Unicode MS" w:hAnsi="Georgia" w:cs="Arial Unicode MS"/>
                                <w:color w:val="97C83C" w:themeColor="accen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:rsidR="00862E53" w:rsidRPr="00862E53" w:rsidRDefault="00862E53" w:rsidP="00862E53">
                            <w:pPr>
                              <w:rPr>
                                <w:rFonts w:ascii="Georgia" w:eastAsia="Arial Unicode MS" w:hAnsi="Georgia" w:cs="Arial Unicode MS"/>
                                <w:color w:val="97C83C" w:themeColor="accen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62E53">
                              <w:rPr>
                                <w:rFonts w:ascii="Georgia" w:eastAsia="Arial Unicode MS" w:hAnsi="Georgia" w:cs="Arial Unicode MS"/>
                                <w:color w:val="97C83C" w:themeColor="accen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Junior $35</w:t>
                            </w:r>
                          </w:p>
                          <w:p w:rsidR="00862E53" w:rsidRPr="00862E53" w:rsidRDefault="00862E53" w:rsidP="00862E53">
                            <w:pPr>
                              <w:rPr>
                                <w:rFonts w:ascii="Georgia" w:eastAsia="Arial Unicode MS" w:hAnsi="Georgia" w:cs="Arial Unicode MS"/>
                                <w:color w:val="97C83C" w:themeColor="accen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62E53">
                              <w:rPr>
                                <w:rFonts w:ascii="Georgia" w:eastAsia="Arial Unicode MS" w:hAnsi="Georgia" w:cs="Arial Unicode MS"/>
                                <w:color w:val="97C83C" w:themeColor="accen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 Hour Video Lesson $90</w:t>
                            </w:r>
                          </w:p>
                          <w:p w:rsidR="00862E53" w:rsidRPr="00862E53" w:rsidRDefault="00862E53" w:rsidP="00862E53">
                            <w:pPr>
                              <w:rPr>
                                <w:rFonts w:ascii="Georgia" w:eastAsia="Arial Unicode MS" w:hAnsi="Georgia" w:cs="Arial Unicode MS"/>
                                <w:color w:val="97C83C" w:themeColor="accen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62E53">
                              <w:rPr>
                                <w:rFonts w:ascii="Georgia" w:eastAsia="Arial Unicode MS" w:hAnsi="Georgia" w:cs="Arial Unicode MS"/>
                                <w:color w:val="97C83C" w:themeColor="accen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 Hour group lesson</w:t>
                            </w:r>
                          </w:p>
                          <w:p w:rsidR="00862E53" w:rsidRPr="00862E53" w:rsidRDefault="00862E53" w:rsidP="00862E53">
                            <w:pPr>
                              <w:rPr>
                                <w:rFonts w:ascii="Georgia" w:eastAsia="Arial Unicode MS" w:hAnsi="Georgia" w:cs="Arial Unicode MS"/>
                                <w:color w:val="97C83C" w:themeColor="accen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62E53">
                              <w:rPr>
                                <w:rFonts w:ascii="Georgia" w:eastAsia="Arial Unicode MS" w:hAnsi="Georgia" w:cs="Arial Unicode MS"/>
                                <w:color w:val="97C83C" w:themeColor="accen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 people $55 each</w:t>
                            </w:r>
                          </w:p>
                          <w:p w:rsidR="00862E53" w:rsidRPr="00862E53" w:rsidRDefault="00862E53" w:rsidP="00862E53">
                            <w:pPr>
                              <w:rPr>
                                <w:rFonts w:ascii="Georgia" w:eastAsia="Arial Unicode MS" w:hAnsi="Georgia" w:cs="Arial Unicode MS"/>
                                <w:color w:val="97C83C" w:themeColor="accen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62E53">
                              <w:rPr>
                                <w:rFonts w:ascii="Georgia" w:eastAsia="Arial Unicode MS" w:hAnsi="Georgia" w:cs="Arial Unicode MS"/>
                                <w:color w:val="97C83C" w:themeColor="accen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 people $40 each</w:t>
                            </w:r>
                          </w:p>
                          <w:p w:rsidR="00862E53" w:rsidRPr="00862E53" w:rsidRDefault="00862E53" w:rsidP="00862E53">
                            <w:pPr>
                              <w:rPr>
                                <w:rFonts w:ascii="Georgia" w:eastAsia="Arial Unicode MS" w:hAnsi="Georgia" w:cs="Arial Unicode MS"/>
                                <w:color w:val="97C83C" w:themeColor="accen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62E53">
                              <w:rPr>
                                <w:rFonts w:ascii="Georgia" w:eastAsia="Arial Unicode MS" w:hAnsi="Georgia" w:cs="Arial Unicode MS"/>
                                <w:color w:val="97C83C" w:themeColor="accen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 people $35 each</w:t>
                            </w:r>
                          </w:p>
                          <w:p w:rsidR="00862E53" w:rsidRPr="00862E53" w:rsidRDefault="00862E53" w:rsidP="00862E53">
                            <w:pPr>
                              <w:rPr>
                                <w:rFonts w:ascii="Georgia" w:eastAsia="Arial Unicode MS" w:hAnsi="Georgia" w:cs="Arial Unicode MS"/>
                                <w:color w:val="97C83C" w:themeColor="accen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62E53">
                              <w:rPr>
                                <w:rFonts w:ascii="Georgia" w:eastAsia="Arial Unicode MS" w:hAnsi="Georgia" w:cs="Arial Unicode MS"/>
                                <w:color w:val="97C83C" w:themeColor="accen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 Hour Junior Clinic $13 each</w:t>
                            </w:r>
                          </w:p>
                          <w:p w:rsidR="00862E53" w:rsidRPr="00862E53" w:rsidRDefault="00862E53" w:rsidP="00862E53">
                            <w:pPr>
                              <w:rPr>
                                <w:rFonts w:ascii="Georgia" w:eastAsia="Arial Unicode MS" w:hAnsi="Georgia" w:cs="Arial Unicode MS"/>
                                <w:color w:val="97C83C" w:themeColor="accen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62E53">
                              <w:rPr>
                                <w:rFonts w:ascii="Georgia" w:eastAsia="Arial Unicode MS" w:hAnsi="Georgia" w:cs="Arial Unicode MS"/>
                                <w:color w:val="97C83C" w:themeColor="accen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Ask about dates and times for Ladies and program packages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CE6E68" id="Text Box 6" o:spid="_x0000_s1028" type="#_x0000_t202" style="position:absolute;margin-left:388.5pt;margin-top:-285.75pt;width:168.75pt;height:287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" fillcolor="black [3200]" strokecolor="black [1600]" strokeweight="1pt">
                <v:textbox>
                  <w:txbxContent>
                    <w:p w:rsidR="0003564C" w:rsidRPr="00862E53" w:rsidRDefault="00862E53" w:rsidP="00862E53">
                      <w:pPr>
                        <w:jc w:val="center"/>
                        <w:rPr>
                          <w:rFonts w:ascii="Georgia" w:eastAsia="Arial Unicode MS" w:hAnsi="Georgia" w:cs="Arial Unicode MS"/>
                          <w:color w:val="97C83C" w:themeColor="accent2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62E53">
                        <w:rPr>
                          <w:rFonts w:ascii="Georgia" w:eastAsia="Arial Unicode MS" w:hAnsi="Georgia" w:cs="Arial Unicode MS"/>
                          <w:color w:val="97C83C" w:themeColor="accent2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Price List</w:t>
                      </w:r>
                    </w:p>
                    <w:p w:rsidR="00862E53" w:rsidRPr="00862E53" w:rsidRDefault="00862E53" w:rsidP="00862E53">
                      <w:pPr>
                        <w:rPr>
                          <w:rFonts w:ascii="Georgia" w:eastAsia="Arial Unicode MS" w:hAnsi="Georgia" w:cs="Arial Unicode MS"/>
                          <w:color w:val="97C83C" w:themeColor="accent2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62E53">
                        <w:rPr>
                          <w:rFonts w:ascii="Georgia" w:eastAsia="Arial Unicode MS" w:hAnsi="Georgia" w:cs="Arial Unicode MS"/>
                          <w:color w:val="97C83C" w:themeColor="accent2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½ Hour lesson Adult </w:t>
                      </w:r>
                      <w:r>
                        <w:rPr>
                          <w:rFonts w:ascii="Georgia" w:eastAsia="Arial Unicode MS" w:hAnsi="Georgia" w:cs="Arial Unicode MS"/>
                          <w:color w:val="97C83C" w:themeColor="accent2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$55</w:t>
                      </w:r>
                      <w:r w:rsidRPr="00862E53">
                        <w:rPr>
                          <w:rFonts w:ascii="Georgia" w:eastAsia="Arial Unicode MS" w:hAnsi="Georgia" w:cs="Arial Unicode MS"/>
                          <w:color w:val="97C83C" w:themeColor="accent2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:rsidR="00862E53" w:rsidRPr="00862E53" w:rsidRDefault="00862E53" w:rsidP="00862E53">
                      <w:pPr>
                        <w:rPr>
                          <w:rFonts w:ascii="Georgia" w:eastAsia="Arial Unicode MS" w:hAnsi="Georgia" w:cs="Arial Unicode MS"/>
                          <w:color w:val="97C83C" w:themeColor="accent2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62E53">
                        <w:rPr>
                          <w:rFonts w:ascii="Georgia" w:eastAsia="Arial Unicode MS" w:hAnsi="Georgia" w:cs="Arial Unicode MS"/>
                          <w:color w:val="97C83C" w:themeColor="accent2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Junior $35</w:t>
                      </w:r>
                    </w:p>
                    <w:p w:rsidR="00862E53" w:rsidRPr="00862E53" w:rsidRDefault="00862E53" w:rsidP="00862E53">
                      <w:pPr>
                        <w:rPr>
                          <w:rFonts w:ascii="Georgia" w:eastAsia="Arial Unicode MS" w:hAnsi="Georgia" w:cs="Arial Unicode MS"/>
                          <w:color w:val="97C83C" w:themeColor="accent2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62E53">
                        <w:rPr>
                          <w:rFonts w:ascii="Georgia" w:eastAsia="Arial Unicode MS" w:hAnsi="Georgia" w:cs="Arial Unicode MS"/>
                          <w:color w:val="97C83C" w:themeColor="accent2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1 Hour Video Lesson $90</w:t>
                      </w:r>
                    </w:p>
                    <w:p w:rsidR="00862E53" w:rsidRPr="00862E53" w:rsidRDefault="00862E53" w:rsidP="00862E53">
                      <w:pPr>
                        <w:rPr>
                          <w:rFonts w:ascii="Georgia" w:eastAsia="Arial Unicode MS" w:hAnsi="Georgia" w:cs="Arial Unicode MS"/>
                          <w:color w:val="97C83C" w:themeColor="accent2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62E53">
                        <w:rPr>
                          <w:rFonts w:ascii="Georgia" w:eastAsia="Arial Unicode MS" w:hAnsi="Georgia" w:cs="Arial Unicode MS"/>
                          <w:color w:val="97C83C" w:themeColor="accent2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1 Hour group lesson</w:t>
                      </w:r>
                    </w:p>
                    <w:p w:rsidR="00862E53" w:rsidRPr="00862E53" w:rsidRDefault="00862E53" w:rsidP="00862E53">
                      <w:pPr>
                        <w:rPr>
                          <w:rFonts w:ascii="Georgia" w:eastAsia="Arial Unicode MS" w:hAnsi="Georgia" w:cs="Arial Unicode MS"/>
                          <w:color w:val="97C83C" w:themeColor="accent2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62E53">
                        <w:rPr>
                          <w:rFonts w:ascii="Georgia" w:eastAsia="Arial Unicode MS" w:hAnsi="Georgia" w:cs="Arial Unicode MS"/>
                          <w:color w:val="97C83C" w:themeColor="accent2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2 people $55 each</w:t>
                      </w:r>
                    </w:p>
                    <w:p w:rsidR="00862E53" w:rsidRPr="00862E53" w:rsidRDefault="00862E53" w:rsidP="00862E53">
                      <w:pPr>
                        <w:rPr>
                          <w:rFonts w:ascii="Georgia" w:eastAsia="Arial Unicode MS" w:hAnsi="Georgia" w:cs="Arial Unicode MS"/>
                          <w:color w:val="97C83C" w:themeColor="accent2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62E53">
                        <w:rPr>
                          <w:rFonts w:ascii="Georgia" w:eastAsia="Arial Unicode MS" w:hAnsi="Georgia" w:cs="Arial Unicode MS"/>
                          <w:color w:val="97C83C" w:themeColor="accent2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3 people $40 each</w:t>
                      </w:r>
                    </w:p>
                    <w:p w:rsidR="00862E53" w:rsidRPr="00862E53" w:rsidRDefault="00862E53" w:rsidP="00862E53">
                      <w:pPr>
                        <w:rPr>
                          <w:rFonts w:ascii="Georgia" w:eastAsia="Arial Unicode MS" w:hAnsi="Georgia" w:cs="Arial Unicode MS"/>
                          <w:color w:val="97C83C" w:themeColor="accent2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62E53">
                        <w:rPr>
                          <w:rFonts w:ascii="Georgia" w:eastAsia="Arial Unicode MS" w:hAnsi="Georgia" w:cs="Arial Unicode MS"/>
                          <w:color w:val="97C83C" w:themeColor="accent2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4 people $35 each</w:t>
                      </w:r>
                    </w:p>
                    <w:p w:rsidR="00862E53" w:rsidRPr="00862E53" w:rsidRDefault="00862E53" w:rsidP="00862E53">
                      <w:pPr>
                        <w:rPr>
                          <w:rFonts w:ascii="Georgia" w:eastAsia="Arial Unicode MS" w:hAnsi="Georgia" w:cs="Arial Unicode MS"/>
                          <w:color w:val="97C83C" w:themeColor="accent2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62E53">
                        <w:rPr>
                          <w:rFonts w:ascii="Georgia" w:eastAsia="Arial Unicode MS" w:hAnsi="Georgia" w:cs="Arial Unicode MS"/>
                          <w:color w:val="97C83C" w:themeColor="accent2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1 Hour Junior Clinic $13 each</w:t>
                      </w:r>
                    </w:p>
                    <w:p w:rsidR="00862E53" w:rsidRPr="00862E53" w:rsidRDefault="00862E53" w:rsidP="00862E53">
                      <w:pPr>
                        <w:rPr>
                          <w:rFonts w:ascii="Georgia" w:eastAsia="Arial Unicode MS" w:hAnsi="Georgia" w:cs="Arial Unicode MS"/>
                          <w:color w:val="97C83C" w:themeColor="accent2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62E53">
                        <w:rPr>
                          <w:rFonts w:ascii="Georgia" w:eastAsia="Arial Unicode MS" w:hAnsi="Georgia" w:cs="Arial Unicode MS"/>
                          <w:color w:val="97C83C" w:themeColor="accent2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Ask about dates and times for Ladies and program packages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E659A"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2C6144"/>
    <w:multiLevelType w:val="hybridMultilevel"/>
    <w:tmpl w:val="5C72E08A"/>
    <w:lvl w:ilvl="0" w:tplc="027CC10C">
      <w:numFmt w:val="bullet"/>
      <w:lvlText w:val="-"/>
      <w:lvlJc w:val="left"/>
      <w:pPr>
        <w:ind w:left="720" w:hanging="360"/>
      </w:pPr>
      <w:rPr>
        <w:rFonts w:ascii="Georgia" w:eastAsiaTheme="minorEastAsia" w:hAnsi="Georgia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E1061"/>
    <w:multiLevelType w:val="hybridMultilevel"/>
    <w:tmpl w:val="2BE09C4E"/>
    <w:lvl w:ilvl="0" w:tplc="D75A29C8">
      <w:numFmt w:val="bullet"/>
      <w:lvlText w:val="-"/>
      <w:lvlJc w:val="left"/>
      <w:pPr>
        <w:ind w:left="720" w:hanging="360"/>
      </w:pPr>
      <w:rPr>
        <w:rFonts w:ascii="Arial Black" w:eastAsiaTheme="minorEastAsia" w:hAnsi="Arial Black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7E2"/>
    <w:rsid w:val="0003564C"/>
    <w:rsid w:val="003D41D1"/>
    <w:rsid w:val="005C07E2"/>
    <w:rsid w:val="00862E53"/>
    <w:rsid w:val="008E659A"/>
    <w:rsid w:val="009F6616"/>
    <w:rsid w:val="00BE293D"/>
    <w:rsid w:val="00C85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DFF508-61CA-4F7C-A3C2-59235BA90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color w:val="333333" w:themeColor="text2"/>
        <w:sz w:val="24"/>
        <w:szCs w:val="24"/>
        <w:lang w:val="en-US" w:eastAsia="ja-JP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spacing w:before="280" w:after="120" w:line="240" w:lineRule="auto"/>
      <w:contextualSpacing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Line"/>
    <w:link w:val="Heading2Char"/>
    <w:uiPriority w:val="3"/>
    <w:unhideWhenUsed/>
    <w:qFormat/>
    <w:pPr>
      <w:keepNext/>
      <w:keepLines/>
      <w:spacing w:after="0" w:line="264" w:lineRule="auto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4"/>
    <w:unhideWhenUsed/>
    <w:qFormat/>
    <w:pPr>
      <w:keepNext/>
      <w:keepLines/>
      <w:spacing w:after="60" w:line="240" w:lineRule="auto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</w:rPr>
  </w:style>
  <w:style w:type="paragraph" w:styleId="Heading4">
    <w:name w:val="heading 4"/>
    <w:basedOn w:val="Normal"/>
    <w:next w:val="Normal"/>
    <w:link w:val="Heading4Char"/>
    <w:uiPriority w:val="9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E03177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Title"/>
    <w:link w:val="SubtitleChar"/>
    <w:uiPriority w:val="2"/>
    <w:qFormat/>
    <w:pPr>
      <w:numPr>
        <w:ilvl w:val="1"/>
      </w:numPr>
      <w:spacing w:before="480"/>
    </w:pPr>
    <w:rPr>
      <w:color w:val="E03177" w:themeColor="accent1"/>
    </w:rPr>
  </w:style>
  <w:style w:type="character" w:customStyle="1" w:styleId="SubtitleChar">
    <w:name w:val="Subtitle Char"/>
    <w:basedOn w:val="DefaultParagraphFont"/>
    <w:link w:val="Subtitle"/>
    <w:uiPriority w:val="2"/>
    <w:rPr>
      <w:rFonts w:asciiTheme="majorHAnsi" w:eastAsiaTheme="majorEastAsia" w:hAnsiTheme="majorHAnsi" w:cstheme="majorBidi"/>
      <w:caps/>
      <w:color w:val="E03177" w:themeColor="accent1"/>
      <w:kern w:val="28"/>
      <w:sz w:val="80"/>
      <w:szCs w:val="80"/>
    </w:rPr>
  </w:style>
  <w:style w:type="paragraph" w:styleId="Title">
    <w:name w:val="Title"/>
    <w:basedOn w:val="Normal"/>
    <w:next w:val="Normal"/>
    <w:link w:val="TitleChar"/>
    <w:uiPriority w:val="1"/>
    <w:qFormat/>
    <w:pPr>
      <w:spacing w:after="0" w:line="204" w:lineRule="auto"/>
    </w:pPr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Heading1Char">
    <w:name w:val="Heading 1 Char"/>
    <w:basedOn w:val="DefaultParagraphFont"/>
    <w:link w:val="Heading1"/>
    <w:uiPriority w:val="3"/>
    <w:rPr>
      <w:b/>
      <w:bCs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3"/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customStyle="1" w:styleId="Line">
    <w:name w:val="Line"/>
    <w:basedOn w:val="Normal"/>
    <w:next w:val="Heading2"/>
    <w:uiPriority w:val="3"/>
    <w:qFormat/>
    <w:pPr>
      <w:pBdr>
        <w:top w:val="single" w:sz="12" w:space="1" w:color="FFFFFF" w:themeColor="background1"/>
      </w:pBdr>
      <w:spacing w:before="400" w:after="400" w:line="240" w:lineRule="auto"/>
      <w:ind w:left="1080" w:right="1080"/>
      <w:jc w:val="center"/>
    </w:pPr>
    <w:rPr>
      <w:sz w:val="2"/>
      <w:szCs w:val="2"/>
    </w:rPr>
  </w:style>
  <w:style w:type="character" w:customStyle="1" w:styleId="Heading3Char">
    <w:name w:val="Heading 3 Char"/>
    <w:basedOn w:val="DefaultParagraphFont"/>
    <w:link w:val="Heading3"/>
    <w:uiPriority w:val="4"/>
    <w:rPr>
      <w:rFonts w:asciiTheme="majorHAnsi" w:eastAsiaTheme="majorEastAsia" w:hAnsiTheme="majorHAnsi" w:cstheme="majorBidi"/>
      <w:caps/>
      <w:color w:val="FFFFFF" w:themeColor="background1"/>
    </w:rPr>
  </w:style>
  <w:style w:type="paragraph" w:customStyle="1" w:styleId="ContactInfo">
    <w:name w:val="Contact Info"/>
    <w:basedOn w:val="Normal"/>
    <w:uiPriority w:val="5"/>
    <w:qFormat/>
    <w:pPr>
      <w:spacing w:after="280" w:line="240" w:lineRule="auto"/>
      <w:jc w:val="center"/>
    </w:pPr>
    <w:rPr>
      <w:color w:val="FFFFFF" w:themeColor="background1"/>
    </w:rPr>
  </w:style>
  <w:style w:type="paragraph" w:styleId="Date">
    <w:name w:val="Date"/>
    <w:basedOn w:val="Normal"/>
    <w:link w:val="DateChar"/>
    <w:uiPriority w:val="5"/>
    <w:unhideWhenUsed/>
    <w:qFormat/>
    <w:pPr>
      <w:spacing w:after="0"/>
      <w:jc w:val="center"/>
    </w:pPr>
    <w:rPr>
      <w:color w:val="FFFFFF" w:themeColor="background1"/>
    </w:rPr>
  </w:style>
  <w:style w:type="character" w:customStyle="1" w:styleId="DateChar">
    <w:name w:val="Date Char"/>
    <w:basedOn w:val="DefaultParagraphFont"/>
    <w:link w:val="Date"/>
    <w:uiPriority w:val="5"/>
    <w:rPr>
      <w:color w:val="FFFFFF" w:themeColor="background1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9"/>
    <w:semiHidden/>
    <w:rPr>
      <w:rFonts w:asciiTheme="majorHAnsi" w:eastAsiaTheme="majorEastAsia" w:hAnsiTheme="majorHAnsi" w:cstheme="majorBidi"/>
      <w:color w:val="E03177" w:themeColor="accent1"/>
    </w:rPr>
  </w:style>
  <w:style w:type="paragraph" w:styleId="ListParagraph">
    <w:name w:val="List Paragraph"/>
    <w:basedOn w:val="Normal"/>
    <w:uiPriority w:val="34"/>
    <w:unhideWhenUsed/>
    <w:qFormat/>
    <w:rsid w:val="00C85632"/>
    <w:pPr>
      <w:ind w:left="720"/>
      <w:contextualSpacing/>
    </w:pPr>
  </w:style>
  <w:style w:type="character" w:customStyle="1" w:styleId="NoSpacingChar">
    <w:name w:val="No Spacing Char"/>
    <w:basedOn w:val="DefaultParagraphFont"/>
    <w:link w:val="NoSpacing"/>
    <w:uiPriority w:val="1"/>
    <w:rsid w:val="00BE2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ssandra\AppData\Roaming\Microsoft\Templates\Event%20flyer.dotx" TargetMode="External"/></Relationships>
</file>

<file path=word/theme/theme1.xml><?xml version="1.0" encoding="utf-8"?>
<a:theme xmlns:a="http://schemas.openxmlformats.org/drawingml/2006/main" name="Office Theme">
  <a:themeElements>
    <a:clrScheme name="Summer Business">
      <a:dk1>
        <a:sysClr val="windowText" lastClr="000000"/>
      </a:dk1>
      <a:lt1>
        <a:sysClr val="window" lastClr="FFFFFF"/>
      </a:lt1>
      <a:dk2>
        <a:srgbClr val="333333"/>
      </a:dk2>
      <a:lt2>
        <a:srgbClr val="E6E6E6"/>
      </a:lt2>
      <a:accent1>
        <a:srgbClr val="E03177"/>
      </a:accent1>
      <a:accent2>
        <a:srgbClr val="97C83C"/>
      </a:accent2>
      <a:accent3>
        <a:srgbClr val="EEAE1F"/>
      </a:accent3>
      <a:accent4>
        <a:srgbClr val="EC6814"/>
      </a:accent4>
      <a:accent5>
        <a:srgbClr val="7458AB"/>
      </a:accent5>
      <a:accent6>
        <a:srgbClr val="24A5CD"/>
      </a:accent6>
      <a:hlink>
        <a:srgbClr val="24A5CD"/>
      </a:hlink>
      <a:folHlink>
        <a:srgbClr val="7458AB"/>
      </a:folHlink>
    </a:clrScheme>
    <a:fontScheme name="Summer Business">
      <a:majorFont>
        <a:latin typeface="Arial Black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1424E78C-8A49-4037-80E8-15290F91551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Event flyer</Template>
  <TotalTime>66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Cassandra Cahill</dc:creator>
  <cp:keywords/>
  <dc:description/>
  <cp:lastModifiedBy>Cassandra Cahill</cp:lastModifiedBy>
  <cp:revision>1</cp:revision>
  <cp:lastPrinted>2012-12-25T21:02:00Z</cp:lastPrinted>
  <dcterms:created xsi:type="dcterms:W3CDTF">2015-05-05T00:19:00Z</dcterms:created>
  <dcterms:modified xsi:type="dcterms:W3CDTF">2015-05-05T01:25:00Z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TC039885629991</vt:lpwstr>
  </property>
</Properties>
</file>