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727" w:rsidRDefault="00FB2DDF"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>
            <wp:extent cx="1906270" cy="1984375"/>
            <wp:effectExtent l="0" t="0" r="0" b="0"/>
            <wp:docPr id="1" name="Picture 1" descr="Image result for squat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quat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DDF" w:rsidRDefault="00FB2DDF"/>
    <w:p w:rsidR="00FB2DDF" w:rsidRDefault="00FB2DDF">
      <w:r>
        <w:rPr>
          <w:noProof/>
          <w:color w:val="0000FF"/>
          <w:lang w:eastAsia="en-AU"/>
        </w:rPr>
        <w:drawing>
          <wp:inline distT="0" distB="0" distL="0" distR="0">
            <wp:extent cx="5731510" cy="3719688"/>
            <wp:effectExtent l="0" t="0" r="2540" b="0"/>
            <wp:docPr id="2" name="Picture 2" descr="http://www.scienceforfitness.com/wp-content/uploads/2015/01/6a0128769a61e7970c0168e9a8292d970c-pi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cienceforfitness.com/wp-content/uploads/2015/01/6a0128769a61e7970c0168e9a8292d970c-pi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9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2D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DDF"/>
    <w:rsid w:val="00CD5727"/>
    <w:rsid w:val="00FB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D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D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google.com/url?sa=i&amp;rct=j&amp;q=&amp;esrc=s&amp;source=images&amp;cd=&amp;cad=rja&amp;uact=8&amp;ved=0CAcQjRw&amp;url=http%3A%2F%2Fwww.scienceforfitness.com%2F2015%2F02%2F02%2Flow-bar-vs-high-bar-squat%2F&amp;ei=seZnVZneHIbc8AXt0oDQAw&amp;bvm=bv.93990622,d.dGc&amp;psig=AFQjCNEK2PAJVepOSr7FWjaYbRrDfeWfrQ&amp;ust=143295901001812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google.com/imgres?imgurl=http://www.calisthenicexercise.com/pictures/squats-man.jpg&amp;imgrefurl=http://www.calisthenicexercise.com/squats/&amp;h=260&amp;w=250&amp;tbnid=Hd-WByNbdsPfQM:&amp;zoom=1&amp;docid=3L9lJxtjn008tM&amp;ei=oeZnVZbkLM_k8AWtnoCoAw&amp;tbm=isch&amp;ved=0CIUBEDMoXjB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2A3B4309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Pollack</dc:creator>
  <cp:lastModifiedBy>Matthew Pollack</cp:lastModifiedBy>
  <cp:revision>1</cp:revision>
  <dcterms:created xsi:type="dcterms:W3CDTF">2015-05-29T04:11:00Z</dcterms:created>
  <dcterms:modified xsi:type="dcterms:W3CDTF">2015-05-29T04:12:00Z</dcterms:modified>
</cp:coreProperties>
</file>