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72B" w:rsidRDefault="00FE372B" w:rsidP="00FE372B">
      <w:pPr>
        <w:pStyle w:val="ListParagraph"/>
        <w:numPr>
          <w:ilvl w:val="0"/>
          <w:numId w:val="6"/>
        </w:numPr>
        <w:rPr>
          <w:b/>
          <w:color w:val="FFFFFF" w:themeColor="background1"/>
          <w:lang w:val="en-AU"/>
        </w:rPr>
      </w:pPr>
      <w:r w:rsidRPr="004152C6">
        <w:rPr>
          <w:rFonts w:asciiTheme="minorHAnsi" w:hAnsiTheme="minorHAnsi"/>
          <w:noProof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49536" behindDoc="0" locked="0" layoutInCell="1" allowOverlap="1" wp14:anchorId="177D937E" wp14:editId="47900F0E">
                <wp:simplePos x="0" y="0"/>
                <wp:positionH relativeFrom="column">
                  <wp:posOffset>1075690</wp:posOffset>
                </wp:positionH>
                <wp:positionV relativeFrom="page">
                  <wp:posOffset>1979613</wp:posOffset>
                </wp:positionV>
                <wp:extent cx="4796155" cy="457200"/>
                <wp:effectExtent l="0" t="0" r="4445" b="0"/>
                <wp:wrapNone/>
                <wp:docPr id="3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615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17BDC" w:rsidRDefault="00402AB2" w:rsidP="00317BDC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40A28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>PC</w:t>
                            </w:r>
                            <w:r w:rsidR="004F7824" w:rsidRPr="00440A28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>,</w:t>
                            </w:r>
                            <w:r w:rsidRPr="00440A28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 xml:space="preserve"> MAC</w:t>
                            </w:r>
                            <w:r w:rsidR="004F7824" w:rsidRPr="00440A28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>,</w:t>
                            </w:r>
                            <w:r w:rsidRPr="00440A28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 xml:space="preserve"> Tablet</w:t>
                            </w:r>
                            <w:r w:rsidR="004F7824" w:rsidRPr="00440A28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>,</w:t>
                            </w:r>
                            <w:r w:rsidR="00FE372B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gramStart"/>
                            <w:r w:rsidR="00FE372B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>R</w:t>
                            </w:r>
                            <w:r w:rsidRPr="00440A28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>T</w:t>
                            </w:r>
                            <w:proofErr w:type="gramEnd"/>
                            <w:r w:rsidRPr="00440A28"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 xml:space="preserve"> – We come to You</w:t>
                            </w:r>
                          </w:p>
                          <w:p w:rsidR="00B0284A" w:rsidRDefault="00B0284A" w:rsidP="00317BDC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</w:pPr>
                          </w:p>
                          <w:p w:rsidR="00B0284A" w:rsidRDefault="00B0284A" w:rsidP="00317BDC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</w:pPr>
                          </w:p>
                          <w:p w:rsidR="00B0284A" w:rsidRDefault="00B0284A" w:rsidP="00317BDC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</w:pPr>
                          </w:p>
                          <w:p w:rsidR="00B0284A" w:rsidRPr="00440A28" w:rsidRDefault="00B0284A" w:rsidP="00317BDC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b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84.7pt;margin-top:155.9pt;width:377.65pt;height:36pt;z-index:2516495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" filled="f" fillcolor="#fffffe" stroked="f" strokecolor="#212120" insetpen="t">
                <v:textbox inset="2.88pt,2.88pt,2.88pt,2.88pt">
                  <w:txbxContent>
                    <w:p w:rsidR="00317BDC" w:rsidRDefault="00402AB2" w:rsidP="00317BDC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</w:pPr>
                      <w:r w:rsidRPr="00440A28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>PC</w:t>
                      </w:r>
                      <w:r w:rsidR="004F7824" w:rsidRPr="00440A28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>,</w:t>
                      </w:r>
                      <w:r w:rsidRPr="00440A28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 xml:space="preserve"> MAC</w:t>
                      </w:r>
                      <w:r w:rsidR="004F7824" w:rsidRPr="00440A28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>,</w:t>
                      </w:r>
                      <w:r w:rsidRPr="00440A28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 xml:space="preserve"> Tablet</w:t>
                      </w:r>
                      <w:r w:rsidR="004F7824" w:rsidRPr="00440A28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>,</w:t>
                      </w:r>
                      <w:r w:rsidR="00FE372B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proofErr w:type="gramStart"/>
                      <w:r w:rsidR="00FE372B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>R</w:t>
                      </w:r>
                      <w:r w:rsidRPr="00440A28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>T</w:t>
                      </w:r>
                      <w:proofErr w:type="gramEnd"/>
                      <w:r w:rsidRPr="00440A28"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  <w:t xml:space="preserve"> – We come to You</w:t>
                      </w:r>
                    </w:p>
                    <w:p w:rsidR="00B0284A" w:rsidRDefault="00B0284A" w:rsidP="00317BDC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</w:pPr>
                    </w:p>
                    <w:p w:rsidR="00B0284A" w:rsidRDefault="00B0284A" w:rsidP="00317BDC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</w:pPr>
                    </w:p>
                    <w:p w:rsidR="00B0284A" w:rsidRDefault="00B0284A" w:rsidP="00317BDC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</w:pPr>
                    </w:p>
                    <w:p w:rsidR="00B0284A" w:rsidRPr="00440A28" w:rsidRDefault="00B0284A" w:rsidP="00317BDC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b/>
                          <w:color w:val="2E3640"/>
                          <w:w w:val="90"/>
                          <w:sz w:val="44"/>
                          <w:szCs w:val="4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505C3E" w:rsidRPr="00FE372B">
        <w:rPr>
          <w:b/>
          <w:color w:val="FFFFFF" w:themeColor="background1"/>
          <w:lang w:val="en-AU"/>
        </w:rPr>
        <w:t xml:space="preserve"> </w:t>
      </w:r>
      <w:r w:rsidRPr="00FE372B">
        <w:rPr>
          <w:noProof/>
          <w:sz w:val="40"/>
          <w:szCs w:val="40"/>
          <w:lang w:val="en-AU" w:eastAsia="en-AU"/>
        </w:rPr>
        <w:drawing>
          <wp:inline distT="0" distB="0" distL="0" distR="0" wp14:anchorId="7C9E7475" wp14:editId="65E6ADAE">
            <wp:extent cx="6724328" cy="1666875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ch-Eas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7338" cy="1667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2B" w:rsidRDefault="00FE372B" w:rsidP="00FE372B">
      <w:pPr>
        <w:pStyle w:val="ListParagraph"/>
        <w:numPr>
          <w:ilvl w:val="0"/>
          <w:numId w:val="6"/>
        </w:numPr>
        <w:rPr>
          <w:b/>
          <w:color w:val="FFFFFF" w:themeColor="background1"/>
          <w:lang w:val="en-AU"/>
        </w:rPr>
      </w:pPr>
    </w:p>
    <w:p w:rsidR="00FE372B" w:rsidRDefault="00FE372B" w:rsidP="00FE372B">
      <w:pPr>
        <w:pStyle w:val="ListParagraph"/>
        <w:numPr>
          <w:ilvl w:val="0"/>
          <w:numId w:val="6"/>
        </w:numPr>
        <w:rPr>
          <w:b/>
          <w:color w:val="FFFFFF" w:themeColor="background1"/>
          <w:lang w:val="en-AU"/>
        </w:rPr>
      </w:pPr>
    </w:p>
    <w:p w:rsidR="00B0284A" w:rsidRPr="00B0284A" w:rsidRDefault="00B0284A" w:rsidP="00B0284A">
      <w:pPr>
        <w:ind w:left="360"/>
        <w:rPr>
          <w:b/>
          <w:color w:val="auto"/>
          <w:lang w:val="en-AU"/>
        </w:rPr>
      </w:pPr>
    </w:p>
    <w:p w:rsidR="00B0284A" w:rsidRPr="00B0284A" w:rsidRDefault="00B0284A" w:rsidP="00B0284A">
      <w:pPr>
        <w:ind w:left="360"/>
        <w:rPr>
          <w:b/>
          <w:color w:val="auto"/>
          <w:lang w:val="en-AU"/>
        </w:rPr>
      </w:pPr>
    </w:p>
    <w:p w:rsidR="00B0284A" w:rsidRPr="00B0284A" w:rsidRDefault="00B0284A" w:rsidP="00B0284A">
      <w:pPr>
        <w:ind w:left="360"/>
        <w:rPr>
          <w:b/>
          <w:color w:val="auto"/>
          <w:lang w:val="en-AU"/>
        </w:rPr>
      </w:pPr>
    </w:p>
    <w:p w:rsidR="00B0284A" w:rsidRPr="00FE372B" w:rsidRDefault="00B0284A" w:rsidP="00B0284A">
      <w:pPr>
        <w:pStyle w:val="ListParagraph"/>
        <w:numPr>
          <w:ilvl w:val="0"/>
          <w:numId w:val="6"/>
        </w:numPr>
        <w:rPr>
          <w:color w:val="auto"/>
        </w:rPr>
      </w:pPr>
      <w:r>
        <w:rPr>
          <w:b/>
          <w:color w:val="auto"/>
          <w:sz w:val="36"/>
          <w:szCs w:val="36"/>
          <w:lang w:val="en-AU"/>
        </w:rPr>
        <w:t xml:space="preserve">Do you want </w:t>
      </w:r>
      <w:r w:rsidR="00E55EDD">
        <w:rPr>
          <w:b/>
          <w:color w:val="auto"/>
          <w:sz w:val="36"/>
          <w:szCs w:val="36"/>
          <w:lang w:val="en-AU"/>
        </w:rPr>
        <w:t xml:space="preserve">friendly </w:t>
      </w:r>
      <w:r w:rsidR="00F056DC">
        <w:rPr>
          <w:b/>
          <w:color w:val="auto"/>
          <w:sz w:val="36"/>
          <w:szCs w:val="36"/>
          <w:lang w:val="en-AU"/>
        </w:rPr>
        <w:t>help to c</w:t>
      </w:r>
      <w:r>
        <w:rPr>
          <w:b/>
          <w:color w:val="auto"/>
          <w:sz w:val="36"/>
          <w:szCs w:val="36"/>
          <w:lang w:val="en-AU"/>
        </w:rPr>
        <w:t xml:space="preserve">hoose a </w:t>
      </w:r>
      <w:proofErr w:type="gramStart"/>
      <w:r>
        <w:rPr>
          <w:b/>
          <w:color w:val="auto"/>
          <w:sz w:val="36"/>
          <w:szCs w:val="36"/>
          <w:lang w:val="en-AU"/>
        </w:rPr>
        <w:t>computer.?</w:t>
      </w:r>
      <w:proofErr w:type="gramEnd"/>
      <w:r w:rsidRPr="00FE372B">
        <w:rPr>
          <w:b/>
          <w:color w:val="auto"/>
          <w:sz w:val="36"/>
          <w:szCs w:val="36"/>
          <w:lang w:val="en-AU"/>
        </w:rPr>
        <w:t xml:space="preserve"> </w:t>
      </w:r>
    </w:p>
    <w:p w:rsidR="00A309FE" w:rsidRPr="00FE372B" w:rsidRDefault="00FE372B" w:rsidP="00FE372B">
      <w:pPr>
        <w:pStyle w:val="ListParagraph"/>
        <w:numPr>
          <w:ilvl w:val="0"/>
          <w:numId w:val="6"/>
        </w:numPr>
        <w:rPr>
          <w:b/>
          <w:color w:val="auto"/>
          <w:lang w:val="en-AU"/>
        </w:rPr>
      </w:pPr>
      <w:r w:rsidRPr="00FE372B">
        <w:rPr>
          <w:b/>
          <w:color w:val="auto"/>
          <w:sz w:val="36"/>
          <w:szCs w:val="36"/>
          <w:lang w:val="en-AU"/>
        </w:rPr>
        <w:t xml:space="preserve">Do you want to learn to use </w:t>
      </w:r>
      <w:r w:rsidR="00F056DC">
        <w:rPr>
          <w:b/>
          <w:color w:val="auto"/>
          <w:sz w:val="36"/>
          <w:szCs w:val="36"/>
          <w:lang w:val="en-AU"/>
        </w:rPr>
        <w:t>a c</w:t>
      </w:r>
      <w:r>
        <w:rPr>
          <w:b/>
          <w:color w:val="auto"/>
          <w:sz w:val="36"/>
          <w:szCs w:val="36"/>
          <w:lang w:val="en-AU"/>
        </w:rPr>
        <w:t>omputer i</w:t>
      </w:r>
      <w:r w:rsidRPr="00FE372B">
        <w:rPr>
          <w:b/>
          <w:color w:val="auto"/>
          <w:sz w:val="36"/>
          <w:szCs w:val="36"/>
          <w:lang w:val="en-AU"/>
        </w:rPr>
        <w:t xml:space="preserve">n 5 </w:t>
      </w:r>
      <w:proofErr w:type="gramStart"/>
      <w:r w:rsidRPr="00FE372B">
        <w:rPr>
          <w:b/>
          <w:color w:val="auto"/>
          <w:sz w:val="36"/>
          <w:szCs w:val="36"/>
          <w:lang w:val="en-AU"/>
        </w:rPr>
        <w:t>Days.</w:t>
      </w:r>
      <w:r>
        <w:rPr>
          <w:b/>
          <w:color w:val="auto"/>
          <w:sz w:val="36"/>
          <w:szCs w:val="36"/>
          <w:lang w:val="en-AU"/>
        </w:rPr>
        <w:t>?</w:t>
      </w:r>
      <w:proofErr w:type="gramEnd"/>
    </w:p>
    <w:p w:rsidR="00FE372B" w:rsidRPr="00FE372B" w:rsidRDefault="00FE372B" w:rsidP="00FE372B">
      <w:pPr>
        <w:pStyle w:val="ListParagraph"/>
        <w:numPr>
          <w:ilvl w:val="0"/>
          <w:numId w:val="6"/>
        </w:numPr>
        <w:rPr>
          <w:b/>
          <w:color w:val="auto"/>
          <w:lang w:val="en-AU"/>
        </w:rPr>
      </w:pPr>
      <w:r>
        <w:rPr>
          <w:b/>
          <w:color w:val="auto"/>
          <w:sz w:val="36"/>
          <w:szCs w:val="36"/>
          <w:lang w:val="en-AU"/>
        </w:rPr>
        <w:t xml:space="preserve">Do you want help to implement Internet access in your </w:t>
      </w:r>
      <w:proofErr w:type="gramStart"/>
      <w:r>
        <w:rPr>
          <w:b/>
          <w:color w:val="auto"/>
          <w:sz w:val="36"/>
          <w:szCs w:val="36"/>
          <w:lang w:val="en-AU"/>
        </w:rPr>
        <w:t>home</w:t>
      </w:r>
      <w:r w:rsidR="00B0284A">
        <w:rPr>
          <w:b/>
          <w:color w:val="auto"/>
          <w:sz w:val="36"/>
          <w:szCs w:val="36"/>
          <w:lang w:val="en-AU"/>
        </w:rPr>
        <w:t>.?</w:t>
      </w:r>
      <w:proofErr w:type="gramEnd"/>
    </w:p>
    <w:p w:rsidR="00FE372B" w:rsidRPr="00FE372B" w:rsidRDefault="00F056DC" w:rsidP="00FE372B">
      <w:pPr>
        <w:pStyle w:val="ListParagraph"/>
        <w:numPr>
          <w:ilvl w:val="0"/>
          <w:numId w:val="6"/>
        </w:numPr>
        <w:rPr>
          <w:color w:val="auto"/>
        </w:rPr>
      </w:pPr>
      <w:r>
        <w:rPr>
          <w:b/>
          <w:color w:val="auto"/>
          <w:sz w:val="36"/>
          <w:szCs w:val="36"/>
          <w:lang w:val="en-AU"/>
        </w:rPr>
        <w:t>Do you want to make Video calls to family Interstate or O</w:t>
      </w:r>
      <w:r w:rsidR="00FE372B" w:rsidRPr="00FE372B">
        <w:rPr>
          <w:b/>
          <w:color w:val="auto"/>
          <w:sz w:val="36"/>
          <w:szCs w:val="36"/>
          <w:lang w:val="en-AU"/>
        </w:rPr>
        <w:t xml:space="preserve">verseas for </w:t>
      </w:r>
      <w:proofErr w:type="gramStart"/>
      <w:r w:rsidR="00FE372B" w:rsidRPr="00FE372B">
        <w:rPr>
          <w:b/>
          <w:color w:val="auto"/>
          <w:sz w:val="36"/>
          <w:szCs w:val="36"/>
          <w:lang w:val="en-AU"/>
        </w:rPr>
        <w:t>free.</w:t>
      </w:r>
      <w:r w:rsidR="00FE372B">
        <w:rPr>
          <w:b/>
          <w:color w:val="auto"/>
          <w:sz w:val="36"/>
          <w:szCs w:val="36"/>
          <w:lang w:val="en-AU"/>
        </w:rPr>
        <w:t>?</w:t>
      </w:r>
      <w:proofErr w:type="gramEnd"/>
    </w:p>
    <w:p w:rsidR="00FE372B" w:rsidRPr="00FE372B" w:rsidRDefault="00FE372B" w:rsidP="00FE372B">
      <w:pPr>
        <w:pStyle w:val="ListParagraph"/>
        <w:numPr>
          <w:ilvl w:val="0"/>
          <w:numId w:val="6"/>
        </w:numPr>
        <w:rPr>
          <w:color w:val="auto"/>
        </w:rPr>
      </w:pPr>
      <w:r>
        <w:rPr>
          <w:b/>
          <w:color w:val="auto"/>
          <w:sz w:val="36"/>
          <w:szCs w:val="36"/>
          <w:lang w:val="en-AU"/>
        </w:rPr>
        <w:t xml:space="preserve">Do you want to do a Family </w:t>
      </w:r>
      <w:proofErr w:type="gramStart"/>
      <w:r>
        <w:rPr>
          <w:b/>
          <w:color w:val="auto"/>
          <w:sz w:val="36"/>
          <w:szCs w:val="36"/>
          <w:lang w:val="en-AU"/>
        </w:rPr>
        <w:t>tree.?</w:t>
      </w:r>
      <w:proofErr w:type="gramEnd"/>
    </w:p>
    <w:p w:rsidR="00FE372B" w:rsidRPr="00B0284A" w:rsidRDefault="00FE372B" w:rsidP="00FE372B">
      <w:pPr>
        <w:pStyle w:val="ListParagraph"/>
        <w:numPr>
          <w:ilvl w:val="0"/>
          <w:numId w:val="6"/>
        </w:numPr>
        <w:rPr>
          <w:color w:val="auto"/>
        </w:rPr>
      </w:pPr>
      <w:r>
        <w:rPr>
          <w:b/>
          <w:color w:val="auto"/>
          <w:sz w:val="36"/>
          <w:szCs w:val="36"/>
          <w:lang w:val="en-AU"/>
        </w:rPr>
        <w:t xml:space="preserve">Do you want to do a Photo album of all your </w:t>
      </w:r>
      <w:proofErr w:type="gramStart"/>
      <w:r>
        <w:rPr>
          <w:b/>
          <w:color w:val="auto"/>
          <w:sz w:val="36"/>
          <w:szCs w:val="36"/>
          <w:lang w:val="en-AU"/>
        </w:rPr>
        <w:t>photos</w:t>
      </w:r>
      <w:r w:rsidR="00B0284A">
        <w:rPr>
          <w:b/>
          <w:color w:val="auto"/>
          <w:sz w:val="36"/>
          <w:szCs w:val="36"/>
          <w:lang w:val="en-AU"/>
        </w:rPr>
        <w:t>.</w:t>
      </w:r>
      <w:r>
        <w:rPr>
          <w:b/>
          <w:color w:val="auto"/>
          <w:sz w:val="36"/>
          <w:szCs w:val="36"/>
          <w:lang w:val="en-AU"/>
        </w:rPr>
        <w:t>?</w:t>
      </w:r>
      <w:proofErr w:type="gramEnd"/>
    </w:p>
    <w:p w:rsidR="00B0284A" w:rsidRPr="00FE372B" w:rsidRDefault="00B0284A" w:rsidP="00FE372B">
      <w:pPr>
        <w:pStyle w:val="ListParagraph"/>
        <w:numPr>
          <w:ilvl w:val="0"/>
          <w:numId w:val="6"/>
        </w:numPr>
        <w:rPr>
          <w:color w:val="auto"/>
        </w:rPr>
      </w:pPr>
      <w:r>
        <w:rPr>
          <w:b/>
          <w:color w:val="auto"/>
          <w:sz w:val="36"/>
          <w:szCs w:val="36"/>
          <w:lang w:val="en-AU"/>
        </w:rPr>
        <w:t>Do you want help with a new Smart TV.?</w:t>
      </w:r>
    </w:p>
    <w:p w:rsidR="006C7A61" w:rsidRDefault="006C7A61" w:rsidP="006C7A61">
      <w:pPr>
        <w:jc w:val="center"/>
        <w:rPr>
          <w:rFonts w:asciiTheme="minorHAnsi" w:hAnsiTheme="minorHAnsi"/>
          <w:noProof/>
          <w:color w:val="auto"/>
          <w:kern w:val="0"/>
          <w:sz w:val="24"/>
          <w:szCs w:val="24"/>
          <w:lang w:val="en-AU" w:eastAsia="en-AU"/>
        </w:rPr>
      </w:pPr>
    </w:p>
    <w:p w:rsidR="006C7A61" w:rsidRDefault="006C7A61" w:rsidP="006C7A61">
      <w:pPr>
        <w:jc w:val="center"/>
        <w:rPr>
          <w:rFonts w:asciiTheme="minorHAnsi" w:hAnsiTheme="minorHAnsi"/>
          <w:noProof/>
          <w:color w:val="auto"/>
          <w:kern w:val="0"/>
          <w:sz w:val="24"/>
          <w:szCs w:val="24"/>
          <w:lang w:val="en-AU" w:eastAsia="en-AU"/>
        </w:rPr>
      </w:pPr>
    </w:p>
    <w:p w:rsidR="000B4328" w:rsidRDefault="00B0284A" w:rsidP="006C7A61">
      <w:pPr>
        <w:jc w:val="center"/>
      </w:pPr>
      <w:r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42368" behindDoc="0" locked="0" layoutInCell="1" allowOverlap="1" wp14:anchorId="6628A429" wp14:editId="402E9CC6">
                <wp:simplePos x="0" y="0"/>
                <wp:positionH relativeFrom="column">
                  <wp:posOffset>4414520</wp:posOffset>
                </wp:positionH>
                <wp:positionV relativeFrom="page">
                  <wp:posOffset>5420995</wp:posOffset>
                </wp:positionV>
                <wp:extent cx="2705100" cy="2619375"/>
                <wp:effectExtent l="0" t="0" r="0" b="9525"/>
                <wp:wrapNone/>
                <wp:docPr id="4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2619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17BDC" w:rsidRPr="003C6BC7" w:rsidRDefault="00A56672" w:rsidP="00317BDC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</w:rPr>
                            </w:pPr>
                            <w:r w:rsidRPr="003C6BC7">
                              <w:rPr>
                                <w:rFonts w:ascii="Arial" w:hAnsi="Arial" w:cs="Arial"/>
                                <w:color w:val="676767"/>
                              </w:rPr>
                              <w:t>Our company message i</w:t>
                            </w:r>
                            <w:r w:rsidR="00B66EC6">
                              <w:rPr>
                                <w:rFonts w:ascii="Arial" w:hAnsi="Arial" w:cs="Arial"/>
                                <w:color w:val="676767"/>
                              </w:rPr>
                              <w:t>s “</w:t>
                            </w:r>
                            <w:r w:rsidR="00B66EC6" w:rsidRPr="00B66EC6">
                              <w:rPr>
                                <w:rFonts w:ascii="Arial" w:hAnsi="Arial" w:cs="Arial"/>
                                <w:b/>
                                <w:color w:val="676767"/>
                              </w:rPr>
                              <w:t>We come to You</w:t>
                            </w:r>
                            <w:r w:rsidR="00B66EC6">
                              <w:rPr>
                                <w:rFonts w:ascii="Arial" w:hAnsi="Arial" w:cs="Arial"/>
                                <w:color w:val="676767"/>
                              </w:rPr>
                              <w:t>’’ and this sav</w:t>
                            </w:r>
                            <w:r w:rsidRPr="003C6BC7">
                              <w:rPr>
                                <w:rFonts w:ascii="Arial" w:hAnsi="Arial" w:cs="Arial"/>
                                <w:color w:val="676767"/>
                              </w:rPr>
                              <w:t>es on travel time for our clients enabling more actual training time whether for Seniors or Corporate clients .</w:t>
                            </w:r>
                          </w:p>
                          <w:p w:rsidR="00317BDC" w:rsidRPr="003C6BC7" w:rsidRDefault="00A56672" w:rsidP="00842080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</w:rPr>
                            </w:pPr>
                            <w:r w:rsidRPr="003C6BC7">
                              <w:rPr>
                                <w:rFonts w:ascii="Arial" w:hAnsi="Arial" w:cs="Arial"/>
                                <w:color w:val="676767"/>
                              </w:rPr>
                              <w:t>With 28 years in the IT industry I understand how fast Technology changes and how difficult and daunting it can be to try to start learning or even keep up with the changes.</w:t>
                            </w:r>
                          </w:p>
                          <w:p w:rsidR="00A56672" w:rsidRPr="003C6BC7" w:rsidRDefault="00A56672" w:rsidP="00842080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</w:rPr>
                            </w:pPr>
                            <w:r w:rsidRPr="003C6BC7">
                              <w:rPr>
                                <w:rFonts w:ascii="Arial" w:hAnsi="Arial" w:cs="Arial"/>
                                <w:color w:val="676767"/>
                              </w:rPr>
                              <w:t xml:space="preserve">We have therefore created step by step learning programs </w:t>
                            </w:r>
                            <w:r w:rsidR="00B66EC6">
                              <w:rPr>
                                <w:rFonts w:ascii="Arial" w:hAnsi="Arial" w:cs="Arial"/>
                                <w:color w:val="676767"/>
                              </w:rPr>
                              <w:t>from absolute novice to Tech</w:t>
                            </w:r>
                            <w:r w:rsidRPr="003C6BC7">
                              <w:rPr>
                                <w:rFonts w:ascii="Arial" w:hAnsi="Arial" w:cs="Arial"/>
                                <w:color w:val="676767"/>
                              </w:rPr>
                              <w:t>.</w:t>
                            </w:r>
                          </w:p>
                          <w:p w:rsidR="00A56672" w:rsidRPr="003C6BC7" w:rsidRDefault="00A56672" w:rsidP="00A56672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</w:rPr>
                            </w:pPr>
                          </w:p>
                          <w:p w:rsidR="00A56672" w:rsidRDefault="00A56672" w:rsidP="00A56672">
                            <w:pPr>
                              <w:widowControl w:val="0"/>
                              <w:spacing w:line="320" w:lineRule="exact"/>
                              <w:ind w:firstLine="720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347.6pt;margin-top:426.85pt;width:213pt;height:206.25pt;z-index:2516423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" filled="f" fillcolor="#fffffe" stroked="f" strokecolor="#212120" insetpen="t">
                <v:textbox inset="2.88pt,2.88pt,2.88pt,2.88pt">
                  <w:txbxContent>
                    <w:p w:rsidR="00317BDC" w:rsidRPr="003C6BC7" w:rsidRDefault="00A56672" w:rsidP="00317BDC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</w:rPr>
                      </w:pPr>
                      <w:r w:rsidRPr="003C6BC7">
                        <w:rPr>
                          <w:rFonts w:ascii="Arial" w:hAnsi="Arial" w:cs="Arial"/>
                          <w:color w:val="676767"/>
                        </w:rPr>
                        <w:t>Our company message i</w:t>
                      </w:r>
                      <w:r w:rsidR="00B66EC6">
                        <w:rPr>
                          <w:rFonts w:ascii="Arial" w:hAnsi="Arial" w:cs="Arial"/>
                          <w:color w:val="676767"/>
                        </w:rPr>
                        <w:t>s “</w:t>
                      </w:r>
                      <w:r w:rsidR="00B66EC6" w:rsidRPr="00B66EC6">
                        <w:rPr>
                          <w:rFonts w:ascii="Arial" w:hAnsi="Arial" w:cs="Arial"/>
                          <w:b/>
                          <w:color w:val="676767"/>
                        </w:rPr>
                        <w:t>We come to You</w:t>
                      </w:r>
                      <w:r w:rsidR="00B66EC6">
                        <w:rPr>
                          <w:rFonts w:ascii="Arial" w:hAnsi="Arial" w:cs="Arial"/>
                          <w:color w:val="676767"/>
                        </w:rPr>
                        <w:t>’’ and this sav</w:t>
                      </w:r>
                      <w:r w:rsidRPr="003C6BC7">
                        <w:rPr>
                          <w:rFonts w:ascii="Arial" w:hAnsi="Arial" w:cs="Arial"/>
                          <w:color w:val="676767"/>
                        </w:rPr>
                        <w:t>es on travel time for our clients enabling more actual training time whether for Seniors or Corporate clients .</w:t>
                      </w:r>
                    </w:p>
                    <w:p w:rsidR="00317BDC" w:rsidRPr="003C6BC7" w:rsidRDefault="00A56672" w:rsidP="00842080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</w:rPr>
                      </w:pPr>
                      <w:r w:rsidRPr="003C6BC7">
                        <w:rPr>
                          <w:rFonts w:ascii="Arial" w:hAnsi="Arial" w:cs="Arial"/>
                          <w:color w:val="676767"/>
                        </w:rPr>
                        <w:t>With 28 years in the IT industry I understand how fast Technology changes and how difficult and daunting it can be to try to start learning or even keep up with the changes.</w:t>
                      </w:r>
                    </w:p>
                    <w:p w:rsidR="00A56672" w:rsidRPr="003C6BC7" w:rsidRDefault="00A56672" w:rsidP="00842080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</w:rPr>
                      </w:pPr>
                      <w:r w:rsidRPr="003C6BC7">
                        <w:rPr>
                          <w:rFonts w:ascii="Arial" w:hAnsi="Arial" w:cs="Arial"/>
                          <w:color w:val="676767"/>
                        </w:rPr>
                        <w:t xml:space="preserve">We have therefore created step by step learning programs </w:t>
                      </w:r>
                      <w:r w:rsidR="00B66EC6">
                        <w:rPr>
                          <w:rFonts w:ascii="Arial" w:hAnsi="Arial" w:cs="Arial"/>
                          <w:color w:val="676767"/>
                        </w:rPr>
                        <w:t>from absolute novice to Tech</w:t>
                      </w:r>
                      <w:r w:rsidRPr="003C6BC7">
                        <w:rPr>
                          <w:rFonts w:ascii="Arial" w:hAnsi="Arial" w:cs="Arial"/>
                          <w:color w:val="676767"/>
                        </w:rPr>
                        <w:t>.</w:t>
                      </w:r>
                    </w:p>
                    <w:p w:rsidR="00A56672" w:rsidRPr="003C6BC7" w:rsidRDefault="00A56672" w:rsidP="00A56672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</w:rPr>
                      </w:pPr>
                    </w:p>
                    <w:p w:rsidR="00A56672" w:rsidRDefault="00A56672" w:rsidP="00A56672">
                      <w:pPr>
                        <w:widowControl w:val="0"/>
                        <w:spacing w:line="320" w:lineRule="exact"/>
                        <w:ind w:firstLine="720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Pr="00440A28">
        <w:rPr>
          <w:rFonts w:ascii="Arial" w:hAnsi="Arial" w:cs="Arial"/>
          <w:b/>
          <w:noProof/>
          <w:color w:val="FFFFFF" w:themeColor="background1"/>
          <w:kern w:val="0"/>
          <w:sz w:val="32"/>
          <w:szCs w:val="32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43392" behindDoc="0" locked="0" layoutInCell="1" allowOverlap="1" wp14:anchorId="6202FFFB" wp14:editId="28231D52">
                <wp:simplePos x="0" y="0"/>
                <wp:positionH relativeFrom="column">
                  <wp:posOffset>-86360</wp:posOffset>
                </wp:positionH>
                <wp:positionV relativeFrom="page">
                  <wp:posOffset>5467350</wp:posOffset>
                </wp:positionV>
                <wp:extent cx="4700270" cy="2971800"/>
                <wp:effectExtent l="0" t="0" r="5080" b="0"/>
                <wp:wrapNone/>
                <wp:docPr id="5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0270" cy="297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41E3F" w:rsidRPr="00B0284A" w:rsidRDefault="00341E3F" w:rsidP="00341E3F">
                            <w:pPr>
                              <w:widowControl w:val="0"/>
                              <w:spacing w:line="320" w:lineRule="exact"/>
                              <w:ind w:firstLine="720"/>
                              <w:rPr>
                                <w:rFonts w:ascii="Arial" w:hAnsi="Arial" w:cs="Arial"/>
                                <w:b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b/>
                                <w:color w:val="676767"/>
                                <w:sz w:val="36"/>
                                <w:szCs w:val="36"/>
                              </w:rPr>
                              <w:t>Programs include: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 xml:space="preserve">Buying your first iPad, Tablet, Laptop. 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Windows ,</w:t>
                            </w:r>
                            <w:proofErr w:type="gramEnd"/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 xml:space="preserve"> Mac, Android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.</w:t>
                            </w: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?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Setting up at home.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Switching on and using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Connecting to the Internet.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Installing Software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E-Mail.</w:t>
                            </w:r>
                          </w:p>
                          <w:p w:rsidR="007721AD" w:rsidRPr="00B0284A" w:rsidRDefault="007721AD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Office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317BDC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Word</w:t>
                            </w:r>
                            <w:r w:rsidR="00317BDC"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Picasa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 xml:space="preserve"> – Photo Album</w:t>
                            </w:r>
                            <w:r w:rsidR="000C02B2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 xml:space="preserve"> Made Easy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Family Trees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 xml:space="preserve"> (Ancestry.com/My Heritage.com).</w:t>
                            </w:r>
                          </w:p>
                          <w:p w:rsidR="00341E3F" w:rsidRPr="00B0284A" w:rsidRDefault="00341E3F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</w:pP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 xml:space="preserve">Skype &amp; 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 xml:space="preserve">Free </w:t>
                            </w: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Video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/Voice</w:t>
                            </w:r>
                            <w:r w:rsidRPr="00B0284A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 xml:space="preserve"> Calls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341E3F" w:rsidRDefault="00341E3F" w:rsidP="00317BDC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76767"/>
                                <w:sz w:val="15"/>
                                <w:szCs w:val="15"/>
                              </w:rPr>
                              <w:t>Blogging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8" type="#_x0000_t202" style="position:absolute;left:0;text-align:left;margin-left:-6.8pt;margin-top:430.5pt;width:370.1pt;height:234pt;z-index:2516433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" filled="f" fillcolor="#fffffe" stroked="f" strokecolor="#212120" insetpen="t">
                <v:textbox inset="2.88pt,2.88pt,2.88pt,2.88pt">
                  <w:txbxContent>
                    <w:p w:rsidR="00341E3F" w:rsidRPr="00B0284A" w:rsidRDefault="00341E3F" w:rsidP="00341E3F">
                      <w:pPr>
                        <w:widowControl w:val="0"/>
                        <w:spacing w:line="320" w:lineRule="exact"/>
                        <w:ind w:firstLine="720"/>
                        <w:rPr>
                          <w:rFonts w:ascii="Arial" w:hAnsi="Arial" w:cs="Arial"/>
                          <w:b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b/>
                          <w:color w:val="676767"/>
                          <w:sz w:val="36"/>
                          <w:szCs w:val="36"/>
                        </w:rPr>
                        <w:t>Programs include: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 xml:space="preserve">Buying your first iPad, Tablet, Laptop. 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proofErr w:type="gramStart"/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Windows ,</w:t>
                      </w:r>
                      <w:proofErr w:type="gramEnd"/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 xml:space="preserve"> Mac, Android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.</w:t>
                      </w: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?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Setting up at home.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Switching on and using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Connecting to the Internet.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Installing Software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.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E-Mail.</w:t>
                      </w:r>
                    </w:p>
                    <w:p w:rsidR="007721AD" w:rsidRPr="00B0284A" w:rsidRDefault="007721AD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Office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.</w:t>
                      </w:r>
                    </w:p>
                    <w:p w:rsidR="00317BDC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Word</w:t>
                      </w:r>
                      <w:r w:rsidR="00317BDC"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.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Picasa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 xml:space="preserve"> – Photo Album</w:t>
                      </w:r>
                      <w:r w:rsidR="000C02B2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 xml:space="preserve"> Made Easy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.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Family Trees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 xml:space="preserve"> (Ancestry.com/My Heritage.com).</w:t>
                      </w:r>
                    </w:p>
                    <w:p w:rsidR="00341E3F" w:rsidRPr="00B0284A" w:rsidRDefault="00341E3F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spacing w:line="320" w:lineRule="exact"/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</w:pP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 xml:space="preserve">Skype &amp; 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 xml:space="preserve">Free </w:t>
                      </w: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Video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/Voice</w:t>
                      </w:r>
                      <w:r w:rsidRPr="00B0284A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 xml:space="preserve"> Calls</w:t>
                      </w:r>
                      <w:r w:rsidR="00E55EDD">
                        <w:rPr>
                          <w:rFonts w:ascii="Arial" w:hAnsi="Arial" w:cs="Arial"/>
                          <w:color w:val="676767"/>
                          <w:sz w:val="36"/>
                          <w:szCs w:val="36"/>
                        </w:rPr>
                        <w:t>.</w:t>
                      </w:r>
                    </w:p>
                    <w:p w:rsidR="00341E3F" w:rsidRDefault="00341E3F" w:rsidP="00317BDC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</w:rPr>
                      </w:pPr>
                      <w:r>
                        <w:rPr>
                          <w:rFonts w:ascii="Arial" w:hAnsi="Arial" w:cs="Arial"/>
                          <w:color w:val="676767"/>
                          <w:sz w:val="15"/>
                          <w:szCs w:val="15"/>
                        </w:rPr>
                        <w:t>Blogging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D5BEC" w:rsidRPr="004152C6">
        <w:rPr>
          <w:rFonts w:asciiTheme="minorHAnsi" w:hAnsiTheme="minorHAnsi"/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39296" behindDoc="0" locked="0" layoutInCell="1" allowOverlap="1" wp14:anchorId="6FB7E1AE" wp14:editId="7C59BD4E">
                <wp:simplePos x="0" y="0"/>
                <wp:positionH relativeFrom="column">
                  <wp:posOffset>4076065</wp:posOffset>
                </wp:positionH>
                <wp:positionV relativeFrom="page">
                  <wp:posOffset>9544050</wp:posOffset>
                </wp:positionV>
                <wp:extent cx="1283970" cy="468630"/>
                <wp:effectExtent l="0" t="0" r="0" b="7620"/>
                <wp:wrapNone/>
                <wp:docPr id="3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3970" cy="468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17BDC" w:rsidRPr="008D5BEC" w:rsidRDefault="00317BDC" w:rsidP="00317BDC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2E3640"/>
                                <w:w w:val="90"/>
                                <w:sz w:val="28"/>
                                <w:szCs w:val="28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320.95pt;margin-top:751.5pt;width:101.1pt;height:36.9pt;z-index:2516392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" filled="f" fillcolor="#fffffe" stroked="f" strokecolor="#212120" insetpen="t">
                <v:textbox inset="2.88pt,2.88pt,2.88pt,2.88pt">
                  <w:txbxContent>
                    <w:p w:rsidR="00317BDC" w:rsidRPr="008D5BEC" w:rsidRDefault="00317BDC" w:rsidP="00317BDC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2E3640"/>
                          <w:w w:val="90"/>
                          <w:sz w:val="28"/>
                          <w:szCs w:val="28"/>
                          <w:lang w:val="en-AU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C86579" w:rsidRPr="004152C6">
        <w:rPr>
          <w:rFonts w:asciiTheme="minorHAnsi" w:hAnsiTheme="minorHAnsi"/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41344" behindDoc="0" locked="0" layoutInCell="1" allowOverlap="1" wp14:anchorId="651E19D5" wp14:editId="4ED1FE09">
                <wp:simplePos x="0" y="0"/>
                <wp:positionH relativeFrom="column">
                  <wp:posOffset>6016625</wp:posOffset>
                </wp:positionH>
                <wp:positionV relativeFrom="page">
                  <wp:posOffset>9419590</wp:posOffset>
                </wp:positionV>
                <wp:extent cx="1198880" cy="290830"/>
                <wp:effectExtent l="0" t="0" r="4445" b="0"/>
                <wp:wrapNone/>
                <wp:docPr id="3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17BDC" w:rsidRDefault="00317BDC" w:rsidP="00317BDC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color w:val="EF792F"/>
                                <w:w w:val="9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left:0;text-align:left;margin-left:473.75pt;margin-top:741.7pt;width:94.4pt;height:22.9pt;z-index:2516413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" filled="f" fillcolor="#fffffe" stroked="f" strokecolor="#212120" insetpen="t">
                <v:textbox inset="2.88pt,2.88pt,2.88pt,2.88pt">
                  <w:txbxContent>
                    <w:p w:rsidR="00317BDC" w:rsidRDefault="00317BDC" w:rsidP="00317BDC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color w:val="EF792F"/>
                          <w:w w:val="9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410BFC" w:rsidRPr="004152C6">
        <w:rPr>
          <w:rFonts w:asciiTheme="minorHAnsi" w:hAnsiTheme="minorHAnsi"/>
        </w:rPr>
        <w:br w:type="page"/>
      </w:r>
      <w:bookmarkStart w:id="0" w:name="_GoBack"/>
      <w:bookmarkEnd w:id="0"/>
    </w:p>
    <w:p w:rsidR="000B4328" w:rsidRPr="000B4328" w:rsidRDefault="00BB60AA" w:rsidP="000B4328"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36576" distB="36576" distL="36576" distR="36576" simplePos="0" relativeHeight="251660800" behindDoc="0" locked="0" layoutInCell="1" allowOverlap="1" wp14:anchorId="57951F8D" wp14:editId="0EE85A2A">
                <wp:simplePos x="0" y="0"/>
                <wp:positionH relativeFrom="column">
                  <wp:posOffset>2514177</wp:posOffset>
                </wp:positionH>
                <wp:positionV relativeFrom="page">
                  <wp:posOffset>1744345</wp:posOffset>
                </wp:positionV>
                <wp:extent cx="2971800" cy="1939925"/>
                <wp:effectExtent l="0" t="0" r="0" b="3175"/>
                <wp:wrapNone/>
                <wp:docPr id="13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939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10BFC" w:rsidRPr="00BA4A7D" w:rsidRDefault="00341E3F" w:rsidP="00341E3F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</w:pPr>
                            <w:r w:rsidRPr="00BA4A7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>W</w:t>
                            </w:r>
                            <w:r w:rsidR="00B66EC6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 xml:space="preserve">e </w:t>
                            </w:r>
                            <w:r w:rsidR="00E55ED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>specialis</w:t>
                            </w:r>
                            <w:r w:rsidR="00EF4DED" w:rsidRPr="00BA4A7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>e</w:t>
                            </w:r>
                            <w:r w:rsidRPr="00BA4A7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 xml:space="preserve"> in helping </w:t>
                            </w:r>
                            <w:proofErr w:type="gramStart"/>
                            <w:r w:rsidRPr="00BA4A7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>Seniors</w:t>
                            </w:r>
                            <w:proofErr w:type="gramEnd"/>
                            <w:r w:rsidRPr="00BA4A7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>, Retirees and Veterans connect to friends, relatives, comrades across Australia and the World.</w:t>
                            </w:r>
                          </w:p>
                          <w:p w:rsidR="00341E3F" w:rsidRPr="00BA4A7D" w:rsidRDefault="00341E3F" w:rsidP="00341E3F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</w:pPr>
                            <w:r w:rsidRPr="00BA4A7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 xml:space="preserve">Because we are mobile and come to you we can make the experience less traumatic and </w:t>
                            </w:r>
                            <w:r w:rsidR="00BA4A7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 xml:space="preserve">more </w:t>
                            </w:r>
                            <w:r w:rsidRPr="00BA4A7D"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</w:rPr>
                              <w:t>comfortable in your own home.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31" type="#_x0000_t202" style="position:absolute;margin-left:197.95pt;margin-top:137.35pt;width:234pt;height:152.75pt;z-index:2516608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" filled="f" fillcolor="#fffffe" stroked="f" strokecolor="#212120" insetpen="t">
                <v:textbox inset="2.88pt,2.88pt,2.88pt,2.88pt">
                  <w:txbxContent>
                    <w:p w:rsidR="00410BFC" w:rsidRPr="00BA4A7D" w:rsidRDefault="00341E3F" w:rsidP="00341E3F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</w:pPr>
                      <w:r w:rsidRPr="00BA4A7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>W</w:t>
                      </w:r>
                      <w:r w:rsidR="00B66EC6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 xml:space="preserve">e </w:t>
                      </w:r>
                      <w:proofErr w:type="spellStart"/>
                      <w:r w:rsidR="00E55ED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>specialis</w:t>
                      </w:r>
                      <w:r w:rsidR="00EF4DED" w:rsidRPr="00BA4A7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>e</w:t>
                      </w:r>
                      <w:proofErr w:type="spellEnd"/>
                      <w:r w:rsidRPr="00BA4A7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 xml:space="preserve"> in helping </w:t>
                      </w:r>
                      <w:proofErr w:type="gramStart"/>
                      <w:r w:rsidRPr="00BA4A7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>Seniors</w:t>
                      </w:r>
                      <w:proofErr w:type="gramEnd"/>
                      <w:r w:rsidRPr="00BA4A7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>, Retirees and Veterans connect to friends, relatives, comrades across Australia and the World.</w:t>
                      </w:r>
                    </w:p>
                    <w:p w:rsidR="00341E3F" w:rsidRPr="00BA4A7D" w:rsidRDefault="00341E3F" w:rsidP="00341E3F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</w:pPr>
                      <w:r w:rsidRPr="00BA4A7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 xml:space="preserve">Because we are mobile and come to you we can make the experience less traumatic and </w:t>
                      </w:r>
                      <w:r w:rsidR="00BA4A7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 xml:space="preserve">more </w:t>
                      </w:r>
                      <w:r w:rsidRPr="00BA4A7D"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</w:rPr>
                        <w:t>comfortable in your own home.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val="en-AU" w:eastAsia="en-AU"/>
        </w:rPr>
        <w:drawing>
          <wp:inline distT="0" distB="0" distL="0" distR="0" wp14:anchorId="3F4A52C3" wp14:editId="2155CC92">
            <wp:extent cx="7100570" cy="1762125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ch-Eas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3745" cy="1762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440A28" w:rsidP="000B4328">
      <w:r>
        <w:t xml:space="preserve">       </w:t>
      </w:r>
    </w:p>
    <w:p w:rsidR="000B4328" w:rsidRPr="000B4328" w:rsidRDefault="000B4328" w:rsidP="000B4328"/>
    <w:p w:rsidR="000B4328" w:rsidRPr="000B4328" w:rsidRDefault="00BB60AA" w:rsidP="000B4328"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673088" behindDoc="0" locked="0" layoutInCell="1" allowOverlap="1" wp14:anchorId="178ED840" wp14:editId="5E0AC6EC">
                <wp:simplePos x="0" y="0"/>
                <wp:positionH relativeFrom="column">
                  <wp:posOffset>4742816</wp:posOffset>
                </wp:positionH>
                <wp:positionV relativeFrom="page">
                  <wp:posOffset>5272088</wp:posOffset>
                </wp:positionV>
                <wp:extent cx="2241868" cy="2928620"/>
                <wp:effectExtent l="0" t="0" r="6350" b="5080"/>
                <wp:wrapNone/>
                <wp:docPr id="24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1868" cy="292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10BFC" w:rsidRPr="00BB60AA" w:rsidRDefault="00410BFC" w:rsidP="00410BFC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2E3640"/>
                                <w:w w:val="90"/>
                                <w:sz w:val="32"/>
                                <w:szCs w:val="32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2E3640"/>
                                <w:spacing w:val="20"/>
                                <w:w w:val="90"/>
                                <w:sz w:val="32"/>
                                <w:szCs w:val="32"/>
                              </w:rPr>
                              <w:t>SERVICES AVAILABLE</w:t>
                            </w:r>
                          </w:p>
                          <w:p w:rsidR="00410BFC" w:rsidRPr="00BB60AA" w:rsidRDefault="00410BFC" w:rsidP="00410BFC">
                            <w:pPr>
                              <w:widowControl w:val="0"/>
                              <w:spacing w:line="100" w:lineRule="exact"/>
                              <w:rPr>
                                <w:rFonts w:ascii="Arial" w:hAnsi="Arial" w:cs="Arial"/>
                                <w:color w:val="EF792F"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:rsidR="00410BFC" w:rsidRPr="00BB60AA" w:rsidRDefault="00402AB2" w:rsidP="00410BFC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 xml:space="preserve">In home </w:t>
                            </w:r>
                            <w:r w:rsidR="00410BFC"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>Technical Support</w:t>
                            </w:r>
                          </w:p>
                          <w:p w:rsidR="00410BFC" w:rsidRPr="00BB60AA" w:rsidRDefault="00410BFC" w:rsidP="00410BFC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>Installation and Setup</w:t>
                            </w:r>
                          </w:p>
                          <w:p w:rsidR="00410BFC" w:rsidRPr="00BB60AA" w:rsidRDefault="00410BFC" w:rsidP="00410BFC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>Maintenance</w:t>
                            </w:r>
                          </w:p>
                          <w:p w:rsidR="00410BFC" w:rsidRPr="00BB60AA" w:rsidRDefault="00410BFC" w:rsidP="00410BFC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>Application Support</w:t>
                            </w:r>
                          </w:p>
                          <w:p w:rsidR="00410BFC" w:rsidRPr="00BB60AA" w:rsidRDefault="00410BFC" w:rsidP="00410BFC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>Hardware Support</w:t>
                            </w:r>
                          </w:p>
                          <w:p w:rsidR="00410BFC" w:rsidRPr="00BB60AA" w:rsidRDefault="00AC7650" w:rsidP="00410BFC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 xml:space="preserve">Satisfaction </w:t>
                            </w:r>
                            <w:r w:rsidR="00410BFC"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 xml:space="preserve">Guaranteed </w:t>
                            </w:r>
                          </w:p>
                          <w:p w:rsidR="000B4328" w:rsidRPr="00BB60AA" w:rsidRDefault="000B4328" w:rsidP="00410BFC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E36C0A" w:themeColor="accent6" w:themeShade="BF"/>
                                <w:w w:val="90"/>
                                <w:sz w:val="32"/>
                                <w:szCs w:val="32"/>
                              </w:rPr>
                              <w:t>Fully Insured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32" type="#_x0000_t202" style="position:absolute;margin-left:373.45pt;margin-top:415.15pt;width:176.55pt;height:230.6pt;z-index:2516730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" filled="f" fillcolor="#fffffe" stroked="f" strokecolor="#212120" insetpen="t">
                <v:textbox inset="2.88pt,2.88pt,2.88pt,2.88pt">
                  <w:txbxContent>
                    <w:p w:rsidR="00410BFC" w:rsidRPr="00BB60AA" w:rsidRDefault="00410BFC" w:rsidP="00410BFC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2E3640"/>
                          <w:w w:val="90"/>
                          <w:sz w:val="32"/>
                          <w:szCs w:val="32"/>
                        </w:rPr>
                      </w:pPr>
                      <w:r w:rsidRPr="00BB60AA">
                        <w:rPr>
                          <w:rFonts w:ascii="Arial" w:hAnsi="Arial" w:cs="Arial"/>
                          <w:color w:val="2E3640"/>
                          <w:spacing w:val="20"/>
                          <w:w w:val="90"/>
                          <w:sz w:val="32"/>
                          <w:szCs w:val="32"/>
                        </w:rPr>
                        <w:t>SERVICES AVAILABLE</w:t>
                      </w:r>
                    </w:p>
                    <w:p w:rsidR="00410BFC" w:rsidRPr="00BB60AA" w:rsidRDefault="00410BFC" w:rsidP="00410BFC">
                      <w:pPr>
                        <w:widowControl w:val="0"/>
                        <w:spacing w:line="100" w:lineRule="exact"/>
                        <w:rPr>
                          <w:rFonts w:ascii="Arial" w:hAnsi="Arial" w:cs="Arial"/>
                          <w:color w:val="EF792F"/>
                          <w:w w:val="90"/>
                          <w:sz w:val="32"/>
                          <w:szCs w:val="32"/>
                        </w:rPr>
                      </w:pPr>
                    </w:p>
                    <w:p w:rsidR="00410BFC" w:rsidRPr="00BB60AA" w:rsidRDefault="00402AB2" w:rsidP="00410BFC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</w:pPr>
                      <w:r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 xml:space="preserve">In home </w:t>
                      </w:r>
                      <w:r w:rsidR="00410BFC"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>Technical Support</w:t>
                      </w:r>
                    </w:p>
                    <w:p w:rsidR="00410BFC" w:rsidRPr="00BB60AA" w:rsidRDefault="00410BFC" w:rsidP="00410BFC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</w:pPr>
                      <w:r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>Installation and Setup</w:t>
                      </w:r>
                    </w:p>
                    <w:p w:rsidR="00410BFC" w:rsidRPr="00BB60AA" w:rsidRDefault="00410BFC" w:rsidP="00410BFC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</w:pPr>
                      <w:r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>Maintenance</w:t>
                      </w:r>
                    </w:p>
                    <w:p w:rsidR="00410BFC" w:rsidRPr="00BB60AA" w:rsidRDefault="00410BFC" w:rsidP="00410BFC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</w:pPr>
                      <w:r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>Application Support</w:t>
                      </w:r>
                    </w:p>
                    <w:p w:rsidR="00410BFC" w:rsidRPr="00BB60AA" w:rsidRDefault="00410BFC" w:rsidP="00410BFC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</w:pPr>
                      <w:r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>Hardware Support</w:t>
                      </w:r>
                    </w:p>
                    <w:p w:rsidR="00410BFC" w:rsidRPr="00BB60AA" w:rsidRDefault="00AC7650" w:rsidP="00410BFC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</w:pPr>
                      <w:r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 xml:space="preserve">Satisfaction </w:t>
                      </w:r>
                      <w:r w:rsidR="00410BFC"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 xml:space="preserve">Guaranteed </w:t>
                      </w:r>
                    </w:p>
                    <w:p w:rsidR="000B4328" w:rsidRPr="00BB60AA" w:rsidRDefault="000B4328" w:rsidP="00410BFC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</w:pPr>
                      <w:r w:rsidRPr="00BB60AA">
                        <w:rPr>
                          <w:rFonts w:ascii="Arial" w:hAnsi="Arial" w:cs="Arial"/>
                          <w:color w:val="E36C0A" w:themeColor="accent6" w:themeShade="BF"/>
                          <w:w w:val="90"/>
                          <w:sz w:val="32"/>
                          <w:szCs w:val="32"/>
                        </w:rPr>
                        <w:t>Fully Insured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04BF3"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671040" behindDoc="0" locked="0" layoutInCell="1" allowOverlap="1" wp14:anchorId="514CB033" wp14:editId="061074BD">
                <wp:simplePos x="0" y="0"/>
                <wp:positionH relativeFrom="column">
                  <wp:posOffset>1772920</wp:posOffset>
                </wp:positionH>
                <wp:positionV relativeFrom="page">
                  <wp:posOffset>3525203</wp:posOffset>
                </wp:positionV>
                <wp:extent cx="4972050" cy="679450"/>
                <wp:effectExtent l="0" t="0" r="0" b="6350"/>
                <wp:wrapNone/>
                <wp:docPr id="22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05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10BFC" w:rsidRPr="0022423E" w:rsidRDefault="007721AD" w:rsidP="00410BFC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</w:pPr>
                            <w:r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>We have experience in all aspects of IT</w:t>
                            </w:r>
                            <w:r w:rsidR="00BA4A7D"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 xml:space="preserve">, from </w:t>
                            </w:r>
                            <w:r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 xml:space="preserve">Desktops to Data Centres, Modems to ADSL2+ Home office setups, printers and UPS settings, with </w:t>
                            </w:r>
                            <w:r w:rsidR="0022423E"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>great prices</w:t>
                            </w:r>
                            <w:r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>, call</w:t>
                            </w:r>
                            <w:r w:rsidR="0022423E"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 xml:space="preserve"> us</w:t>
                            </w:r>
                            <w:r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 xml:space="preserve"> for a </w:t>
                            </w:r>
                            <w:r w:rsidR="0022423E"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 xml:space="preserve">visit and a </w:t>
                            </w:r>
                            <w:r w:rsidRPr="0022423E">
                              <w:rPr>
                                <w:rFonts w:ascii="Arial" w:hAnsi="Arial" w:cs="Arial"/>
                                <w:color w:val="auto"/>
                                <w:lang w:val="en-AU"/>
                              </w:rPr>
                              <w:t>quote.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33" type="#_x0000_t202" style="position:absolute;margin-left:139.6pt;margin-top:277.6pt;width:391.5pt;height:53.5pt;z-index:2516710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" filled="f" fillcolor="#fffffe" stroked="f" strokecolor="#212120" insetpen="t">
                <v:textbox inset="2.88pt,2.88pt,2.88pt,2.88pt">
                  <w:txbxContent>
                    <w:p w:rsidR="00410BFC" w:rsidRPr="0022423E" w:rsidRDefault="007721AD" w:rsidP="00410BFC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auto"/>
                          <w:lang w:val="en-AU"/>
                        </w:rPr>
                      </w:pPr>
                      <w:r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>We have experience in all aspects of IT</w:t>
                      </w:r>
                      <w:r w:rsidR="00BA4A7D"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 xml:space="preserve">, from </w:t>
                      </w:r>
                      <w:r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 xml:space="preserve">Desktops to Data Centres, Modems to ADSL2+ Home office setups, printers and UPS settings, with </w:t>
                      </w:r>
                      <w:r w:rsidR="0022423E"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>great prices</w:t>
                      </w:r>
                      <w:r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>, call</w:t>
                      </w:r>
                      <w:r w:rsidR="0022423E"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 xml:space="preserve"> us</w:t>
                      </w:r>
                      <w:r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 xml:space="preserve"> for a </w:t>
                      </w:r>
                      <w:r w:rsidR="0022423E"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 xml:space="preserve">visit and a </w:t>
                      </w:r>
                      <w:r w:rsidRPr="0022423E">
                        <w:rPr>
                          <w:rFonts w:ascii="Arial" w:hAnsi="Arial" w:cs="Arial"/>
                          <w:color w:val="auto"/>
                          <w:lang w:val="en-AU"/>
                        </w:rPr>
                        <w:t>quote.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04BF3">
        <w:rPr>
          <w:noProof/>
          <w:lang w:val="en-AU" w:eastAsia="en-AU"/>
        </w:rPr>
        <w:drawing>
          <wp:inline distT="0" distB="0" distL="0" distR="0" wp14:anchorId="405B32D4" wp14:editId="05B9C364">
            <wp:extent cx="1609725" cy="21086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X5 A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1633" cy="2111099"/>
                    </a:xfrm>
                    <a:prstGeom prst="rect">
                      <a:avLst/>
                    </a:prstGeom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:rsidR="000B4328" w:rsidRPr="000B4328" w:rsidRDefault="000B4328" w:rsidP="000B4328"/>
    <w:p w:rsidR="000B4328" w:rsidRPr="000B4328" w:rsidRDefault="00BB60AA" w:rsidP="000B4328"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662848" behindDoc="0" locked="0" layoutInCell="1" allowOverlap="1" wp14:anchorId="7E872EBB" wp14:editId="2318C49B">
                <wp:simplePos x="0" y="0"/>
                <wp:positionH relativeFrom="column">
                  <wp:posOffset>199390</wp:posOffset>
                </wp:positionH>
                <wp:positionV relativeFrom="page">
                  <wp:posOffset>5881370</wp:posOffset>
                </wp:positionV>
                <wp:extent cx="4305300" cy="3095625"/>
                <wp:effectExtent l="0" t="0" r="0" b="9525"/>
                <wp:wrapNone/>
                <wp:docPr id="15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5300" cy="3095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10BFC" w:rsidRPr="00BB60AA" w:rsidRDefault="0022423E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If you don’t have web access we can help you obtain it</w:t>
                            </w:r>
                          </w:p>
                          <w:p w:rsidR="00EA6DDB" w:rsidRPr="00BB60AA" w:rsidRDefault="00EA6DDB" w:rsidP="00410BFC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</w:p>
                          <w:p w:rsidR="00410BFC" w:rsidRPr="00BB60AA" w:rsidRDefault="0022423E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If you need honest advice about hardware purchases we can help you choose what is suitable for you</w:t>
                            </w:r>
                            <w:r w:rsidR="00842080"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r needs.</w:t>
                            </w:r>
                          </w:p>
                          <w:p w:rsidR="0022423E" w:rsidRPr="00BB60AA" w:rsidRDefault="0022423E" w:rsidP="00410BFC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</w:p>
                          <w:p w:rsidR="00410BFC" w:rsidRPr="00BB60AA" w:rsidRDefault="0022423E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We can also help setup Laptops, iPads and Tablets using Wi-</w:t>
                            </w:r>
                            <w:proofErr w:type="gramStart"/>
                            <w:r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Fi .</w:t>
                            </w:r>
                            <w:proofErr w:type="gramEnd"/>
                            <w:r w:rsidR="00410BFC"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EA6DDB" w:rsidRPr="00BB60AA" w:rsidRDefault="00EA6DDB" w:rsidP="00410BFC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</w:p>
                          <w:p w:rsidR="00410BFC" w:rsidRPr="00BB60AA" w:rsidRDefault="00842080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When you have p</w:t>
                            </w:r>
                            <w:r w:rsidR="0022423E"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roblems with hardware we can usually help with those too.</w:t>
                            </w:r>
                          </w:p>
                          <w:p w:rsidR="0022423E" w:rsidRPr="00BB60AA" w:rsidRDefault="0022423E" w:rsidP="00410BFC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</w:p>
                          <w:p w:rsidR="00410BFC" w:rsidRPr="00BB60AA" w:rsidRDefault="00526EA6" w:rsidP="00B66EC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</w:pPr>
                            <w:r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We are Seniors too</w:t>
                            </w:r>
                            <w:r w:rsidR="00EA6DDB"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>,</w:t>
                            </w:r>
                            <w:r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 xml:space="preserve"> so we know what the frustrations are when learning new Technology</w:t>
                            </w:r>
                            <w:r w:rsidR="00410BFC" w:rsidRPr="00BB60AA">
                              <w:rPr>
                                <w:rFonts w:ascii="Arial" w:hAnsi="Arial" w:cs="Arial"/>
                                <w:color w:val="2E364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34" type="#_x0000_t202" style="position:absolute;margin-left:15.7pt;margin-top:463.1pt;width:339pt;height:243.75pt;z-index:2516628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" filled="f" fillcolor="#fffffe" stroked="f" strokecolor="#212120" insetpen="t">
                <v:textbox inset="2.88pt,2.88pt,2.88pt,2.88pt">
                  <w:txbxContent>
                    <w:p w:rsidR="00410BFC" w:rsidRPr="00BB60AA" w:rsidRDefault="0022423E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  <w:r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If you don’t have web access we can help you obtain it</w:t>
                      </w:r>
                    </w:p>
                    <w:p w:rsidR="00EA6DDB" w:rsidRPr="00BB60AA" w:rsidRDefault="00EA6DDB" w:rsidP="00410BFC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</w:p>
                    <w:p w:rsidR="00410BFC" w:rsidRPr="00BB60AA" w:rsidRDefault="0022423E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  <w:r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If you need honest advice about hardware purchases we can help you choose what is suitable for you</w:t>
                      </w:r>
                      <w:r w:rsidR="00842080"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r needs.</w:t>
                      </w:r>
                    </w:p>
                    <w:p w:rsidR="0022423E" w:rsidRPr="00BB60AA" w:rsidRDefault="0022423E" w:rsidP="00410BFC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</w:p>
                    <w:p w:rsidR="00410BFC" w:rsidRPr="00BB60AA" w:rsidRDefault="0022423E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  <w:r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We can also help setup Laptops, iPads and Tablets using Wi-</w:t>
                      </w:r>
                      <w:proofErr w:type="gramStart"/>
                      <w:r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Fi .</w:t>
                      </w:r>
                      <w:proofErr w:type="gramEnd"/>
                      <w:r w:rsidR="00410BFC"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 xml:space="preserve"> </w:t>
                      </w:r>
                    </w:p>
                    <w:p w:rsidR="00EA6DDB" w:rsidRPr="00BB60AA" w:rsidRDefault="00EA6DDB" w:rsidP="00410BFC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</w:p>
                    <w:p w:rsidR="00410BFC" w:rsidRPr="00BB60AA" w:rsidRDefault="00842080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  <w:r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When you have p</w:t>
                      </w:r>
                      <w:r w:rsidR="0022423E"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roblems with hardware we can usually help with those too.</w:t>
                      </w:r>
                    </w:p>
                    <w:p w:rsidR="0022423E" w:rsidRPr="00BB60AA" w:rsidRDefault="0022423E" w:rsidP="00410BFC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</w:p>
                    <w:p w:rsidR="00410BFC" w:rsidRPr="00BB60AA" w:rsidRDefault="00526EA6" w:rsidP="00B66EC6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</w:pPr>
                      <w:r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We are Seniors too</w:t>
                      </w:r>
                      <w:r w:rsidR="00EA6DDB"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>,</w:t>
                      </w:r>
                      <w:r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 xml:space="preserve"> so we know what the frustrations are when learning new Technology</w:t>
                      </w:r>
                      <w:r w:rsidR="00410BFC" w:rsidRPr="00BB60AA">
                        <w:rPr>
                          <w:rFonts w:ascii="Arial" w:hAnsi="Arial" w:cs="Arial"/>
                          <w:color w:val="2E364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0B4328" w:rsidRPr="000B4328" w:rsidRDefault="000B4328" w:rsidP="000B4328"/>
    <w:p w:rsidR="000B4328" w:rsidRPr="000B4328" w:rsidRDefault="000B4328" w:rsidP="000B4328"/>
    <w:p w:rsidR="000B4328" w:rsidRPr="000B4328" w:rsidRDefault="00440A28" w:rsidP="000B4328">
      <w:r>
        <w:t xml:space="preserve">  </w:t>
      </w:r>
    </w:p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Pr="000B4328" w:rsidRDefault="000B4328" w:rsidP="000B4328"/>
    <w:p w:rsidR="000B4328" w:rsidRDefault="000B4328" w:rsidP="000B4328"/>
    <w:p w:rsidR="000B4328" w:rsidRPr="000B4328" w:rsidRDefault="000B4328" w:rsidP="000B4328"/>
    <w:p w:rsidR="000B4328" w:rsidRDefault="000B4328" w:rsidP="000B4328"/>
    <w:p w:rsidR="005F70E4" w:rsidRPr="000B4328" w:rsidRDefault="00B66EC6" w:rsidP="000B4328">
      <w:pPr>
        <w:tabs>
          <w:tab w:val="left" w:pos="7241"/>
        </w:tabs>
      </w:pP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674112" behindDoc="0" locked="0" layoutInCell="1" allowOverlap="1" wp14:anchorId="77776113" wp14:editId="39D3FC8E">
                <wp:simplePos x="0" y="0"/>
                <wp:positionH relativeFrom="column">
                  <wp:posOffset>5795328</wp:posOffset>
                </wp:positionH>
                <wp:positionV relativeFrom="page">
                  <wp:posOffset>8839200</wp:posOffset>
                </wp:positionV>
                <wp:extent cx="1328420" cy="1252538"/>
                <wp:effectExtent l="0" t="0" r="5080" b="5080"/>
                <wp:wrapNone/>
                <wp:docPr id="25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8420" cy="12525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10BFC" w:rsidRPr="00EA6DDB" w:rsidRDefault="00AE53CD" w:rsidP="00410BFC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</w:pPr>
                            <w:r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 xml:space="preserve">P.O. Box 4069 Lake Haven </w:t>
                            </w:r>
                          </w:p>
                          <w:p w:rsidR="00410BFC" w:rsidRPr="00EA6DDB" w:rsidRDefault="00AE53CD" w:rsidP="00410BFC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</w:pPr>
                            <w:r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NSW 2263</w:t>
                            </w:r>
                          </w:p>
                          <w:p w:rsidR="00E55EDD" w:rsidRDefault="00EA6DDB" w:rsidP="00EA6DDB">
                            <w:pPr>
                              <w:widowControl w:val="0"/>
                              <w:spacing w:line="220" w:lineRule="exact"/>
                              <w:rPr>
                                <w:rFonts w:ascii="Arial" w:hAnsi="Arial" w:cs="Arial"/>
                                <w:color w:val="auto"/>
                                <w:sz w:val="14"/>
                                <w:szCs w:val="14"/>
                              </w:rPr>
                            </w:pPr>
                            <w:r w:rsidRPr="00EA6DDB">
                              <w:rPr>
                                <w:rFonts w:ascii="Arial" w:hAnsi="Arial" w:cs="Arial"/>
                                <w:bCs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ABN:</w:t>
                            </w:r>
                            <w:r w:rsidRPr="00EA6DDB">
                              <w:rPr>
                                <w:rFonts w:ascii="Arial" w:hAnsi="Arial" w:cs="Arial"/>
                                <w:color w:val="auto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E55EDD">
                              <w:rPr>
                                <w:rFonts w:ascii="Arial" w:hAnsi="Arial" w:cs="Arial"/>
                                <w:color w:val="auto"/>
                                <w:sz w:val="14"/>
                                <w:szCs w:val="14"/>
                              </w:rPr>
                              <w:t xml:space="preserve">   </w:t>
                            </w:r>
                            <w:r w:rsidRPr="00EA6DDB">
                              <w:rPr>
                                <w:rFonts w:ascii="Arial" w:hAnsi="Arial" w:cs="Arial"/>
                                <w:color w:val="auto"/>
                                <w:sz w:val="14"/>
                                <w:szCs w:val="14"/>
                              </w:rPr>
                              <w:t>78 162 706 425</w:t>
                            </w:r>
                          </w:p>
                          <w:p w:rsidR="00EA6DDB" w:rsidRPr="00EA6DDB" w:rsidRDefault="00E55EDD" w:rsidP="00EA6DDB">
                            <w:pPr>
                              <w:widowControl w:val="0"/>
                              <w:spacing w:line="220" w:lineRule="exact"/>
                              <w:rPr>
                                <w:rFonts w:ascii="Arial" w:hAnsi="Arial" w:cs="Arial"/>
                                <w:bCs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auto"/>
                                <w:sz w:val="14"/>
                                <w:szCs w:val="14"/>
                              </w:rPr>
                              <w:t>Mobile: 0487-303- 410</w:t>
                            </w:r>
                            <w:r w:rsidR="00EA6DDB" w:rsidRPr="00EA6DDB">
                              <w:rPr>
                                <w:rFonts w:ascii="Arial" w:hAnsi="Arial" w:cs="Arial"/>
                                <w:bCs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:rsidR="00410BFC" w:rsidRPr="00EA6DDB" w:rsidRDefault="00EA6DDB" w:rsidP="00410BFC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</w:pPr>
                            <w:r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P</w:t>
                            </w:r>
                            <w:r w:rsidR="00410BFC"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hone</w:t>
                            </w:r>
                            <w:r w:rsidR="00AE53CD"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:</w:t>
                            </w:r>
                            <w:r w:rsidR="00410BFC"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AE53CD"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02-4392-4020</w:t>
                            </w:r>
                          </w:p>
                          <w:p w:rsidR="00410BFC" w:rsidRPr="00EA6DDB" w:rsidRDefault="00410BFC" w:rsidP="00410BFC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</w:pPr>
                            <w:r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Fax</w:t>
                            </w:r>
                            <w:r w:rsidR="00AE53CD"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 xml:space="preserve">:    </w:t>
                            </w:r>
                            <w:r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E55EDD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AE53CD"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02-4392-4020</w:t>
                            </w:r>
                          </w:p>
                          <w:p w:rsidR="008D5BEC" w:rsidRPr="00EA6DDB" w:rsidRDefault="008D5BEC" w:rsidP="00410BFC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</w:pPr>
                            <w:r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E-Mail:</w:t>
                            </w:r>
                            <w:r w:rsidR="00E55EDD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EA6DDB">
                              <w:rPr>
                                <w:rFonts w:ascii="Arial" w:hAnsi="Arial" w:cs="Arial"/>
                                <w:color w:val="auto"/>
                                <w:w w:val="90"/>
                                <w:sz w:val="14"/>
                                <w:szCs w:val="14"/>
                              </w:rPr>
                              <w:t>g.a.brown@Bigpond.com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35" type="#_x0000_t202" style="position:absolute;margin-left:456.35pt;margin-top:696pt;width:104.6pt;height:98.65pt;z-index:2516741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" filled="f" fillcolor="#fffffe" stroked="f" strokecolor="#212120" insetpen="t">
                <v:textbox inset="2.88pt,2.88pt,2.88pt,2.88pt">
                  <w:txbxContent>
                    <w:p w:rsidR="00410BFC" w:rsidRPr="00EA6DDB" w:rsidRDefault="00AE53CD" w:rsidP="00410BFC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</w:pPr>
                      <w:r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 xml:space="preserve">P.O. Box 4069 Lake Haven </w:t>
                      </w:r>
                    </w:p>
                    <w:p w:rsidR="00410BFC" w:rsidRPr="00EA6DDB" w:rsidRDefault="00AE53CD" w:rsidP="00410BFC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</w:pPr>
                      <w:r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NSW 2263</w:t>
                      </w:r>
                    </w:p>
                    <w:p w:rsidR="00E55EDD" w:rsidRDefault="00EA6DDB" w:rsidP="00EA6DDB">
                      <w:pPr>
                        <w:widowControl w:val="0"/>
                        <w:spacing w:line="220" w:lineRule="exact"/>
                        <w:rPr>
                          <w:rFonts w:ascii="Arial" w:hAnsi="Arial" w:cs="Arial"/>
                          <w:color w:val="auto"/>
                          <w:sz w:val="14"/>
                          <w:szCs w:val="14"/>
                        </w:rPr>
                      </w:pPr>
                      <w:r w:rsidRPr="00EA6DDB">
                        <w:rPr>
                          <w:rFonts w:ascii="Arial" w:hAnsi="Arial" w:cs="Arial"/>
                          <w:bCs/>
                          <w:color w:val="auto"/>
                          <w:w w:val="90"/>
                          <w:sz w:val="14"/>
                          <w:szCs w:val="14"/>
                        </w:rPr>
                        <w:t>ABN:</w:t>
                      </w:r>
                      <w:r w:rsidRPr="00EA6DDB">
                        <w:rPr>
                          <w:rFonts w:ascii="Arial" w:hAnsi="Arial" w:cs="Arial"/>
                          <w:color w:val="auto"/>
                          <w:sz w:val="14"/>
                          <w:szCs w:val="14"/>
                        </w:rPr>
                        <w:t xml:space="preserve"> </w:t>
                      </w:r>
                      <w:r w:rsidR="00E55EDD">
                        <w:rPr>
                          <w:rFonts w:ascii="Arial" w:hAnsi="Arial" w:cs="Arial"/>
                          <w:color w:val="auto"/>
                          <w:sz w:val="14"/>
                          <w:szCs w:val="14"/>
                        </w:rPr>
                        <w:t xml:space="preserve">   </w:t>
                      </w:r>
                      <w:r w:rsidRPr="00EA6DDB">
                        <w:rPr>
                          <w:rFonts w:ascii="Arial" w:hAnsi="Arial" w:cs="Arial"/>
                          <w:color w:val="auto"/>
                          <w:sz w:val="14"/>
                          <w:szCs w:val="14"/>
                        </w:rPr>
                        <w:t>78 162 706 425</w:t>
                      </w:r>
                    </w:p>
                    <w:p w:rsidR="00EA6DDB" w:rsidRPr="00EA6DDB" w:rsidRDefault="00E55EDD" w:rsidP="00EA6DDB">
                      <w:pPr>
                        <w:widowControl w:val="0"/>
                        <w:spacing w:line="220" w:lineRule="exact"/>
                        <w:rPr>
                          <w:rFonts w:ascii="Arial" w:hAnsi="Arial" w:cs="Arial"/>
                          <w:bCs/>
                          <w:color w:val="auto"/>
                          <w:w w:val="90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color w:val="auto"/>
                          <w:sz w:val="14"/>
                          <w:szCs w:val="14"/>
                        </w:rPr>
                        <w:t>Mobile: 0487-303- 410</w:t>
                      </w:r>
                      <w:r w:rsidR="00EA6DDB" w:rsidRPr="00EA6DDB">
                        <w:rPr>
                          <w:rFonts w:ascii="Arial" w:hAnsi="Arial" w:cs="Arial"/>
                          <w:bCs/>
                          <w:color w:val="auto"/>
                          <w:w w:val="90"/>
                          <w:sz w:val="14"/>
                          <w:szCs w:val="14"/>
                        </w:rPr>
                        <w:t xml:space="preserve"> </w:t>
                      </w:r>
                    </w:p>
                    <w:p w:rsidR="00410BFC" w:rsidRPr="00EA6DDB" w:rsidRDefault="00EA6DDB" w:rsidP="00410BFC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</w:pPr>
                      <w:r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P</w:t>
                      </w:r>
                      <w:r w:rsidR="00410BFC"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hone</w:t>
                      </w:r>
                      <w:r w:rsidR="00AE53CD"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:</w:t>
                      </w:r>
                      <w:r w:rsidR="00410BFC"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 xml:space="preserve"> </w:t>
                      </w:r>
                      <w:r w:rsidR="00AE53CD"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02-4392-4020</w:t>
                      </w:r>
                    </w:p>
                    <w:p w:rsidR="00410BFC" w:rsidRPr="00EA6DDB" w:rsidRDefault="00410BFC" w:rsidP="00410BFC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</w:pPr>
                      <w:r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Fax</w:t>
                      </w:r>
                      <w:r w:rsidR="00AE53CD"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 xml:space="preserve">:    </w:t>
                      </w:r>
                      <w:r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 xml:space="preserve"> </w:t>
                      </w:r>
                      <w:r w:rsidR="00E55EDD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 xml:space="preserve"> </w:t>
                      </w:r>
                      <w:r w:rsidR="00AE53CD"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02-4392-4020</w:t>
                      </w:r>
                    </w:p>
                    <w:p w:rsidR="008D5BEC" w:rsidRPr="00EA6DDB" w:rsidRDefault="008D5BEC" w:rsidP="00410BFC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</w:pPr>
                      <w:r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E-Mail:</w:t>
                      </w:r>
                      <w:r w:rsidR="00E55EDD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 xml:space="preserve">  </w:t>
                      </w:r>
                      <w:r w:rsidRPr="00EA6DDB">
                        <w:rPr>
                          <w:rFonts w:ascii="Arial" w:hAnsi="Arial" w:cs="Arial"/>
                          <w:color w:val="auto"/>
                          <w:w w:val="90"/>
                          <w:sz w:val="14"/>
                          <w:szCs w:val="14"/>
                        </w:rPr>
                        <w:t>g.a.brown@Bigpond.com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C6BC7"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668992" behindDoc="0" locked="0" layoutInCell="1" allowOverlap="1" wp14:anchorId="148CA7BC" wp14:editId="730B8A18">
                <wp:simplePos x="0" y="0"/>
                <wp:positionH relativeFrom="column">
                  <wp:posOffset>2723515</wp:posOffset>
                </wp:positionH>
                <wp:positionV relativeFrom="page">
                  <wp:posOffset>5339080</wp:posOffset>
                </wp:positionV>
                <wp:extent cx="2583180" cy="457200"/>
                <wp:effectExtent l="0" t="0" r="7620" b="0"/>
                <wp:wrapNone/>
                <wp:docPr id="21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10BFC" w:rsidRDefault="00842080" w:rsidP="00410BFC">
                            <w:pPr>
                              <w:widowControl w:val="0"/>
                              <w:spacing w:line="480" w:lineRule="exact"/>
                              <w:rPr>
                                <w:rFonts w:ascii="Arial" w:hAnsi="Arial" w:cs="Arial"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E3640"/>
                                <w:w w:val="90"/>
                                <w:sz w:val="44"/>
                                <w:szCs w:val="44"/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36" type="#_x0000_t202" style="position:absolute;margin-left:214.45pt;margin-top:420.4pt;width:203.4pt;height:36pt;z-index:2516689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" filled="f" fillcolor="#fffffe" stroked="f" strokecolor="#212120" insetpen="t">
                <v:textbox inset="2.88pt,2.88pt,2.88pt,2.88pt">
                  <w:txbxContent>
                    <w:p w:rsidR="00410BFC" w:rsidRDefault="00842080" w:rsidP="00410BFC">
                      <w:pPr>
                        <w:widowControl w:val="0"/>
                        <w:spacing w:line="480" w:lineRule="exact"/>
                        <w:rPr>
                          <w:rFonts w:ascii="Arial" w:hAnsi="Arial" w:cs="Arial"/>
                          <w:color w:val="2E3640"/>
                          <w:w w:val="90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2E3640"/>
                          <w:w w:val="90"/>
                          <w:sz w:val="44"/>
                          <w:szCs w:val="44"/>
                        </w:rPr>
                        <w:t>Benefits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440A28"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659776" behindDoc="0" locked="0" layoutInCell="1" allowOverlap="1" wp14:anchorId="1CBDC0C5" wp14:editId="3698F765">
                <wp:simplePos x="0" y="0"/>
                <wp:positionH relativeFrom="column">
                  <wp:posOffset>5904865</wp:posOffset>
                </wp:positionH>
                <wp:positionV relativeFrom="page">
                  <wp:posOffset>8602345</wp:posOffset>
                </wp:positionV>
                <wp:extent cx="1343025" cy="291465"/>
                <wp:effectExtent l="0" t="0" r="9525" b="0"/>
                <wp:wrapNone/>
                <wp:docPr id="12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E53CD" w:rsidRPr="00EA6DDB" w:rsidRDefault="00281BAE" w:rsidP="00410BFC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color w:val="E36C0A" w:themeColor="accent6" w:themeShade="BF"/>
                                <w:spacing w:val="16"/>
                                <w:w w:val="9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E36C0A" w:themeColor="accent6" w:themeShade="BF"/>
                                <w:spacing w:val="16"/>
                                <w:w w:val="90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AE53CD" w:rsidRPr="00281BAE">
                              <w:rPr>
                                <w:rFonts w:ascii="Arial" w:hAnsi="Arial" w:cs="Arial"/>
                                <w:color w:val="E36C0A" w:themeColor="accent6" w:themeShade="BF"/>
                                <w:spacing w:val="16"/>
                                <w:w w:val="90"/>
                                <w:sz w:val="16"/>
                                <w:szCs w:val="16"/>
                              </w:rPr>
                              <w:t>Training &amp; consulting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37" type="#_x0000_t202" style="position:absolute;margin-left:464.95pt;margin-top:677.35pt;width:105.75pt;height:22.95pt;z-index:2516597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" filled="f" fillcolor="#fffffe" stroked="f" strokecolor="#212120" insetpen="t">
                <v:textbox inset="2.88pt,2.88pt,2.88pt,2.88pt">
                  <w:txbxContent>
                    <w:p w:rsidR="00AE53CD" w:rsidRPr="00EA6DDB" w:rsidRDefault="00281BAE" w:rsidP="00410BFC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color w:val="E36C0A" w:themeColor="accent6" w:themeShade="BF"/>
                          <w:spacing w:val="16"/>
                          <w:w w:val="9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E36C0A" w:themeColor="accent6" w:themeShade="BF"/>
                          <w:spacing w:val="16"/>
                          <w:w w:val="90"/>
                          <w:sz w:val="16"/>
                          <w:szCs w:val="16"/>
                        </w:rPr>
                        <w:t xml:space="preserve">   </w:t>
                      </w:r>
                      <w:r w:rsidR="00AE53CD" w:rsidRPr="00281BAE">
                        <w:rPr>
                          <w:rFonts w:ascii="Arial" w:hAnsi="Arial" w:cs="Arial"/>
                          <w:color w:val="E36C0A" w:themeColor="accent6" w:themeShade="BF"/>
                          <w:spacing w:val="16"/>
                          <w:w w:val="90"/>
                          <w:sz w:val="16"/>
                          <w:szCs w:val="16"/>
                        </w:rPr>
                        <w:t>Training &amp; consulting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440A28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2557AF84" wp14:editId="2FF51BEB">
                <wp:simplePos x="0" y="0"/>
                <wp:positionH relativeFrom="column">
                  <wp:posOffset>5471795</wp:posOffset>
                </wp:positionH>
                <wp:positionV relativeFrom="page">
                  <wp:posOffset>8462010</wp:posOffset>
                </wp:positionV>
                <wp:extent cx="363220" cy="391795"/>
                <wp:effectExtent l="0" t="0" r="0" b="0"/>
                <wp:wrapNone/>
                <wp:docPr id="5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3220" cy="391795"/>
                          <a:chOff x="114379548" y="106280986"/>
                          <a:chExt cx="450000" cy="487500"/>
                        </a:xfrm>
                      </wpg:grpSpPr>
                      <wps:wsp>
                        <wps:cNvPr id="57" name="Freeform 33"/>
                        <wps:cNvSpPr>
                          <a:spLocks/>
                        </wps:cNvSpPr>
                        <wps:spPr bwMode="auto">
                          <a:xfrm>
                            <a:off x="114398298" y="106460986"/>
                            <a:ext cx="431250" cy="307500"/>
                          </a:xfrm>
                          <a:custGeom>
                            <a:avLst/>
                            <a:gdLst>
                              <a:gd name="T0" fmla="*/ 101 w 115"/>
                              <a:gd name="T1" fmla="*/ 37 h 82"/>
                              <a:gd name="T2" fmla="*/ 23 w 115"/>
                              <a:gd name="T3" fmla="*/ 54 h 82"/>
                              <a:gd name="T4" fmla="*/ 0 w 115"/>
                              <a:gd name="T5" fmla="*/ 24 h 82"/>
                              <a:gd name="T6" fmla="*/ 26 w 115"/>
                              <a:gd name="T7" fmla="*/ 65 h 82"/>
                              <a:gd name="T8" fmla="*/ 103 w 115"/>
                              <a:gd name="T9" fmla="*/ 48 h 82"/>
                              <a:gd name="T10" fmla="*/ 110 w 115"/>
                              <a:gd name="T11" fmla="*/ 0 h 82"/>
                              <a:gd name="T12" fmla="*/ 101 w 115"/>
                              <a:gd name="T13" fmla="*/ 37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15" h="82">
                                <a:moveTo>
                                  <a:pt x="101" y="37"/>
                                </a:moveTo>
                                <a:cubicBezTo>
                                  <a:pt x="84" y="64"/>
                                  <a:pt x="49" y="71"/>
                                  <a:pt x="23" y="54"/>
                                </a:cubicBezTo>
                                <a:cubicBezTo>
                                  <a:pt x="12" y="47"/>
                                  <a:pt x="4" y="36"/>
                                  <a:pt x="0" y="24"/>
                                </a:cubicBezTo>
                                <a:cubicBezTo>
                                  <a:pt x="2" y="40"/>
                                  <a:pt x="11" y="56"/>
                                  <a:pt x="26" y="65"/>
                                </a:cubicBezTo>
                                <a:cubicBezTo>
                                  <a:pt x="52" y="82"/>
                                  <a:pt x="87" y="75"/>
                                  <a:pt x="103" y="48"/>
                                </a:cubicBezTo>
                                <a:cubicBezTo>
                                  <a:pt x="113" y="34"/>
                                  <a:pt x="115" y="16"/>
                                  <a:pt x="110" y="0"/>
                                </a:cubicBezTo>
                                <a:cubicBezTo>
                                  <a:pt x="111" y="13"/>
                                  <a:pt x="108" y="26"/>
                                  <a:pt x="101" y="37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33830"/>
                              </a:gs>
                              <a:gs pos="100000">
                                <a:srgbClr val="EFB32F"/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34"/>
                        <wps:cNvSpPr>
                          <a:spLocks/>
                        </wps:cNvSpPr>
                        <wps:spPr bwMode="auto">
                          <a:xfrm>
                            <a:off x="114379548" y="106355986"/>
                            <a:ext cx="408750" cy="363750"/>
                          </a:xfrm>
                          <a:custGeom>
                            <a:avLst/>
                            <a:gdLst>
                              <a:gd name="T0" fmla="*/ 77 w 109"/>
                              <a:gd name="T1" fmla="*/ 81 h 97"/>
                              <a:gd name="T2" fmla="*/ 10 w 109"/>
                              <a:gd name="T3" fmla="*/ 38 h 97"/>
                              <a:gd name="T4" fmla="*/ 15 w 109"/>
                              <a:gd name="T5" fmla="*/ 0 h 97"/>
                              <a:gd name="T6" fmla="*/ 4 w 109"/>
                              <a:gd name="T7" fmla="*/ 47 h 97"/>
                              <a:gd name="T8" fmla="*/ 71 w 109"/>
                              <a:gd name="T9" fmla="*/ 91 h 97"/>
                              <a:gd name="T10" fmla="*/ 109 w 109"/>
                              <a:gd name="T11" fmla="*/ 61 h 97"/>
                              <a:gd name="T12" fmla="*/ 77 w 109"/>
                              <a:gd name="T13" fmla="*/ 81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9" h="97">
                                <a:moveTo>
                                  <a:pt x="77" y="81"/>
                                </a:moveTo>
                                <a:cubicBezTo>
                                  <a:pt x="46" y="88"/>
                                  <a:pt x="16" y="68"/>
                                  <a:pt x="10" y="38"/>
                                </a:cubicBezTo>
                                <a:cubicBezTo>
                                  <a:pt x="7" y="25"/>
                                  <a:pt x="9" y="12"/>
                                  <a:pt x="15" y="0"/>
                                </a:cubicBezTo>
                                <a:cubicBezTo>
                                  <a:pt x="5" y="13"/>
                                  <a:pt x="0" y="30"/>
                                  <a:pt x="4" y="47"/>
                                </a:cubicBezTo>
                                <a:cubicBezTo>
                                  <a:pt x="10" y="78"/>
                                  <a:pt x="40" y="97"/>
                                  <a:pt x="71" y="91"/>
                                </a:cubicBezTo>
                                <a:cubicBezTo>
                                  <a:pt x="88" y="87"/>
                                  <a:pt x="102" y="76"/>
                                  <a:pt x="109" y="61"/>
                                </a:cubicBezTo>
                                <a:cubicBezTo>
                                  <a:pt x="101" y="71"/>
                                  <a:pt x="90" y="78"/>
                                  <a:pt x="77" y="81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33830"/>
                              </a:gs>
                              <a:gs pos="100000">
                                <a:srgbClr val="EFB32F"/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35"/>
                        <wps:cNvSpPr>
                          <a:spLocks/>
                        </wps:cNvSpPr>
                        <wps:spPr bwMode="auto">
                          <a:xfrm>
                            <a:off x="114420798" y="106295986"/>
                            <a:ext cx="236250" cy="333750"/>
                          </a:xfrm>
                          <a:custGeom>
                            <a:avLst/>
                            <a:gdLst>
                              <a:gd name="T0" fmla="*/ 34 w 63"/>
                              <a:gd name="T1" fmla="*/ 78 h 89"/>
                              <a:gd name="T2" fmla="*/ 21 w 63"/>
                              <a:gd name="T3" fmla="*/ 18 h 89"/>
                              <a:gd name="T4" fmla="*/ 45 w 63"/>
                              <a:gd name="T5" fmla="*/ 0 h 89"/>
                              <a:gd name="T6" fmla="*/ 13 w 63"/>
                              <a:gd name="T7" fmla="*/ 20 h 89"/>
                              <a:gd name="T8" fmla="*/ 26 w 63"/>
                              <a:gd name="T9" fmla="*/ 80 h 89"/>
                              <a:gd name="T10" fmla="*/ 63 w 63"/>
                              <a:gd name="T11" fmla="*/ 85 h 89"/>
                              <a:gd name="T12" fmla="*/ 34 w 63"/>
                              <a:gd name="T13" fmla="*/ 78 h 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3" h="89">
                                <a:moveTo>
                                  <a:pt x="34" y="78"/>
                                </a:moveTo>
                                <a:cubicBezTo>
                                  <a:pt x="14" y="65"/>
                                  <a:pt x="8" y="38"/>
                                  <a:pt x="21" y="18"/>
                                </a:cubicBezTo>
                                <a:cubicBezTo>
                                  <a:pt x="27" y="9"/>
                                  <a:pt x="35" y="3"/>
                                  <a:pt x="45" y="0"/>
                                </a:cubicBezTo>
                                <a:cubicBezTo>
                                  <a:pt x="32" y="1"/>
                                  <a:pt x="20" y="8"/>
                                  <a:pt x="13" y="20"/>
                                </a:cubicBezTo>
                                <a:cubicBezTo>
                                  <a:pt x="0" y="40"/>
                                  <a:pt x="5" y="67"/>
                                  <a:pt x="26" y="80"/>
                                </a:cubicBezTo>
                                <a:cubicBezTo>
                                  <a:pt x="37" y="88"/>
                                  <a:pt x="51" y="89"/>
                                  <a:pt x="63" y="85"/>
                                </a:cubicBezTo>
                                <a:cubicBezTo>
                                  <a:pt x="53" y="86"/>
                                  <a:pt x="43" y="84"/>
                                  <a:pt x="34" y="78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79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36"/>
                        <wps:cNvSpPr>
                          <a:spLocks/>
                        </wps:cNvSpPr>
                        <wps:spPr bwMode="auto">
                          <a:xfrm>
                            <a:off x="114458298" y="106280986"/>
                            <a:ext cx="281250" cy="318750"/>
                          </a:xfrm>
                          <a:custGeom>
                            <a:avLst/>
                            <a:gdLst>
                              <a:gd name="T0" fmla="*/ 12 w 75"/>
                              <a:gd name="T1" fmla="*/ 60 h 85"/>
                              <a:gd name="T2" fmla="*/ 46 w 75"/>
                              <a:gd name="T3" fmla="*/ 7 h 85"/>
                              <a:gd name="T4" fmla="*/ 75 w 75"/>
                              <a:gd name="T5" fmla="*/ 11 h 85"/>
                              <a:gd name="T6" fmla="*/ 38 w 75"/>
                              <a:gd name="T7" fmla="*/ 3 h 85"/>
                              <a:gd name="T8" fmla="*/ 5 w 75"/>
                              <a:gd name="T9" fmla="*/ 55 h 85"/>
                              <a:gd name="T10" fmla="*/ 28 w 75"/>
                              <a:gd name="T11" fmla="*/ 85 h 85"/>
                              <a:gd name="T12" fmla="*/ 12 w 75"/>
                              <a:gd name="T13" fmla="*/ 60 h 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75" h="85">
                                <a:moveTo>
                                  <a:pt x="12" y="60"/>
                                </a:moveTo>
                                <a:cubicBezTo>
                                  <a:pt x="7" y="36"/>
                                  <a:pt x="22" y="13"/>
                                  <a:pt x="46" y="7"/>
                                </a:cubicBezTo>
                                <a:cubicBezTo>
                                  <a:pt x="56" y="5"/>
                                  <a:pt x="66" y="7"/>
                                  <a:pt x="75" y="11"/>
                                </a:cubicBezTo>
                                <a:cubicBezTo>
                                  <a:pt x="65" y="3"/>
                                  <a:pt x="52" y="0"/>
                                  <a:pt x="38" y="3"/>
                                </a:cubicBezTo>
                                <a:cubicBezTo>
                                  <a:pt x="15" y="8"/>
                                  <a:pt x="0" y="31"/>
                                  <a:pt x="5" y="55"/>
                                </a:cubicBezTo>
                                <a:cubicBezTo>
                                  <a:pt x="8" y="68"/>
                                  <a:pt x="16" y="79"/>
                                  <a:pt x="28" y="85"/>
                                </a:cubicBezTo>
                                <a:cubicBezTo>
                                  <a:pt x="20" y="79"/>
                                  <a:pt x="14" y="70"/>
                                  <a:pt x="12" y="60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79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37"/>
                        <wps:cNvSpPr>
                          <a:spLocks/>
                        </wps:cNvSpPr>
                        <wps:spPr bwMode="auto">
                          <a:xfrm>
                            <a:off x="114525798" y="106344736"/>
                            <a:ext cx="187500" cy="225000"/>
                          </a:xfrm>
                          <a:custGeom>
                            <a:avLst/>
                            <a:gdLst>
                              <a:gd name="T0" fmla="*/ 10 w 50"/>
                              <a:gd name="T1" fmla="*/ 43 h 60"/>
                              <a:gd name="T2" fmla="*/ 30 w 50"/>
                              <a:gd name="T3" fmla="*/ 5 h 60"/>
                              <a:gd name="T4" fmla="*/ 50 w 50"/>
                              <a:gd name="T5" fmla="*/ 6 h 60"/>
                              <a:gd name="T6" fmla="*/ 25 w 50"/>
                              <a:gd name="T7" fmla="*/ 3 h 60"/>
                              <a:gd name="T8" fmla="*/ 5 w 50"/>
                              <a:gd name="T9" fmla="*/ 41 h 60"/>
                              <a:gd name="T10" fmla="*/ 22 w 50"/>
                              <a:gd name="T11" fmla="*/ 60 h 60"/>
                              <a:gd name="T12" fmla="*/ 10 w 50"/>
                              <a:gd name="T13" fmla="*/ 43 h 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50" h="60">
                                <a:moveTo>
                                  <a:pt x="10" y="43"/>
                                </a:moveTo>
                                <a:cubicBezTo>
                                  <a:pt x="5" y="27"/>
                                  <a:pt x="14" y="10"/>
                                  <a:pt x="30" y="5"/>
                                </a:cubicBezTo>
                                <a:cubicBezTo>
                                  <a:pt x="37" y="3"/>
                                  <a:pt x="44" y="4"/>
                                  <a:pt x="50" y="6"/>
                                </a:cubicBezTo>
                                <a:cubicBezTo>
                                  <a:pt x="43" y="1"/>
                                  <a:pt x="34" y="0"/>
                                  <a:pt x="25" y="3"/>
                                </a:cubicBezTo>
                                <a:cubicBezTo>
                                  <a:pt x="9" y="8"/>
                                  <a:pt x="0" y="25"/>
                                  <a:pt x="5" y="41"/>
                                </a:cubicBezTo>
                                <a:cubicBezTo>
                                  <a:pt x="8" y="50"/>
                                  <a:pt x="14" y="56"/>
                                  <a:pt x="22" y="60"/>
                                </a:cubicBezTo>
                                <a:cubicBezTo>
                                  <a:pt x="17" y="56"/>
                                  <a:pt x="12" y="50"/>
                                  <a:pt x="10" y="43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B3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38"/>
                        <wps:cNvSpPr>
                          <a:spLocks/>
                        </wps:cNvSpPr>
                        <wps:spPr bwMode="auto">
                          <a:xfrm>
                            <a:off x="114552048" y="106344736"/>
                            <a:ext cx="228750" cy="172500"/>
                          </a:xfrm>
                          <a:custGeom>
                            <a:avLst/>
                            <a:gdLst>
                              <a:gd name="T0" fmla="*/ 7 w 61"/>
                              <a:gd name="T1" fmla="*/ 26 h 46"/>
                              <a:gd name="T2" fmla="*/ 48 w 61"/>
                              <a:gd name="T3" fmla="*/ 13 h 46"/>
                              <a:gd name="T4" fmla="*/ 61 w 61"/>
                              <a:gd name="T5" fmla="*/ 28 h 46"/>
                              <a:gd name="T6" fmla="*/ 46 w 61"/>
                              <a:gd name="T7" fmla="*/ 7 h 46"/>
                              <a:gd name="T8" fmla="*/ 5 w 61"/>
                              <a:gd name="T9" fmla="*/ 20 h 46"/>
                              <a:gd name="T10" fmla="*/ 4 w 61"/>
                              <a:gd name="T11" fmla="*/ 46 h 46"/>
                              <a:gd name="T12" fmla="*/ 7 w 61"/>
                              <a:gd name="T13" fmla="*/ 26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1" h="46">
                                <a:moveTo>
                                  <a:pt x="7" y="26"/>
                                </a:moveTo>
                                <a:cubicBezTo>
                                  <a:pt x="14" y="11"/>
                                  <a:pt x="33" y="5"/>
                                  <a:pt x="48" y="13"/>
                                </a:cubicBezTo>
                                <a:cubicBezTo>
                                  <a:pt x="54" y="17"/>
                                  <a:pt x="59" y="22"/>
                                  <a:pt x="61" y="28"/>
                                </a:cubicBezTo>
                                <a:cubicBezTo>
                                  <a:pt x="60" y="20"/>
                                  <a:pt x="54" y="12"/>
                                  <a:pt x="46" y="7"/>
                                </a:cubicBezTo>
                                <a:cubicBezTo>
                                  <a:pt x="31" y="0"/>
                                  <a:pt x="13" y="5"/>
                                  <a:pt x="5" y="20"/>
                                </a:cubicBezTo>
                                <a:cubicBezTo>
                                  <a:pt x="0" y="29"/>
                                  <a:pt x="0" y="38"/>
                                  <a:pt x="4" y="46"/>
                                </a:cubicBezTo>
                                <a:cubicBezTo>
                                  <a:pt x="2" y="40"/>
                                  <a:pt x="3" y="32"/>
                                  <a:pt x="7" y="26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B3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430.85pt;margin-top:666.3pt;width:28.6pt;height:30.85pt;z-index:251658752;mso-position-vertical-relative:page" coordorigin="1143795,1062809" coordsize="4500,4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">
                <v:shape id="Freeform 33" o:spid="_x0000_s1027" style="position:absolute;left:1143982;top:1064609;width:4313;height:3075;visibility:visible;mso-wrap-style:square;v-text-anchor:top" coordsize="11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yxRMQA&#10;AADbAAAADwAAAGRycy9kb3ducmV2LnhtbESPQWvCQBSE70L/w/IKvYhuaqxK6ipaKnjxECueH9nX&#10;JDT7NmTXJPXXu4LgcZiZb5jlujeVaKlxpWUF7+MIBHFmdcm5gtPPbrQA4TyyxsoyKfgnB+vVy2CJ&#10;ibYdp9QefS4ChF2CCgrv60RKlxVk0I1tTRy8X9sY9EE2udQNdgFuKjmJopk0WHJYKLCmr4Kyv+PF&#10;KLjuzWFyPtTRttt8D+M05naaxUq9vfabTxCeev8MP9p7reBjDvcv4Qf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MsUTEAAAA2wAAAA8AAAAAAAAAAAAAAAAAmAIAAGRycy9k&#10;b3ducmV2LnhtbFBLBQYAAAAABAAEAPUAAACJAwAAAAA=&#10;" path="m101,37c84,64,49,71,23,54,12,47,4,36,,24,2,40,11,56,26,65,52,82,87,75,103,48,113,34,115,16,110,v1,13,-2,26,-9,37xe" fillcolor="#e33830" stroked="f" strokecolor="#212120">
                  <v:fill color2="#efb32f" rotate="t" angle="45" focus="100%" type="gradient"/>
                  <v:shadow color="#8c8682"/>
                  <v:path arrowok="t" o:connecttype="custom" o:connectlocs="378750,138750;86250,202500;0,90000;97500,243750;386250,180000;412500,0;378750,138750" o:connectangles="0,0,0,0,0,0,0"/>
                </v:shape>
                <v:shape id="Freeform 34" o:spid="_x0000_s1028" style="position:absolute;left:1143795;top:1063559;width:4087;height:3638;visibility:visible;mso-wrap-style:square;v-text-anchor:top" coordsize="109,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Js5cAA&#10;AADbAAAADwAAAGRycy9kb3ducmV2LnhtbERPXWvCMBR9H/gfwhX2NlOFSq1GEUHmGAir4vOluTbV&#10;5qZronb/3jwIezyc78Wqt424U+drxwrGowQEcel0zZWC42H7kYHwAVlj45gU/JGH1XLwtsBcuwf/&#10;0L0IlYgh7HNUYEJocyl9aciiH7mWOHJn11kMEXaV1B0+Yrht5CRJptJizbHBYEsbQ+W1uFkF+y9j&#10;smRLaXGaZLPUff8Wl09U6n3Yr+cgAvXhX/xy77SCNI6NX+IPkM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xJs5cAAAADbAAAADwAAAAAAAAAAAAAAAACYAgAAZHJzL2Rvd25y&#10;ZXYueG1sUEsFBgAAAAAEAAQA9QAAAIUDAAAAAA==&#10;" path="m77,81c46,88,16,68,10,38,7,25,9,12,15,,5,13,,30,4,47v6,31,36,50,67,44c88,87,102,76,109,61,101,71,90,78,77,81xe" fillcolor="#e33830" stroked="f" strokecolor="#212120">
                  <v:fill color2="#efb32f" rotate="t" angle="45" focus="100%" type="gradient"/>
                  <v:shadow color="#8c8682"/>
                  <v:path arrowok="t" o:connecttype="custom" o:connectlocs="288750,303750;37500,142500;56250,0;15000,176250;266250,341250;408750,228750;288750,303750" o:connectangles="0,0,0,0,0,0,0"/>
                </v:shape>
                <v:shape id="Freeform 35" o:spid="_x0000_s1029" style="position:absolute;left:1144207;top:1062959;width:2363;height:3338;visibility:visible;mso-wrap-style:square;v-text-anchor:top" coordsize="63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ynQMQA&#10;AADbAAAADwAAAGRycy9kb3ducmV2LnhtbESPQWvCQBSE74L/YXmCN92oNbTRVaTQUk9WTQ+9PbLP&#10;JJh9G7JbE/31riD0OMzMN8xy3ZlKXKhxpWUFk3EEgjizuuRcQXr8GL2CcB5ZY2WZFFzJwXrV7y0x&#10;0bblPV0OPhcBwi5BBYX3dSKlywoy6Ma2Jg7eyTYGfZBNLnWDbYCbSk6jKJYGSw4LBdb0XlB2PvwZ&#10;Bd+37Bc/8SW+xq3czradTNOfnVLDQbdZgPDU+f/ws/2lFczf4PEl/AC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8p0DEAAAA2wAAAA8AAAAAAAAAAAAAAAAAmAIAAGRycy9k&#10;b3ducmV2LnhtbFBLBQYAAAAABAAEAPUAAACJAwAAAAA=&#10;" path="m34,78c14,65,8,38,21,18,27,9,35,3,45,,32,1,20,8,13,20,,40,5,67,26,80v11,8,25,9,37,5c53,86,43,84,34,78xe" fillcolor="#ef792f" stroked="f" strokecolor="#212120">
                  <v:fill color2="#e33830" rotate="t" angle="135" focus="100%" type="gradient"/>
                  <v:shadow color="#8c8682"/>
                  <v:path arrowok="t" o:connecttype="custom" o:connectlocs="127500,292500;78750,67500;168750,0;48750,75000;97500,300000;236250,318750;127500,292500" o:connectangles="0,0,0,0,0,0,0"/>
                </v:shape>
                <v:shape id="Freeform 36" o:spid="_x0000_s1030" style="position:absolute;left:1144582;top:1062809;width:2813;height:3188;visibility:visible;mso-wrap-style:square;v-text-anchor:top" coordsize="7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wdM8EA&#10;AADbAAAADwAAAGRycy9kb3ducmV2LnhtbERPz2vCMBS+D/wfwhN2W1N3KKM2iooyx5Ch7rLbI3m2&#10;xeYlNJmt//1yEHb8+H5Xy9F24kZ9aB0rmGU5CGLtTMu1gu/z7uUNRIjIBjvHpOBOAZaLyVOFpXED&#10;H+l2irVIIRxKVNDE6Espg27IYsicJ07cxfUWY4J9LU2PQwq3nXzN80JabDk1NOhp05C+nn6tgvW7&#10;6XKvd5uPu/6abQ/7n/Zz5ZV6no6rOYhIY/wXP9x7o6BI69OX9AP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8HTPBAAAA2wAAAA8AAAAAAAAAAAAAAAAAmAIAAGRycy9kb3du&#10;cmV2LnhtbFBLBQYAAAAABAAEAPUAAACGAwAAAAA=&#10;" path="m12,60c7,36,22,13,46,7v10,-2,20,,29,4c65,3,52,,38,3,15,8,,31,5,55,8,68,16,79,28,85,20,79,14,70,12,60xe" fillcolor="#ef792f" stroked="f" strokecolor="#212120">
                  <v:fill color2="#e33830" rotate="t" angle="135" focus="100%" type="gradient"/>
                  <v:shadow color="#8c8682"/>
                  <v:path arrowok="t" o:connecttype="custom" o:connectlocs="45000,225000;172500,26250;281250,41250;142500,11250;18750,206250;105000,318750;45000,225000" o:connectangles="0,0,0,0,0,0,0"/>
                </v:shape>
                <v:shape id="Freeform 37" o:spid="_x0000_s1031" style="position:absolute;left:1145257;top:1063447;width:1875;height:2250;visibility:visible;mso-wrap-style:square;v-text-anchor:top" coordsize="50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PL6cMA&#10;AADbAAAADwAAAGRycy9kb3ducmV2LnhtbESPQWvCQBSE7wX/w/KEXopu4iGU6CqiWGzBQ43i9ZF9&#10;JsHs25B91fTfdwuFHoeZ+YZZrAbXqjv1ofFsIJ0moIhLbxuuDJyK3eQVVBBki61nMvBNAVbL0dMC&#10;c+sf/En3o1QqQjjkaKAW6XKtQ1mTwzD1HXH0rr53KFH2lbY9PiLctXqWJJl22HBcqLGjTU3l7fjl&#10;DCTbS3F4G8Rm5+IlDe8fh5REjHkeD+s5KKFB/sN/7b01kKXw+yX+AL3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PL6cMAAADbAAAADwAAAAAAAAAAAAAAAACYAgAAZHJzL2Rv&#10;d25yZXYueG1sUEsFBgAAAAAEAAQA9QAAAIgDAAAAAA==&#10;" path="m10,43c5,27,14,10,30,5,37,3,44,4,50,6,43,1,34,,25,3,9,8,,25,5,41v3,9,9,15,17,19c17,56,12,50,10,43xe" fillcolor="#efb32f" stroked="f" strokecolor="#212120">
                  <v:fill color2="#e33830" rotate="t" angle="135" focus="100%" type="gradient"/>
                  <v:shadow color="#8c8682"/>
                  <v:path arrowok="t" o:connecttype="custom" o:connectlocs="37500,161250;112500,18750;187500,22500;93750,11250;18750,153750;82500,225000;37500,161250" o:connectangles="0,0,0,0,0,0,0"/>
                </v:shape>
                <v:shape id="Freeform 38" o:spid="_x0000_s1032" style="position:absolute;left:1145520;top:1063447;width:2287;height:1725;visibility:visible;mso-wrap-style:square;v-text-anchor:top" coordsize="61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SUMsUA&#10;AADbAAAADwAAAGRycy9kb3ducmV2LnhtbESPQWvCQBSE7wX/w/KE3upGD1Kiq6RFaWk9qMkPeGSf&#10;2bTZtyG7TWJ/vVsoeBxm5htmvR1tI3rqfO1YwXyWgCAuna65UlDk+6dnED4ga2wck4IredhuJg9r&#10;TLUb+ET9OVQiQtinqMCE0KZS+tKQRT9zLXH0Lq6zGKLsKqk7HCLcNnKRJEtpsea4YLClV0Pl9/nH&#10;Kvjwn1/57nhw1Vu9M9eX3+xYnDKlHqdjtgIRaAz38H/7XStYLuDvS/wB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NJQyxQAAANsAAAAPAAAAAAAAAAAAAAAAAJgCAABkcnMv&#10;ZG93bnJldi54bWxQSwUGAAAAAAQABAD1AAAAigMAAAAA&#10;" path="m7,26c14,11,33,5,48,13v6,4,11,9,13,15c60,20,54,12,46,7,31,,13,5,5,20,,29,,38,4,46,2,40,3,32,7,26xe" fillcolor="#efb32f" stroked="f" strokecolor="#212120">
                  <v:fill color2="#e33830" rotate="t" angle="135" focus="100%" type="gradient"/>
                  <v:shadow color="#8c8682"/>
                  <v:path arrowok="t" o:connecttype="custom" o:connectlocs="26250,97500;180000,48750;228750,105000;172500,26250;18750,75000;15000,172500;26250,97500" o:connectangles="0,0,0,0,0,0,0"/>
                </v:shape>
                <w10:wrap anchory="page"/>
              </v:group>
            </w:pict>
          </mc:Fallback>
        </mc:AlternateContent>
      </w:r>
      <w:r w:rsidR="00440A28"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657728" behindDoc="0" locked="0" layoutInCell="1" allowOverlap="1" wp14:anchorId="693CCC5A" wp14:editId="5C788B8F">
                <wp:simplePos x="0" y="0"/>
                <wp:positionH relativeFrom="column">
                  <wp:posOffset>5833745</wp:posOffset>
                </wp:positionH>
                <wp:positionV relativeFrom="page">
                  <wp:posOffset>8400415</wp:posOffset>
                </wp:positionV>
                <wp:extent cx="1243330" cy="343535"/>
                <wp:effectExtent l="0" t="0" r="0" b="0"/>
                <wp:wrapNone/>
                <wp:docPr id="4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333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10BFC" w:rsidRPr="00281BAE" w:rsidRDefault="000B4328" w:rsidP="00410BFC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b/>
                                <w:color w:val="auto"/>
                                <w:w w:val="90"/>
                              </w:rPr>
                            </w:pPr>
                            <w:r w:rsidRPr="00281BAE">
                              <w:rPr>
                                <w:rFonts w:ascii="Arial" w:hAnsi="Arial" w:cs="Arial"/>
                                <w:b/>
                                <w:color w:val="auto"/>
                                <w:lang w:val="en-AU"/>
                              </w:rPr>
                              <w:t>Tech-Easy Pty Ltd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8" type="#_x0000_t202" style="position:absolute;margin-left:459.35pt;margin-top:661.45pt;width:97.9pt;height:27.05pt;z-index:2516577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" filled="f" fillcolor="#fffffe" stroked="f" strokecolor="#212120" insetpen="t">
                <v:textbox inset="2.88pt,2.88pt,2.88pt,2.88pt">
                  <w:txbxContent>
                    <w:p w:rsidR="00410BFC" w:rsidRPr="00281BAE" w:rsidRDefault="000B4328" w:rsidP="00410BFC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b/>
                          <w:color w:val="auto"/>
                          <w:w w:val="90"/>
                        </w:rPr>
                      </w:pPr>
                      <w:r w:rsidRPr="00281BAE">
                        <w:rPr>
                          <w:rFonts w:ascii="Arial" w:hAnsi="Arial" w:cs="Arial"/>
                          <w:b/>
                          <w:color w:val="auto"/>
                          <w:lang w:val="en-AU"/>
                        </w:rPr>
                        <w:t>Tech-Easy Pty Ltd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B4328">
        <w:tab/>
      </w:r>
      <w:r w:rsidR="00223CD1">
        <w:t xml:space="preserve">  </w:t>
      </w:r>
    </w:p>
    <w:sectPr w:rsidR="005F70E4" w:rsidRPr="000B4328" w:rsidSect="00BB60AA">
      <w:pgSz w:w="11907" w:h="16839" w:code="9"/>
      <w:pgMar w:top="181" w:right="193" w:bottom="176" w:left="181" w:header="360" w:footer="36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B295B"/>
    <w:multiLevelType w:val="hybridMultilevel"/>
    <w:tmpl w:val="6E7E4D32"/>
    <w:lvl w:ilvl="0" w:tplc="278C76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36C0A" w:themeColor="accent6" w:themeShade="BF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C5116"/>
    <w:multiLevelType w:val="hybridMultilevel"/>
    <w:tmpl w:val="C88405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341BD8"/>
    <w:multiLevelType w:val="hybridMultilevel"/>
    <w:tmpl w:val="DCB6AC0E"/>
    <w:lvl w:ilvl="0" w:tplc="278C76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36C0A" w:themeColor="accent6" w:themeShade="BF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4166C0"/>
    <w:multiLevelType w:val="hybridMultilevel"/>
    <w:tmpl w:val="206AE6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A9641A"/>
    <w:multiLevelType w:val="hybridMultilevel"/>
    <w:tmpl w:val="FB4C1D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605FFF"/>
    <w:multiLevelType w:val="hybridMultilevel"/>
    <w:tmpl w:val="5290E0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AB2"/>
    <w:rsid w:val="0007528B"/>
    <w:rsid w:val="000B4328"/>
    <w:rsid w:val="000C02B2"/>
    <w:rsid w:val="000D247E"/>
    <w:rsid w:val="00114C4E"/>
    <w:rsid w:val="00117A40"/>
    <w:rsid w:val="00194B1B"/>
    <w:rsid w:val="001A7C21"/>
    <w:rsid w:val="001B326D"/>
    <w:rsid w:val="00223CD1"/>
    <w:rsid w:val="0022423E"/>
    <w:rsid w:val="00281BAE"/>
    <w:rsid w:val="00317BDC"/>
    <w:rsid w:val="00333C62"/>
    <w:rsid w:val="00341E3F"/>
    <w:rsid w:val="00387A59"/>
    <w:rsid w:val="003B7DE5"/>
    <w:rsid w:val="003C6BC7"/>
    <w:rsid w:val="003F431D"/>
    <w:rsid w:val="00402AB2"/>
    <w:rsid w:val="00410BFC"/>
    <w:rsid w:val="004152C6"/>
    <w:rsid w:val="00423EF4"/>
    <w:rsid w:val="00424989"/>
    <w:rsid w:val="00440A28"/>
    <w:rsid w:val="004F7824"/>
    <w:rsid w:val="00505C3E"/>
    <w:rsid w:val="00526EA6"/>
    <w:rsid w:val="0053136C"/>
    <w:rsid w:val="005F70E4"/>
    <w:rsid w:val="00606D3B"/>
    <w:rsid w:val="00617E41"/>
    <w:rsid w:val="006C7A61"/>
    <w:rsid w:val="007246EB"/>
    <w:rsid w:val="007721AD"/>
    <w:rsid w:val="00786D16"/>
    <w:rsid w:val="00842080"/>
    <w:rsid w:val="008D5BEC"/>
    <w:rsid w:val="00904EDB"/>
    <w:rsid w:val="00994876"/>
    <w:rsid w:val="009B1F02"/>
    <w:rsid w:val="009B2748"/>
    <w:rsid w:val="009E20A2"/>
    <w:rsid w:val="009F7434"/>
    <w:rsid w:val="00A309FE"/>
    <w:rsid w:val="00A56672"/>
    <w:rsid w:val="00AC7650"/>
    <w:rsid w:val="00AE53CD"/>
    <w:rsid w:val="00B024DE"/>
    <w:rsid w:val="00B0284A"/>
    <w:rsid w:val="00B66EC6"/>
    <w:rsid w:val="00BA4A7D"/>
    <w:rsid w:val="00BB60AA"/>
    <w:rsid w:val="00BE718B"/>
    <w:rsid w:val="00C86579"/>
    <w:rsid w:val="00CD1869"/>
    <w:rsid w:val="00D9693E"/>
    <w:rsid w:val="00E44593"/>
    <w:rsid w:val="00E55EDD"/>
    <w:rsid w:val="00E65CBA"/>
    <w:rsid w:val="00EA6DDB"/>
    <w:rsid w:val="00EF4DED"/>
    <w:rsid w:val="00F04BF3"/>
    <w:rsid w:val="00F056DC"/>
    <w:rsid w:val="00F14570"/>
    <w:rsid w:val="00FE372B"/>
    <w:rsid w:val="00FF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7BDC"/>
    <w:rPr>
      <w:color w:val="212120"/>
      <w:kern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8657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7246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246EB"/>
    <w:rPr>
      <w:rFonts w:ascii="Tahoma" w:hAnsi="Tahoma" w:cs="Tahoma"/>
      <w:color w:val="212120"/>
      <w:kern w:val="28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B66E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7BDC"/>
    <w:rPr>
      <w:color w:val="212120"/>
      <w:kern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8657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7246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246EB"/>
    <w:rPr>
      <w:rFonts w:ascii="Tahoma" w:hAnsi="Tahoma" w:cs="Tahoma"/>
      <w:color w:val="212120"/>
      <w:kern w:val="28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B66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orge\AppData\Roaming\Microsoft\Templates\Technology%20business%20datashee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0D90B-F2F2-4928-BADC-560B947E9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Technology business datasheet.dot</Template>
  <TotalTime>53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StockLayouts LLC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george</cp:lastModifiedBy>
  <cp:revision>8</cp:revision>
  <cp:lastPrinted>2013-04-03T22:25:00Z</cp:lastPrinted>
  <dcterms:created xsi:type="dcterms:W3CDTF">2013-04-03T09:51:00Z</dcterms:created>
  <dcterms:modified xsi:type="dcterms:W3CDTF">2013-04-05T02:58:00Z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TC102580251033</vt:lpwstr>
  </property>
</Properties>
</file>