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3846"/>
        <w:gridCol w:w="1014"/>
        <w:gridCol w:w="4630"/>
        <w:gridCol w:w="1075"/>
        <w:gridCol w:w="3843"/>
      </w:tblGrid>
      <w:tr w:rsidR="005C37D5" w14:paraId="448C8BEF" w14:textId="77777777" w:rsidTr="00CF0D1E">
        <w:trPr>
          <w:cantSplit/>
          <w:trHeight w:hRule="exact" w:val="10656"/>
          <w:jc w:val="center"/>
        </w:trPr>
        <w:tc>
          <w:tcPr>
            <w:tcW w:w="3846" w:type="dxa"/>
          </w:tcPr>
          <w:tbl>
            <w:tblPr>
              <w:tblStyle w:val="BrochureHostTabl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31"/>
            </w:tblGrid>
            <w:tr w:rsidR="005C37D5" w:rsidRPr="00530BF7" w14:paraId="3753CA84" w14:textId="77777777">
              <w:trPr>
                <w:trHeight w:hRule="exact" w:val="86"/>
              </w:trPr>
              <w:tc>
                <w:tcPr>
                  <w:tcW w:w="3831" w:type="dxa"/>
                  <w:shd w:val="clear" w:color="auto" w:fill="000000" w:themeFill="text1"/>
                </w:tcPr>
                <w:p w14:paraId="7F1081E2" w14:textId="77777777" w:rsidR="005C37D5" w:rsidRPr="00530BF7" w:rsidRDefault="005C37D5">
                  <w:pPr>
                    <w:spacing w:after="180" w:line="288" w:lineRule="auto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248CF6E8" w14:textId="0068485D" w:rsidR="005C37D5" w:rsidRPr="00530BF7" w:rsidRDefault="005C37D5" w:rsidP="00CA5EB8">
            <w:pPr>
              <w:spacing w:after="0"/>
              <w:rPr>
                <w:i/>
                <w:iCs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Caption w:val="Layout table"/>
            </w:tblPr>
            <w:tblGrid>
              <w:gridCol w:w="3836"/>
            </w:tblGrid>
            <w:tr w:rsidR="005C37D5" w:rsidRPr="00530BF7" w14:paraId="587F4111" w14:textId="77777777" w:rsidTr="00CA5EB8">
              <w:trPr>
                <w:trHeight w:val="212"/>
              </w:trPr>
              <w:tc>
                <w:tcPr>
                  <w:tcW w:w="3836" w:type="dxa"/>
                  <w:shd w:val="clear" w:color="auto" w:fill="000000" w:themeFill="text1"/>
                </w:tcPr>
                <w:p w14:paraId="4EE8EAA9" w14:textId="5F1EB003" w:rsidR="005C37D5" w:rsidRPr="00530BF7" w:rsidRDefault="005C37D5" w:rsidP="008743A7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C37D5" w:rsidRPr="00530BF7" w14:paraId="26CA60F7" w14:textId="77777777" w:rsidTr="00CA5EB8">
              <w:trPr>
                <w:trHeight w:hRule="exact" w:val="1256"/>
              </w:trPr>
              <w:tc>
                <w:tcPr>
                  <w:tcW w:w="3836" w:type="dxa"/>
                  <w:shd w:val="clear" w:color="auto" w:fill="BF2B0E" w:themeFill="accent1" w:themeFillShade="BF"/>
                </w:tcPr>
                <w:p w14:paraId="24F003B1" w14:textId="200CEA83" w:rsidR="005C37D5" w:rsidRPr="00530BF7" w:rsidRDefault="00336718" w:rsidP="00CA5EB8">
                  <w:pPr>
                    <w:pStyle w:val="Caption"/>
                    <w:spacing w:before="0"/>
                    <w:jc w:val="center"/>
                    <w:rPr>
                      <w:sz w:val="22"/>
                      <w:szCs w:val="22"/>
                    </w:rPr>
                  </w:pPr>
                  <w:r w:rsidRPr="00530BF7">
                    <w:rPr>
                      <w:color w:val="FFFFFF" w:themeColor="background1"/>
                      <w:sz w:val="22"/>
                      <w:szCs w:val="22"/>
                    </w:rPr>
                    <w:t>Respect for Elders</w:t>
                  </w:r>
                  <w:r w:rsidR="009F0FBE" w:rsidRPr="00530BF7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A8D5EC9" wp14:editId="434DC345">
                        <wp:extent cx="914400" cy="712177"/>
                        <wp:effectExtent l="0" t="0" r="0" b="0"/>
                        <wp:docPr id="1887195227" name="Graphic 3" descr="Dove out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7195227" name="Graphic 1887195227" descr="Dove outline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8477" cy="7153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7E56376" w14:textId="77777777" w:rsidR="002617F7" w:rsidRPr="004720EA" w:rsidRDefault="00C37DE6" w:rsidP="00B251EF">
            <w:pPr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 xml:space="preserve">Do you have concerns about an Elder, maybe you see that they are not taking care of themselves, or family only comes once a month when </w:t>
            </w:r>
            <w:r w:rsidR="00EA0244" w:rsidRPr="004720EA">
              <w:rPr>
                <w:color w:val="auto"/>
                <w:sz w:val="22"/>
                <w:szCs w:val="22"/>
              </w:rPr>
              <w:t>the Elder has money?</w:t>
            </w:r>
          </w:p>
          <w:p w14:paraId="450F9CF5" w14:textId="77777777" w:rsidR="00EA0244" w:rsidRPr="004720EA" w:rsidRDefault="00EA0244" w:rsidP="00B251EF">
            <w:pPr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>Is an Elder telling you that they are not treated with respect or that someone is bothering them?</w:t>
            </w:r>
          </w:p>
          <w:p w14:paraId="1C8E77DF" w14:textId="77777777" w:rsidR="00EA0244" w:rsidRPr="004720EA" w:rsidRDefault="00EA0244" w:rsidP="00B251EF">
            <w:pPr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 xml:space="preserve">These may be signs of </w:t>
            </w:r>
            <w:proofErr w:type="gramStart"/>
            <w:r w:rsidRPr="004720EA">
              <w:rPr>
                <w:color w:val="auto"/>
                <w:sz w:val="22"/>
                <w:szCs w:val="22"/>
              </w:rPr>
              <w:t>Elder</w:t>
            </w:r>
            <w:proofErr w:type="gramEnd"/>
            <w:r w:rsidRPr="004720EA">
              <w:rPr>
                <w:color w:val="auto"/>
                <w:sz w:val="22"/>
                <w:szCs w:val="22"/>
              </w:rPr>
              <w:t xml:space="preserve"> abuse, neglect or exploitation. </w:t>
            </w:r>
          </w:p>
          <w:p w14:paraId="336AB236" w14:textId="77777777" w:rsidR="00EA0244" w:rsidRPr="004720EA" w:rsidRDefault="00EA0244" w:rsidP="00B251EF">
            <w:pPr>
              <w:rPr>
                <w:b/>
                <w:bCs/>
                <w:color w:val="auto"/>
                <w:sz w:val="22"/>
                <w:szCs w:val="22"/>
              </w:rPr>
            </w:pPr>
            <w:r w:rsidRPr="004720EA">
              <w:rPr>
                <w:b/>
                <w:bCs/>
                <w:color w:val="auto"/>
                <w:sz w:val="22"/>
                <w:szCs w:val="22"/>
              </w:rPr>
              <w:t>For help contact:</w:t>
            </w:r>
          </w:p>
          <w:p w14:paraId="2A2FAB62" w14:textId="18C43B38" w:rsidR="00CB02E6" w:rsidRPr="004720EA" w:rsidRDefault="00CB02E6" w:rsidP="00CB02E6">
            <w:pPr>
              <w:rPr>
                <w:color w:val="auto"/>
                <w:sz w:val="22"/>
                <w:szCs w:val="22"/>
              </w:rPr>
            </w:pPr>
            <w:r w:rsidRPr="00CB02E6">
              <w:rPr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D345B36" wp14:editId="6B2280E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424180</wp:posOffset>
                      </wp:positionV>
                      <wp:extent cx="2286000" cy="711200"/>
                      <wp:effectExtent l="0" t="0" r="1905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71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81D747" w14:textId="7314F657" w:rsidR="00CB02E6" w:rsidRPr="00AE43A1" w:rsidRDefault="00CB02E6" w:rsidP="00CB02E6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AE43A1">
                                    <w:rPr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  <w:highlight w:val="yellow"/>
                                    </w:rPr>
                                    <w:t>insert</w:t>
                                  </w:r>
                                  <w:r w:rsidR="000E75E1">
                                    <w:rPr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  <w:highlight w:val="yellow"/>
                                    </w:rPr>
                                    <w:t xml:space="preserve"> contact information for</w:t>
                                  </w:r>
                                  <w:r w:rsidRPr="00AE43A1">
                                    <w:rPr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  <w:highlight w:val="yellow"/>
                                    </w:rPr>
                                    <w:t xml:space="preserve"> your tribal s</w:t>
                                  </w:r>
                                  <w:r w:rsidR="007A2552" w:rsidRPr="00AE43A1">
                                    <w:rPr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  <w:highlight w:val="yellow"/>
                                    </w:rPr>
                                    <w:t>ervices</w:t>
                                  </w:r>
                                  <w:r w:rsidRPr="00AE43A1">
                                    <w:rPr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  <w:highlight w:val="yellow"/>
                                    </w:rPr>
                                    <w:t>, law enforcement</w:t>
                                  </w:r>
                                  <w:r w:rsidR="007A2552" w:rsidRPr="00AE43A1">
                                    <w:rPr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  <w:highlight w:val="yellow"/>
                                    </w:rPr>
                                    <w:t>, etc.</w:t>
                                  </w:r>
                                </w:p>
                                <w:p w14:paraId="48FC014B" w14:textId="6FB1A7DE" w:rsidR="00CB02E6" w:rsidRDefault="00CB02E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45B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2pt;margin-top:33.4pt;width:180pt;height: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">
                      <v:textbox>
                        <w:txbxContent>
                          <w:p w14:paraId="0D81D747" w14:textId="7314F657" w:rsidR="00CB02E6" w:rsidRPr="00AE43A1" w:rsidRDefault="00CB02E6" w:rsidP="00CB02E6">
                            <w:pPr>
                              <w:spacing w:after="0"/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AE43A1"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  <w:highlight w:val="yellow"/>
                              </w:rPr>
                              <w:t>insert</w:t>
                            </w:r>
                            <w:r w:rsidR="000E75E1"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  <w:highlight w:val="yellow"/>
                              </w:rPr>
                              <w:t xml:space="preserve"> contact information for</w:t>
                            </w:r>
                            <w:r w:rsidRPr="00AE43A1"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  <w:highlight w:val="yellow"/>
                              </w:rPr>
                              <w:t xml:space="preserve"> your tribal s</w:t>
                            </w:r>
                            <w:r w:rsidR="007A2552" w:rsidRPr="00AE43A1"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  <w:highlight w:val="yellow"/>
                              </w:rPr>
                              <w:t>ervices</w:t>
                            </w:r>
                            <w:r w:rsidRPr="00AE43A1"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  <w:highlight w:val="yellow"/>
                              </w:rPr>
                              <w:t>, law enforcement</w:t>
                            </w:r>
                            <w:r w:rsidR="007A2552" w:rsidRPr="00AE43A1"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  <w:highlight w:val="yellow"/>
                              </w:rPr>
                              <w:t>, etc.</w:t>
                            </w:r>
                          </w:p>
                          <w:p w14:paraId="48FC014B" w14:textId="6FB1A7DE" w:rsidR="00CB02E6" w:rsidRDefault="00CB02E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038C9" w:rsidRPr="004720EA">
              <w:rPr>
                <w:color w:val="auto"/>
                <w:sz w:val="22"/>
                <w:szCs w:val="22"/>
              </w:rPr>
              <w:t>Your Tribal Social Services or Elders Department</w:t>
            </w:r>
            <w:r>
              <w:rPr>
                <w:color w:val="auto"/>
                <w:sz w:val="22"/>
                <w:szCs w:val="22"/>
              </w:rPr>
              <w:t>:</w:t>
            </w:r>
            <w:r w:rsidR="00073FAD" w:rsidRPr="004720EA">
              <w:rPr>
                <w:color w:val="auto"/>
                <w:sz w:val="22"/>
                <w:szCs w:val="22"/>
              </w:rPr>
              <w:t xml:space="preserve"> </w:t>
            </w:r>
          </w:p>
          <w:p w14:paraId="5DC19C1F" w14:textId="7BABC826" w:rsidR="00C038C9" w:rsidRPr="004720EA" w:rsidRDefault="00F312C8" w:rsidP="00832AF2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>The Eldercare Locator for information on Adult Protective Services</w:t>
            </w:r>
          </w:p>
          <w:p w14:paraId="4BAFC73A" w14:textId="77777777" w:rsidR="00F312C8" w:rsidRPr="004720EA" w:rsidRDefault="00775FDF" w:rsidP="00832AF2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>1-800-677-1116</w:t>
            </w:r>
          </w:p>
          <w:p w14:paraId="7169D25B" w14:textId="77777777" w:rsidR="00832AF2" w:rsidRPr="004720EA" w:rsidRDefault="00832AF2" w:rsidP="00832AF2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</w:p>
          <w:p w14:paraId="0E46415D" w14:textId="633AE622" w:rsidR="00775FDF" w:rsidRPr="004720EA" w:rsidRDefault="0069307D" w:rsidP="00B251EF">
            <w:pPr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 xml:space="preserve">If </w:t>
            </w:r>
            <w:proofErr w:type="gramStart"/>
            <w:r w:rsidRPr="004720EA">
              <w:rPr>
                <w:color w:val="auto"/>
                <w:sz w:val="22"/>
                <w:szCs w:val="22"/>
              </w:rPr>
              <w:t>a serious</w:t>
            </w:r>
            <w:proofErr w:type="gramEnd"/>
            <w:r w:rsidRPr="004720EA">
              <w:rPr>
                <w:color w:val="auto"/>
                <w:sz w:val="22"/>
                <w:szCs w:val="22"/>
              </w:rPr>
              <w:t xml:space="preserve"> emergency</w:t>
            </w:r>
            <w:r w:rsidR="00AE43A1">
              <w:rPr>
                <w:color w:val="auto"/>
                <w:sz w:val="22"/>
                <w:szCs w:val="22"/>
              </w:rPr>
              <w:t>,</w:t>
            </w:r>
            <w:r w:rsidRPr="004720EA">
              <w:rPr>
                <w:color w:val="auto"/>
                <w:sz w:val="22"/>
                <w:szCs w:val="22"/>
              </w:rPr>
              <w:t xml:space="preserve"> call 911</w:t>
            </w:r>
            <w:r w:rsidR="00AE43A1">
              <w:rPr>
                <w:color w:val="auto"/>
                <w:sz w:val="22"/>
                <w:szCs w:val="22"/>
              </w:rPr>
              <w:t>.</w:t>
            </w:r>
          </w:p>
          <w:p w14:paraId="0561E911" w14:textId="659B9F35" w:rsidR="0069307D" w:rsidRPr="004720EA" w:rsidRDefault="0069307D" w:rsidP="00B251EF">
            <w:pPr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>For mental health support for yourself or an Elder</w:t>
            </w:r>
            <w:r w:rsidR="00AE43A1">
              <w:rPr>
                <w:color w:val="auto"/>
                <w:sz w:val="22"/>
                <w:szCs w:val="22"/>
              </w:rPr>
              <w:t>,</w:t>
            </w:r>
            <w:r w:rsidRPr="004720EA">
              <w:rPr>
                <w:color w:val="auto"/>
                <w:sz w:val="22"/>
                <w:szCs w:val="22"/>
              </w:rPr>
              <w:t xml:space="preserve"> call or text 988</w:t>
            </w:r>
          </w:p>
          <w:p w14:paraId="5DD8F3B2" w14:textId="77777777" w:rsidR="00832AF2" w:rsidRPr="004720EA" w:rsidRDefault="00832AF2" w:rsidP="00832AF2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>Domestic Violence Hotline</w:t>
            </w:r>
          </w:p>
          <w:p w14:paraId="57A4F349" w14:textId="4F1613BA" w:rsidR="00832AF2" w:rsidRPr="00530BF7" w:rsidRDefault="00832AF2" w:rsidP="00832AF2">
            <w:pPr>
              <w:spacing w:after="0" w:line="240" w:lineRule="auto"/>
              <w:rPr>
                <w:sz w:val="22"/>
                <w:szCs w:val="22"/>
              </w:rPr>
            </w:pPr>
            <w:r w:rsidRPr="004720EA">
              <w:rPr>
                <w:color w:val="auto"/>
                <w:sz w:val="22"/>
                <w:szCs w:val="22"/>
              </w:rPr>
              <w:t>1.</w:t>
            </w:r>
            <w:proofErr w:type="gramStart"/>
            <w:r w:rsidRPr="004720EA">
              <w:rPr>
                <w:color w:val="auto"/>
                <w:sz w:val="22"/>
                <w:szCs w:val="22"/>
              </w:rPr>
              <w:t>800.799.SAFE</w:t>
            </w:r>
            <w:proofErr w:type="gramEnd"/>
            <w:r w:rsidRPr="004720EA">
              <w:rPr>
                <w:color w:val="auto"/>
                <w:sz w:val="22"/>
                <w:szCs w:val="22"/>
              </w:rPr>
              <w:t xml:space="preserve"> (7233)</w:t>
            </w:r>
          </w:p>
        </w:tc>
        <w:tc>
          <w:tcPr>
            <w:tcW w:w="1014" w:type="dxa"/>
            <w:textDirection w:val="btLr"/>
          </w:tcPr>
          <w:p w14:paraId="6E1609DD" w14:textId="77777777" w:rsidR="005C37D5" w:rsidRDefault="005C37D5"/>
        </w:tc>
        <w:tc>
          <w:tcPr>
            <w:tcW w:w="4630" w:type="dxa"/>
          </w:tcPr>
          <w:tbl>
            <w:tblPr>
              <w:tblStyle w:val="BrochureHostTable"/>
              <w:tblW w:w="5000" w:type="pct"/>
              <w:tblLayout w:type="fixed"/>
              <w:tblLook w:val="04A0" w:firstRow="1" w:lastRow="0" w:firstColumn="1" w:lastColumn="0" w:noHBand="0" w:noVBand="1"/>
              <w:tblCaption w:val="Layout table"/>
            </w:tblPr>
            <w:tblGrid>
              <w:gridCol w:w="3217"/>
              <w:gridCol w:w="1328"/>
              <w:gridCol w:w="85"/>
            </w:tblGrid>
            <w:tr w:rsidR="005C37D5" w14:paraId="208D31B1" w14:textId="77777777">
              <w:trPr>
                <w:cantSplit/>
                <w:trHeight w:hRule="exact" w:val="2016"/>
              </w:trPr>
              <w:tc>
                <w:tcPr>
                  <w:tcW w:w="3474" w:type="pct"/>
                  <w:textDirection w:val="btLr"/>
                </w:tcPr>
                <w:p w14:paraId="5E855506" w14:textId="77777777" w:rsidR="005C37D5" w:rsidRDefault="005C37D5"/>
              </w:tc>
              <w:tc>
                <w:tcPr>
                  <w:tcW w:w="1434" w:type="pct"/>
                  <w:textDirection w:val="btLr"/>
                  <w:vAlign w:val="bottom"/>
                </w:tcPr>
                <w:p w14:paraId="3C1BBD31" w14:textId="77777777" w:rsidR="005C37D5" w:rsidRDefault="00815104">
                  <w:pPr>
                    <w:spacing w:after="180"/>
                  </w:pPr>
                  <w:r>
                    <w:rPr>
                      <w:noProof/>
                    </w:rPr>
                    <w:drawing>
                      <wp:inline distT="0" distB="0" distL="0" distR="0" wp14:anchorId="1D612113" wp14:editId="70518912">
                        <wp:extent cx="856061" cy="731488"/>
                        <wp:effectExtent l="5397" t="0" r="6668" b="6667"/>
                        <wp:docPr id="7" name="Picture 7" title="Logo placehold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Logo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861589" cy="736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" w:type="pct"/>
                  <w:shd w:val="clear" w:color="auto" w:fill="000000" w:themeFill="text1"/>
                  <w:textDirection w:val="btLr"/>
                  <w:vAlign w:val="bottom"/>
                </w:tcPr>
                <w:p w14:paraId="0F35DDDD" w14:textId="77777777" w:rsidR="005C37D5" w:rsidRDefault="005C37D5"/>
              </w:tc>
            </w:tr>
            <w:tr w:rsidR="005C37D5" w14:paraId="676D0BCF" w14:textId="77777777">
              <w:trPr>
                <w:cantSplit/>
                <w:trHeight w:hRule="exact" w:val="288"/>
              </w:trPr>
              <w:tc>
                <w:tcPr>
                  <w:tcW w:w="3474" w:type="pct"/>
                  <w:textDirection w:val="btLr"/>
                </w:tcPr>
                <w:p w14:paraId="63B814F0" w14:textId="77777777" w:rsidR="005C37D5" w:rsidRDefault="005C37D5"/>
              </w:tc>
              <w:tc>
                <w:tcPr>
                  <w:tcW w:w="1434" w:type="pct"/>
                  <w:textDirection w:val="btLr"/>
                  <w:vAlign w:val="bottom"/>
                </w:tcPr>
                <w:p w14:paraId="28081986" w14:textId="77777777" w:rsidR="005C37D5" w:rsidRDefault="005C37D5"/>
              </w:tc>
              <w:tc>
                <w:tcPr>
                  <w:tcW w:w="92" w:type="pct"/>
                  <w:textDirection w:val="btLr"/>
                  <w:vAlign w:val="bottom"/>
                </w:tcPr>
                <w:p w14:paraId="59C7F774" w14:textId="77777777" w:rsidR="005C37D5" w:rsidRDefault="005C37D5"/>
              </w:tc>
            </w:tr>
            <w:tr w:rsidR="005C37D5" w14:paraId="4B12C1B2" w14:textId="77777777">
              <w:trPr>
                <w:cantSplit/>
                <w:trHeight w:hRule="exact" w:val="5472"/>
              </w:trPr>
              <w:tc>
                <w:tcPr>
                  <w:tcW w:w="3474" w:type="pct"/>
                  <w:textDirection w:val="btLr"/>
                </w:tcPr>
                <w:p w14:paraId="5D6AE8E7" w14:textId="77777777" w:rsidR="005C37D5" w:rsidRDefault="00000000">
                  <w:pPr>
                    <w:pStyle w:val="RecipientName"/>
                  </w:pPr>
                  <w:sdt>
                    <w:sdtPr>
                      <w:id w:val="791878393"/>
                      <w:placeholder>
                        <w:docPart w:val="69598351DBAE48F08C5580B198D978BC"/>
                      </w:placeholder>
                      <w:temporary/>
                      <w:showingPlcHdr/>
                      <w15:appearance w15:val="hidden"/>
                      <w:text/>
                    </w:sdtPr>
                    <w:sdtContent>
                      <w:r w:rsidR="00815104">
                        <w:t>Recipient</w:t>
                      </w:r>
                    </w:sdtContent>
                  </w:sdt>
                </w:p>
                <w:sdt>
                  <w:sdtPr>
                    <w:id w:val="-987158602"/>
                    <w:placeholder>
                      <w:docPart w:val="7BBADB9A568E44DBA392E38041A9D895"/>
                    </w:placeholder>
                    <w:temporary/>
                    <w:showingPlcHdr/>
                    <w15:appearance w15:val="hidden"/>
                  </w:sdtPr>
                  <w:sdtContent>
                    <w:p w14:paraId="6975C48D" w14:textId="77777777" w:rsidR="005C37D5" w:rsidRDefault="00815104">
                      <w:pPr>
                        <w:pStyle w:val="RecipientAddress"/>
                      </w:pPr>
                      <w:r>
                        <w:t>Street Address</w:t>
                      </w:r>
                      <w:r>
                        <w:br/>
                        <w:t>City, ST ZIP Code</w:t>
                      </w:r>
                    </w:p>
                  </w:sdtContent>
                </w:sdt>
              </w:tc>
              <w:tc>
                <w:tcPr>
                  <w:tcW w:w="1434" w:type="pct"/>
                  <w:textDirection w:val="btLr"/>
                  <w:vAlign w:val="bottom"/>
                </w:tcPr>
                <w:p w14:paraId="66023EDF" w14:textId="77777777" w:rsidR="005C37D5" w:rsidRDefault="00000000">
                  <w:pPr>
                    <w:pStyle w:val="ContactInfo"/>
                  </w:pPr>
                  <w:sdt>
                    <w:sdtPr>
                      <w:alias w:val="Website"/>
                      <w:tag w:val="Website"/>
                      <w:id w:val="362251725"/>
                      <w:placeholder>
                        <w:docPart w:val="EF3CF3B390DB4358934862D497A4F6AD"/>
                      </w:placeholder>
                      <w:temporary/>
                      <w:showingPlcHdr/>
                      <w:dataBinding w:prefixMappings="xmlns:ns0='http://schemas.openxmlformats.org/officeDocument/2006/extended-properties' " w:xpath="/ns0:Properties[1]/ns0:Manager[1]" w:storeItemID="{6668398D-A668-4E3E-A5EB-62B293D839F1}"/>
                      <w15:appearance w15:val="hidden"/>
                      <w:text/>
                    </w:sdtPr>
                    <w:sdtContent>
                      <w:r w:rsidR="00815104">
                        <w:t>Website</w:t>
                      </w:r>
                    </w:sdtContent>
                  </w:sdt>
                </w:p>
                <w:sdt>
                  <w:sdtPr>
                    <w:alias w:val="Email"/>
                    <w:tag w:val="Email"/>
                    <w:id w:val="1908571517"/>
                    <w:placeholder>
                      <w:docPart w:val="A8DB69D37AA242CBA2F9BD230CCC25A1"/>
                    </w:placeholder>
                    <w:temporary/>
                    <w:showingPlcHdr/>
                    <w:dataBinding w:prefixMappings="xmlns:ns0='http://schemas.microsoft.com/office/2006/coverPageProps' " w:xpath="/ns0:CoverPageProperties[1]/ns0:CompanyEmail[1]" w:storeItemID="{55AF091B-3C7A-41E3-B477-F2FDAA23CFDA}"/>
                    <w15:appearance w15:val="hidden"/>
                    <w:text/>
                  </w:sdtPr>
                  <w:sdtContent>
                    <w:p w14:paraId="7F32CF31" w14:textId="77777777" w:rsidR="005C37D5" w:rsidRDefault="00815104">
                      <w:pPr>
                        <w:pStyle w:val="ContactInfo"/>
                      </w:pPr>
                      <w:r>
                        <w:t>Email</w:t>
                      </w:r>
                    </w:p>
                  </w:sdtContent>
                </w:sdt>
              </w:tc>
              <w:tc>
                <w:tcPr>
                  <w:tcW w:w="92" w:type="pct"/>
                  <w:shd w:val="clear" w:color="auto" w:fill="000000" w:themeFill="text1"/>
                  <w:textDirection w:val="btLr"/>
                  <w:vAlign w:val="bottom"/>
                </w:tcPr>
                <w:p w14:paraId="5B43975D" w14:textId="77777777" w:rsidR="005C37D5" w:rsidRDefault="005C37D5"/>
              </w:tc>
            </w:tr>
            <w:tr w:rsidR="005C37D5" w14:paraId="38FA57CD" w14:textId="77777777">
              <w:trPr>
                <w:cantSplit/>
                <w:trHeight w:hRule="exact" w:val="2880"/>
              </w:trPr>
              <w:tc>
                <w:tcPr>
                  <w:tcW w:w="3474" w:type="pct"/>
                  <w:textDirection w:val="btLr"/>
                </w:tcPr>
                <w:p w14:paraId="299DAD9F" w14:textId="77777777" w:rsidR="005C37D5" w:rsidRDefault="00000000">
                  <w:pPr>
                    <w:pStyle w:val="ContactInfo"/>
                    <w:spacing w:line="288" w:lineRule="auto"/>
                  </w:pPr>
                  <w:sdt>
                    <w:sdtPr>
                      <w:alias w:val="Company Name"/>
                      <w:tag w:val=""/>
                      <w:id w:val="-1083366144"/>
                      <w:placeholder>
                        <w:docPart w:val="CBE7707D020A442286103A2A95B46859"/>
                      </w:placeholder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r w:rsidR="00815104">
                        <w:t>Company Name</w:t>
                      </w:r>
                    </w:sdtContent>
                  </w:sdt>
                </w:p>
                <w:p w14:paraId="211A6C14" w14:textId="77777777" w:rsidR="005C37D5" w:rsidRDefault="00000000">
                  <w:pPr>
                    <w:pStyle w:val="ContactInfo"/>
                    <w:spacing w:line="288" w:lineRule="auto"/>
                  </w:pPr>
                  <w:sdt>
                    <w:sdtPr>
                      <w:alias w:val="Address"/>
                      <w:tag w:val="Address"/>
                      <w:id w:val="-1189594973"/>
                      <w:placeholder>
                        <w:docPart w:val="CE198AD1A683479A89CC8FF30593E39E"/>
                      </w:placeholder>
                      <w:temporary/>
                      <w:showingPlcHdr/>
                      <w:dataBinding w:prefixMappings="xmlns:ns0='http://schemas.microsoft.com/office/2006/coverPageProps' " w:xpath="/ns0:CoverPageProperties[1]/ns0:CompanyAddress[1]" w:storeItemID="{55AF091B-3C7A-41E3-B477-F2FDAA23CFDA}"/>
                      <w15:appearance w15:val="hidden"/>
                      <w:text w:multiLine="1"/>
                    </w:sdtPr>
                    <w:sdtContent>
                      <w:r w:rsidR="00815104">
                        <w:t>Street Address</w:t>
                      </w:r>
                      <w:r w:rsidR="00815104">
                        <w:br/>
                        <w:t>City, ST ZIP</w:t>
                      </w:r>
                    </w:sdtContent>
                  </w:sdt>
                </w:p>
              </w:tc>
              <w:tc>
                <w:tcPr>
                  <w:tcW w:w="1434" w:type="pct"/>
                  <w:textDirection w:val="btLr"/>
                  <w:vAlign w:val="bottom"/>
                </w:tcPr>
                <w:p w14:paraId="0DB10167" w14:textId="77777777" w:rsidR="005C37D5" w:rsidRDefault="00815104">
                  <w:pPr>
                    <w:pStyle w:val="ContactInfo"/>
                    <w:spacing w:line="288" w:lineRule="auto"/>
                  </w:pPr>
                  <w:r>
                    <w:t xml:space="preserve">Tel </w:t>
                  </w:r>
                  <w:sdt>
                    <w:sdtPr>
                      <w:alias w:val="Telephone"/>
                      <w:tag w:val="Telephone"/>
                      <w:id w:val="2050645240"/>
                      <w:placeholder>
                        <w:docPart w:val="B351C09AC7734B638352ED26DA40699E"/>
                      </w:placeholder>
                      <w:temporary/>
                      <w:showingPlcHdr/>
                      <w:dataBinding w:prefixMappings="xmlns:ns0='http://schemas.microsoft.com/office/2006/coverPageProps' " w:xpath="/ns0:CoverPageProperties[1]/ns0:CompanyPhone[1]" w:storeItemID="{55AF091B-3C7A-41E3-B477-F2FDAA23CFDA}"/>
                      <w15:appearance w15:val="hidden"/>
                      <w:text/>
                    </w:sdtPr>
                    <w:sdtContent>
                      <w:r>
                        <w:t>Telephone</w:t>
                      </w:r>
                    </w:sdtContent>
                  </w:sdt>
                </w:p>
                <w:p w14:paraId="5A8F807E" w14:textId="77777777" w:rsidR="005C37D5" w:rsidRDefault="00815104">
                  <w:pPr>
                    <w:pStyle w:val="ContactInfo"/>
                  </w:pPr>
                  <w:r>
                    <w:t xml:space="preserve">Fax </w:t>
                  </w:r>
                  <w:sdt>
                    <w:sdtPr>
                      <w:alias w:val="Fax"/>
                      <w:tag w:val="Fax"/>
                      <w:id w:val="-371922971"/>
                      <w:placeholder>
                        <w:docPart w:val="88A6C73CE5E74DAFB2814ADC653DE5A7"/>
                      </w:placeholder>
                      <w:temporary/>
                      <w:showingPlcHdr/>
                      <w:dataBinding w:prefixMappings="xmlns:ns0='http://schemas.microsoft.com/office/2006/coverPageProps' " w:xpath="/ns0:CoverPageProperties[1]/ns0:CompanyFax[1]" w:storeItemID="{55AF091B-3C7A-41E3-B477-F2FDAA23CFDA}"/>
                      <w15:appearance w15:val="hidden"/>
                      <w:text/>
                    </w:sdtPr>
                    <w:sdtContent>
                      <w:r>
                        <w:t>Fax</w:t>
                      </w:r>
                    </w:sdtContent>
                  </w:sdt>
                </w:p>
              </w:tc>
              <w:tc>
                <w:tcPr>
                  <w:tcW w:w="92" w:type="pct"/>
                  <w:shd w:val="clear" w:color="auto" w:fill="000000" w:themeFill="text1"/>
                  <w:textDirection w:val="btLr"/>
                  <w:vAlign w:val="bottom"/>
                </w:tcPr>
                <w:p w14:paraId="4E4144D4" w14:textId="77777777" w:rsidR="005C37D5" w:rsidRDefault="005C37D5">
                  <w:pPr>
                    <w:spacing w:after="180" w:line="288" w:lineRule="auto"/>
                  </w:pPr>
                </w:p>
              </w:tc>
            </w:tr>
          </w:tbl>
          <w:p w14:paraId="770724B1" w14:textId="77777777" w:rsidR="005C37D5" w:rsidRDefault="005C37D5"/>
        </w:tc>
        <w:tc>
          <w:tcPr>
            <w:tcW w:w="1075" w:type="dxa"/>
            <w:textDirection w:val="btLr"/>
          </w:tcPr>
          <w:p w14:paraId="6817969B" w14:textId="77777777" w:rsidR="005C37D5" w:rsidRDefault="005C37D5" w:rsidP="00D63F66">
            <w:pPr>
              <w:spacing w:after="0" w:line="240" w:lineRule="auto"/>
            </w:pPr>
          </w:p>
        </w:tc>
        <w:tc>
          <w:tcPr>
            <w:tcW w:w="3843" w:type="dxa"/>
          </w:tcPr>
          <w:p w14:paraId="121997B1" w14:textId="0C7B671B" w:rsidR="00E3787F" w:rsidRPr="004720EA" w:rsidRDefault="00E3787F" w:rsidP="00E3787F">
            <w:pPr>
              <w:jc w:val="center"/>
              <w:rPr>
                <w:b/>
                <w:bCs/>
                <w:color w:val="auto"/>
                <w:sz w:val="36"/>
                <w:szCs w:val="36"/>
              </w:rPr>
            </w:pPr>
            <w:r w:rsidRPr="004720EA">
              <w:rPr>
                <w:b/>
                <w:bCs/>
                <w:color w:val="auto"/>
                <w:sz w:val="36"/>
                <w:szCs w:val="36"/>
              </w:rPr>
              <w:t>Services for Elders &amp; People Who Care for Them</w:t>
            </w:r>
          </w:p>
          <w:p w14:paraId="0D8CF250" w14:textId="77777777" w:rsidR="00E3787F" w:rsidRPr="004720EA" w:rsidRDefault="00E3787F">
            <w:pPr>
              <w:rPr>
                <w:color w:val="auto"/>
              </w:rPr>
            </w:pPr>
          </w:p>
          <w:tbl>
            <w:tblPr>
              <w:tblStyle w:val="BrochureHostTable"/>
              <w:tblW w:w="0" w:type="auto"/>
              <w:tblLayout w:type="fixed"/>
              <w:tblLook w:val="04A0" w:firstRow="1" w:lastRow="0" w:firstColumn="1" w:lastColumn="0" w:noHBand="0" w:noVBand="1"/>
              <w:tblCaption w:val="Layout table"/>
            </w:tblPr>
            <w:tblGrid>
              <w:gridCol w:w="3828"/>
            </w:tblGrid>
            <w:tr w:rsidR="005C37D5" w:rsidRPr="004720EA" w14:paraId="626276B7" w14:textId="77777777">
              <w:trPr>
                <w:trHeight w:val="5328"/>
              </w:trPr>
              <w:tc>
                <w:tcPr>
                  <w:tcW w:w="3828" w:type="dxa"/>
                  <w:vAlign w:val="bottom"/>
                </w:tcPr>
                <w:p w14:paraId="08665B75" w14:textId="77777777" w:rsidR="005C37D5" w:rsidRPr="004720EA" w:rsidRDefault="00D63F66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>My Mother</w:t>
                  </w:r>
                </w:p>
                <w:p w14:paraId="05199700" w14:textId="5EA04381" w:rsidR="00D63F66" w:rsidRPr="004720EA" w:rsidRDefault="00D63F66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 xml:space="preserve">      My Father</w:t>
                  </w:r>
                </w:p>
                <w:p w14:paraId="5BF462A4" w14:textId="577DABEC" w:rsidR="00D63F66" w:rsidRPr="004720EA" w:rsidRDefault="00D63F66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 xml:space="preserve">             My Sister</w:t>
                  </w:r>
                </w:p>
                <w:p w14:paraId="33D1BF05" w14:textId="19105564" w:rsidR="00D63F66" w:rsidRPr="004720EA" w:rsidRDefault="00D63F66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 xml:space="preserve">                    My Grandchild</w:t>
                  </w:r>
                </w:p>
                <w:p w14:paraId="1DB5ED10" w14:textId="5EC75FE8" w:rsidR="00D63F66" w:rsidRPr="004720EA" w:rsidRDefault="00D63F66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 xml:space="preserve">                           </w:t>
                  </w:r>
                  <w:r w:rsidR="00521E9E" w:rsidRPr="004720EA">
                    <w:rPr>
                      <w:color w:val="auto"/>
                      <w:sz w:val="28"/>
                      <w:szCs w:val="28"/>
                    </w:rPr>
                    <w:t>Myself</w:t>
                  </w:r>
                </w:p>
                <w:p w14:paraId="563D70A0" w14:textId="77777777" w:rsidR="008B1740" w:rsidRPr="004720EA" w:rsidRDefault="008B1740" w:rsidP="00D63F66">
                  <w:pPr>
                    <w:rPr>
                      <w:color w:val="auto"/>
                      <w:sz w:val="28"/>
                      <w:szCs w:val="28"/>
                    </w:rPr>
                  </w:pPr>
                </w:p>
                <w:p w14:paraId="134CAFD3" w14:textId="77777777" w:rsidR="008B1740" w:rsidRPr="004720EA" w:rsidRDefault="008B1740" w:rsidP="00D63F66">
                  <w:pPr>
                    <w:rPr>
                      <w:color w:val="auto"/>
                      <w:sz w:val="28"/>
                      <w:szCs w:val="28"/>
                    </w:rPr>
                  </w:pPr>
                </w:p>
                <w:p w14:paraId="25AB4E9A" w14:textId="77777777" w:rsidR="00CF0D1E" w:rsidRPr="004720EA" w:rsidRDefault="00CF0D1E" w:rsidP="00D63F66">
                  <w:pPr>
                    <w:rPr>
                      <w:rFonts w:ascii="Aptos" w:eastAsia="Aptos" w:hAnsi="Aptos" w:cs="Times New Roman"/>
                      <w:color w:val="auto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1E707924" w14:textId="08399F92" w:rsidR="00CF0D1E" w:rsidRPr="004720EA" w:rsidRDefault="00CF0D1E" w:rsidP="00D63F66">
                  <w:pPr>
                    <w:rPr>
                      <w:noProof/>
                      <w:color w:val="auto"/>
                    </w:rPr>
                  </w:pPr>
                  <w:r w:rsidRPr="004720EA">
                    <w:rPr>
                      <w:rFonts w:ascii="Aptos" w:eastAsia="Aptos" w:hAnsi="Aptos" w:cs="Times New Roman"/>
                      <w:noProof/>
                      <w:color w:val="auto"/>
                      <w:kern w:val="2"/>
                      <w:sz w:val="24"/>
                      <w:szCs w:val="24"/>
                      <w14:ligatures w14:val="standardContextual"/>
                    </w:rPr>
                    <w:drawing>
                      <wp:inline distT="0" distB="0" distL="0" distR="0" wp14:anchorId="7C7FB3D1" wp14:editId="3F09D8C0">
                        <wp:extent cx="1075690" cy="1195320"/>
                        <wp:effectExtent l="0" t="0" r="0" b="5080"/>
                        <wp:docPr id="38386700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7076" cy="12190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20EA">
                    <w:rPr>
                      <w:noProof/>
                      <w:color w:val="auto"/>
                    </w:rPr>
                    <w:drawing>
                      <wp:inline distT="0" distB="0" distL="0" distR="0" wp14:anchorId="72B483C7" wp14:editId="01148333">
                        <wp:extent cx="1312333" cy="1203843"/>
                        <wp:effectExtent l="0" t="0" r="2540" b="0"/>
                        <wp:docPr id="12" name="Picture Placeholder 1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695939C-EA74-F0A8-F69D-8A276FA64F85}"/>
                            </a:ext>
                          </a:extLst>
                        </wp:docPr>
                        <wp:cNvGraphicFramePr>
                          <a:graphicFrameLocks xmlns:a="http://schemas.openxmlformats.org/drawingml/2006/main" noGrp="1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Placeholder 11">
                                  <a:extLst>
                                    <a:ext uri="{FF2B5EF4-FFF2-40B4-BE49-F238E27FC236}">
                                      <a16:creationId xmlns:a16="http://schemas.microsoft.com/office/drawing/2014/main" id="{0695939C-EA74-F0A8-F69D-8A276FA64F85}"/>
                                    </a:ext>
                                  </a:extLst>
                                </pic:cNvPr>
                                <pic:cNvPicPr>
                                  <a:picLocks noGrp="1" noChangeAspect="1"/>
                                </pic:cNvPicPr>
                              </pic:nvPicPr>
                              <pic:blipFill rotWithShape="1">
                                <a:blip r:embed="rId14"/>
                                <a:srcRect l="19538" t="6136" b="183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3910" cy="12052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2EF953" w14:textId="31F093AD" w:rsidR="00D63F66" w:rsidRPr="004720EA" w:rsidRDefault="00D63F66" w:rsidP="00D63F66">
                  <w:pPr>
                    <w:rPr>
                      <w:color w:val="auto"/>
                    </w:rPr>
                  </w:pPr>
                </w:p>
                <w:p w14:paraId="7F80D84F" w14:textId="77777777" w:rsidR="00D63F66" w:rsidRPr="004720EA" w:rsidRDefault="00D63F66" w:rsidP="00D63F66">
                  <w:pPr>
                    <w:rPr>
                      <w:color w:val="auto"/>
                    </w:rPr>
                  </w:pPr>
                </w:p>
                <w:p w14:paraId="4E9D4FA0" w14:textId="77777777" w:rsidR="00D63F66" w:rsidRPr="004720EA" w:rsidRDefault="0070597C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>Are you caring for an Elder or a Grandchild?</w:t>
                  </w:r>
                </w:p>
                <w:p w14:paraId="3C72A6A3" w14:textId="77777777" w:rsidR="0070597C" w:rsidRPr="004720EA" w:rsidRDefault="0070597C" w:rsidP="00D63F66">
                  <w:pPr>
                    <w:rPr>
                      <w:color w:val="auto"/>
                      <w:sz w:val="28"/>
                      <w:szCs w:val="28"/>
                    </w:rPr>
                  </w:pPr>
                </w:p>
                <w:p w14:paraId="4005DECF" w14:textId="66A048A6" w:rsidR="0070597C" w:rsidRPr="004720EA" w:rsidRDefault="0070597C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>Are you an Elder who needs help</w:t>
                  </w:r>
                  <w:r w:rsidR="00015619" w:rsidRPr="004720EA">
                    <w:rPr>
                      <w:color w:val="auto"/>
                      <w:sz w:val="28"/>
                      <w:szCs w:val="28"/>
                    </w:rPr>
                    <w:t xml:space="preserve"> sta</w:t>
                  </w:r>
                  <w:r w:rsidR="00A750E9" w:rsidRPr="004720EA">
                    <w:rPr>
                      <w:color w:val="auto"/>
                      <w:sz w:val="28"/>
                      <w:szCs w:val="28"/>
                    </w:rPr>
                    <w:t xml:space="preserve">ying </w:t>
                  </w:r>
                  <w:r w:rsidRPr="004720EA">
                    <w:rPr>
                      <w:color w:val="auto"/>
                      <w:sz w:val="28"/>
                      <w:szCs w:val="28"/>
                    </w:rPr>
                    <w:t>at home?</w:t>
                  </w:r>
                </w:p>
                <w:p w14:paraId="3571F21C" w14:textId="77777777" w:rsidR="0061431D" w:rsidRPr="004720EA" w:rsidRDefault="0061431D" w:rsidP="00D63F66">
                  <w:pPr>
                    <w:rPr>
                      <w:color w:val="auto"/>
                      <w:sz w:val="28"/>
                      <w:szCs w:val="28"/>
                    </w:rPr>
                  </w:pPr>
                </w:p>
                <w:p w14:paraId="227EDA1D" w14:textId="3F60EEC8" w:rsidR="0061431D" w:rsidRPr="004720EA" w:rsidRDefault="00046BAE" w:rsidP="00D63F66">
                  <w:pPr>
                    <w:rPr>
                      <w:color w:val="auto"/>
                      <w:sz w:val="28"/>
                      <w:szCs w:val="28"/>
                    </w:rPr>
                  </w:pPr>
                  <w:r w:rsidRPr="004720EA">
                    <w:rPr>
                      <w:color w:val="auto"/>
                      <w:sz w:val="28"/>
                      <w:szCs w:val="28"/>
                    </w:rPr>
                    <w:t xml:space="preserve">These programs and information </w:t>
                  </w:r>
                  <w:r w:rsidR="002A4A98" w:rsidRPr="004720EA">
                    <w:rPr>
                      <w:color w:val="auto"/>
                      <w:sz w:val="28"/>
                      <w:szCs w:val="28"/>
                    </w:rPr>
                    <w:t>can</w:t>
                  </w:r>
                  <w:r w:rsidR="00D65964" w:rsidRPr="004720EA">
                    <w:rPr>
                      <w:color w:val="auto"/>
                      <w:sz w:val="28"/>
                      <w:szCs w:val="28"/>
                    </w:rPr>
                    <w:t xml:space="preserve"> be a helpful resource</w:t>
                  </w:r>
                  <w:r w:rsidR="007D6F35" w:rsidRPr="004720EA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5F463493" w14:textId="77777777" w:rsidR="00596700" w:rsidRPr="004720EA" w:rsidRDefault="00596700" w:rsidP="00D63F66">
                  <w:pPr>
                    <w:rPr>
                      <w:color w:val="auto"/>
                      <w:sz w:val="28"/>
                      <w:szCs w:val="28"/>
                    </w:rPr>
                  </w:pPr>
                </w:p>
                <w:p w14:paraId="128DEE7E" w14:textId="77777777" w:rsidR="00596700" w:rsidRPr="004720EA" w:rsidRDefault="00596700" w:rsidP="00D63F66">
                  <w:pPr>
                    <w:rPr>
                      <w:color w:val="auto"/>
                      <w:sz w:val="28"/>
                      <w:szCs w:val="28"/>
                    </w:rPr>
                  </w:pPr>
                </w:p>
                <w:p w14:paraId="6BF99F55" w14:textId="50D7DC93" w:rsidR="00596700" w:rsidRPr="004720EA" w:rsidRDefault="00596700" w:rsidP="00D63F66">
                  <w:pPr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63F66" w14:paraId="10B420FC" w14:textId="77777777">
              <w:trPr>
                <w:trHeight w:val="5328"/>
              </w:trPr>
              <w:tc>
                <w:tcPr>
                  <w:tcW w:w="3828" w:type="dxa"/>
                  <w:vAlign w:val="bottom"/>
                </w:tcPr>
                <w:p w14:paraId="36951785" w14:textId="0222DDD9" w:rsidR="00D63F66" w:rsidRDefault="00D63F66" w:rsidP="00D63F66"/>
              </w:tc>
            </w:tr>
            <w:tr w:rsidR="005C37D5" w14:paraId="6E09A9C5" w14:textId="77777777">
              <w:trPr>
                <w:trHeight w:hRule="exact" w:val="86"/>
              </w:trPr>
              <w:tc>
                <w:tcPr>
                  <w:tcW w:w="3828" w:type="dxa"/>
                  <w:shd w:val="clear" w:color="auto" w:fill="000000" w:themeFill="text1"/>
                </w:tcPr>
                <w:p w14:paraId="7671279D" w14:textId="77777777" w:rsidR="005C37D5" w:rsidRDefault="005C37D5">
                  <w:pPr>
                    <w:spacing w:after="180" w:line="288" w:lineRule="auto"/>
                  </w:pPr>
                </w:p>
              </w:tc>
            </w:tr>
            <w:tr w:rsidR="005C37D5" w14:paraId="637C89F0" w14:textId="77777777">
              <w:trPr>
                <w:trHeight w:val="2650"/>
              </w:trPr>
              <w:tc>
                <w:tcPr>
                  <w:tcW w:w="3828" w:type="dxa"/>
                </w:tcPr>
                <w:p w14:paraId="03C2CE9A" w14:textId="56B13037" w:rsidR="005C37D5" w:rsidRDefault="005C37D5">
                  <w:pPr>
                    <w:pStyle w:val="Subtitle"/>
                  </w:pPr>
                </w:p>
              </w:tc>
            </w:tr>
            <w:tr w:rsidR="005C37D5" w14:paraId="02F5571A" w14:textId="77777777">
              <w:trPr>
                <w:trHeight w:val="2592"/>
              </w:trPr>
              <w:tc>
                <w:tcPr>
                  <w:tcW w:w="3828" w:type="dxa"/>
                  <w:vAlign w:val="bottom"/>
                </w:tcPr>
                <w:p w14:paraId="3BC4AB88" w14:textId="77777777" w:rsidR="005C37D5" w:rsidRDefault="00815104">
                  <w:pPr>
                    <w:pStyle w:val="NoSpacing"/>
                  </w:pPr>
                  <w:r>
                    <w:rPr>
                      <w:noProof/>
                    </w:rPr>
                    <w:drawing>
                      <wp:inline distT="0" distB="0" distL="0" distR="0" wp14:anchorId="2476BC6C" wp14:editId="7A273214">
                        <wp:extent cx="857095" cy="415156"/>
                        <wp:effectExtent l="0" t="0" r="635" b="4445"/>
                        <wp:docPr id="8" name="Picture 8" title="Logo placehold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Logo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1546" cy="4560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91B39FE" w14:textId="77777777" w:rsidR="005C37D5" w:rsidRDefault="005C37D5"/>
        </w:tc>
      </w:tr>
      <w:tr w:rsidR="0070597C" w14:paraId="413089C7" w14:textId="77777777" w:rsidTr="00CF0D1E">
        <w:trPr>
          <w:cantSplit/>
          <w:trHeight w:hRule="exact" w:val="10656"/>
          <w:jc w:val="center"/>
        </w:trPr>
        <w:tc>
          <w:tcPr>
            <w:tcW w:w="3846" w:type="dxa"/>
          </w:tcPr>
          <w:p w14:paraId="6695C11A" w14:textId="266A9EF7" w:rsidR="0070597C" w:rsidRPr="00596700" w:rsidRDefault="004D3D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Please delete blank page</w:t>
            </w:r>
          </w:p>
        </w:tc>
        <w:tc>
          <w:tcPr>
            <w:tcW w:w="1014" w:type="dxa"/>
            <w:textDirection w:val="btLr"/>
          </w:tcPr>
          <w:p w14:paraId="1A1DE44E" w14:textId="77777777" w:rsidR="0070597C" w:rsidRDefault="0070597C"/>
        </w:tc>
        <w:tc>
          <w:tcPr>
            <w:tcW w:w="4630" w:type="dxa"/>
          </w:tcPr>
          <w:p w14:paraId="07CC405B" w14:textId="77777777" w:rsidR="0070597C" w:rsidRDefault="0070597C"/>
        </w:tc>
        <w:tc>
          <w:tcPr>
            <w:tcW w:w="1075" w:type="dxa"/>
            <w:textDirection w:val="btLr"/>
          </w:tcPr>
          <w:p w14:paraId="41CDA97E" w14:textId="77777777" w:rsidR="0070597C" w:rsidRDefault="0070597C" w:rsidP="00D63F66">
            <w:pPr>
              <w:spacing w:after="0" w:line="240" w:lineRule="auto"/>
            </w:pPr>
          </w:p>
        </w:tc>
        <w:tc>
          <w:tcPr>
            <w:tcW w:w="3843" w:type="dxa"/>
          </w:tcPr>
          <w:p w14:paraId="09EC16BA" w14:textId="77777777" w:rsidR="0070597C" w:rsidRPr="00933D4E" w:rsidRDefault="0070597C" w:rsidP="00D63F66">
            <w:pPr>
              <w:rPr>
                <w:sz w:val="28"/>
                <w:szCs w:val="28"/>
              </w:rPr>
            </w:pPr>
          </w:p>
        </w:tc>
      </w:tr>
    </w:tbl>
    <w:p w14:paraId="5EE12551" w14:textId="77777777" w:rsidR="005C37D5" w:rsidRDefault="005C37D5">
      <w:pPr>
        <w:pStyle w:val="NoSpacing"/>
        <w:rPr>
          <w:sz w:val="8"/>
        </w:rPr>
      </w:pPr>
    </w:p>
    <w:tbl>
      <w:tblPr>
        <w:tblW w:w="1441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3845"/>
        <w:gridCol w:w="1438"/>
        <w:gridCol w:w="3846"/>
        <w:gridCol w:w="1439"/>
        <w:gridCol w:w="3846"/>
      </w:tblGrid>
      <w:tr w:rsidR="005C37D5" w14:paraId="0DDB6AFC" w14:textId="77777777" w:rsidTr="00B360C5">
        <w:trPr>
          <w:cantSplit/>
          <w:trHeight w:hRule="exact" w:val="86"/>
          <w:jc w:val="center"/>
        </w:trPr>
        <w:tc>
          <w:tcPr>
            <w:tcW w:w="3845" w:type="dxa"/>
            <w:shd w:val="clear" w:color="auto" w:fill="000000" w:themeFill="text1"/>
          </w:tcPr>
          <w:p w14:paraId="7E6177ED" w14:textId="77777777" w:rsidR="005C37D5" w:rsidRDefault="005C37D5"/>
        </w:tc>
        <w:tc>
          <w:tcPr>
            <w:tcW w:w="1438" w:type="dxa"/>
          </w:tcPr>
          <w:p w14:paraId="7C42C7B0" w14:textId="77777777" w:rsidR="005C37D5" w:rsidRDefault="005C37D5"/>
        </w:tc>
        <w:tc>
          <w:tcPr>
            <w:tcW w:w="3846" w:type="dxa"/>
            <w:shd w:val="clear" w:color="auto" w:fill="000000" w:themeFill="text1"/>
          </w:tcPr>
          <w:p w14:paraId="28F3B03D" w14:textId="77777777" w:rsidR="005C37D5" w:rsidRDefault="005C37D5"/>
        </w:tc>
        <w:tc>
          <w:tcPr>
            <w:tcW w:w="1439" w:type="dxa"/>
          </w:tcPr>
          <w:p w14:paraId="32333079" w14:textId="77777777" w:rsidR="005C37D5" w:rsidRDefault="005C37D5"/>
          <w:p w14:paraId="27BCCD08" w14:textId="77777777" w:rsidR="00CF5D5C" w:rsidRDefault="00CF5D5C"/>
        </w:tc>
        <w:tc>
          <w:tcPr>
            <w:tcW w:w="3846" w:type="dxa"/>
            <w:shd w:val="clear" w:color="auto" w:fill="000000" w:themeFill="text1"/>
          </w:tcPr>
          <w:p w14:paraId="759016CA" w14:textId="77777777" w:rsidR="005C37D5" w:rsidRDefault="005C37D5"/>
          <w:p w14:paraId="11128094" w14:textId="77777777" w:rsidR="00A61868" w:rsidRDefault="00A61868"/>
        </w:tc>
      </w:tr>
      <w:tr w:rsidR="005C37D5" w14:paraId="7DCB9224" w14:textId="77777777" w:rsidTr="00B360C5">
        <w:trPr>
          <w:cantSplit/>
          <w:trHeight w:val="10570"/>
          <w:jc w:val="center"/>
        </w:trPr>
        <w:tc>
          <w:tcPr>
            <w:tcW w:w="3845" w:type="dxa"/>
          </w:tcPr>
          <w:p w14:paraId="1EFFA696" w14:textId="77777777" w:rsidR="005B07F2" w:rsidRPr="004720EA" w:rsidRDefault="005B07F2" w:rsidP="005B07F2">
            <w:pPr>
              <w:rPr>
                <w:color w:val="auto"/>
                <w:sz w:val="32"/>
                <w:szCs w:val="32"/>
              </w:rPr>
            </w:pPr>
            <w:r w:rsidRPr="004720EA">
              <w:rPr>
                <w:color w:val="auto"/>
                <w:sz w:val="32"/>
                <w:szCs w:val="32"/>
              </w:rPr>
              <w:t>Do these stories sound familiar to you?</w:t>
            </w:r>
          </w:p>
          <w:p w14:paraId="72C084FD" w14:textId="77777777" w:rsidR="00A678C9" w:rsidRPr="004720EA" w:rsidRDefault="00A678C9" w:rsidP="00A678C9">
            <w:pPr>
              <w:pStyle w:val="ListParagraph"/>
              <w:numPr>
                <w:ilvl w:val="0"/>
                <w:numId w:val="9"/>
              </w:numPr>
            </w:pPr>
            <w:r w:rsidRPr="004720EA">
              <w:t>My mother gets lost driving home from the store.</w:t>
            </w:r>
          </w:p>
          <w:p w14:paraId="5EBAE36E" w14:textId="6E1F98B3" w:rsidR="00A678C9" w:rsidRPr="004720EA" w:rsidRDefault="00A678C9" w:rsidP="00A678C9">
            <w:pPr>
              <w:pStyle w:val="ListParagraph"/>
              <w:numPr>
                <w:ilvl w:val="0"/>
                <w:numId w:val="9"/>
              </w:numPr>
            </w:pPr>
            <w:r w:rsidRPr="004720EA">
              <w:t xml:space="preserve">I need help </w:t>
            </w:r>
            <w:r w:rsidR="00BE183B" w:rsidRPr="004720EA">
              <w:t>getting</w:t>
            </w:r>
            <w:r w:rsidRPr="004720EA">
              <w:t xml:space="preserve"> groceries and with chores at home</w:t>
            </w:r>
            <w:r w:rsidR="008743A7">
              <w:t>.</w:t>
            </w:r>
          </w:p>
          <w:p w14:paraId="42B3E72D" w14:textId="77777777" w:rsidR="00A678C9" w:rsidRPr="004720EA" w:rsidRDefault="00A678C9" w:rsidP="00A678C9">
            <w:pPr>
              <w:pStyle w:val="ListParagraph"/>
              <w:numPr>
                <w:ilvl w:val="0"/>
                <w:numId w:val="9"/>
              </w:numPr>
            </w:pPr>
            <w:r w:rsidRPr="004720EA">
              <w:t>My dad wants to sleep all the time; he doesn’t go out with friends anymore. He stopped drumming.</w:t>
            </w:r>
          </w:p>
          <w:p w14:paraId="0AB878A0" w14:textId="77777777" w:rsidR="00A678C9" w:rsidRPr="004720EA" w:rsidRDefault="00A678C9" w:rsidP="00A678C9">
            <w:pPr>
              <w:pStyle w:val="ListParagraph"/>
              <w:numPr>
                <w:ilvl w:val="0"/>
                <w:numId w:val="9"/>
              </w:numPr>
            </w:pPr>
            <w:r w:rsidRPr="004720EA">
              <w:t xml:space="preserve">My sister is raising 3 grandchildren on her own. </w:t>
            </w:r>
          </w:p>
          <w:p w14:paraId="61F84C58" w14:textId="77777777" w:rsidR="00A678C9" w:rsidRPr="004720EA" w:rsidRDefault="00A678C9" w:rsidP="00A678C9">
            <w:pPr>
              <w:pStyle w:val="ListParagraph"/>
              <w:numPr>
                <w:ilvl w:val="0"/>
                <w:numId w:val="9"/>
              </w:numPr>
            </w:pPr>
            <w:r w:rsidRPr="004720EA">
              <w:t>My son is disrespecting me. He only comes to visit when my retirement money arrives.  He always asks for money.</w:t>
            </w:r>
          </w:p>
          <w:p w14:paraId="3A494C2C" w14:textId="57AC190C" w:rsidR="005C37D5" w:rsidRDefault="005C37D5" w:rsidP="005B07F2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Caption w:val="Layout table"/>
            </w:tblPr>
            <w:tblGrid>
              <w:gridCol w:w="3836"/>
            </w:tblGrid>
            <w:tr w:rsidR="005C37D5" w14:paraId="66F63CFB" w14:textId="77777777">
              <w:tc>
                <w:tcPr>
                  <w:tcW w:w="3836" w:type="dxa"/>
                  <w:shd w:val="clear" w:color="auto" w:fill="000000" w:themeFill="text1"/>
                </w:tcPr>
                <w:p w14:paraId="28FC0270" w14:textId="0049C28C" w:rsidR="005C37D5" w:rsidRDefault="005C37D5"/>
              </w:tc>
            </w:tr>
            <w:tr w:rsidR="005C37D5" w14:paraId="617FB9E6" w14:textId="77777777" w:rsidTr="004C4FD5">
              <w:trPr>
                <w:trHeight w:hRule="exact" w:val="1498"/>
              </w:trPr>
              <w:tc>
                <w:tcPr>
                  <w:tcW w:w="3836" w:type="dxa"/>
                  <w:shd w:val="clear" w:color="auto" w:fill="BF2B0E" w:themeFill="accent1" w:themeFillShade="BF"/>
                </w:tcPr>
                <w:p w14:paraId="6794825E" w14:textId="77777777" w:rsidR="005C37D5" w:rsidRDefault="004C4FD5">
                  <w:pPr>
                    <w:pStyle w:val="Caption"/>
                    <w:rPr>
                      <w:b/>
                      <w:bCs/>
                      <w:sz w:val="24"/>
                      <w:szCs w:val="24"/>
                    </w:rPr>
                  </w:pPr>
                  <w:r w:rsidRPr="00464161">
                    <w:rPr>
                      <w:b/>
                      <w:bCs/>
                      <w:sz w:val="24"/>
                      <w:szCs w:val="24"/>
                      <w:highlight w:val="yellow"/>
                    </w:rPr>
                    <w:t>Help is available…</w:t>
                  </w:r>
                </w:p>
                <w:p w14:paraId="6C2E7C5E" w14:textId="2F641645" w:rsidR="00384B15" w:rsidRDefault="00384B15" w:rsidP="00384B15">
                  <w:pPr>
                    <w:pStyle w:val="Caption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 wp14:anchorId="2DB724F1" wp14:editId="6610FD27">
                        <wp:extent cx="518746" cy="518746"/>
                        <wp:effectExtent l="0" t="0" r="0" b="0"/>
                        <wp:docPr id="1954940014" name="Graphic 1" descr="Telephone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4940014" name="Graphic 1954940014" descr="Telephone with solid fill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2460" cy="522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8E4F2A" w14:textId="6C53344B" w:rsidR="00384B15" w:rsidRPr="004C4FD5" w:rsidRDefault="00384B15">
                  <w:pPr>
                    <w:pStyle w:val="Caption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C0B9CDE" w14:textId="77777777" w:rsidR="005C37D5" w:rsidRDefault="005C37D5"/>
        </w:tc>
        <w:tc>
          <w:tcPr>
            <w:tcW w:w="1438" w:type="dxa"/>
          </w:tcPr>
          <w:p w14:paraId="648DFB90" w14:textId="7289583F" w:rsidR="00E55AD7" w:rsidRDefault="00E55AD7" w:rsidP="00F551FF"/>
        </w:tc>
        <w:tc>
          <w:tcPr>
            <w:tcW w:w="3846" w:type="dxa"/>
          </w:tcPr>
          <w:p w14:paraId="35F8BA86" w14:textId="0806ECF5" w:rsidR="005C37D5" w:rsidRPr="008743A7" w:rsidRDefault="002948C3" w:rsidP="004A082A">
            <w:pPr>
              <w:spacing w:after="0" w:line="240" w:lineRule="auto"/>
              <w:rPr>
                <w:color w:val="auto"/>
              </w:rPr>
            </w:pPr>
            <w:r w:rsidRPr="008743A7">
              <w:rPr>
                <w:color w:val="auto"/>
                <w:sz w:val="32"/>
                <w:szCs w:val="32"/>
              </w:rPr>
              <w:t>Resources for Elders</w:t>
            </w:r>
            <w:r w:rsidR="00596700" w:rsidRPr="008743A7">
              <w:rPr>
                <w:color w:val="auto"/>
                <w:sz w:val="32"/>
                <w:szCs w:val="32"/>
              </w:rPr>
              <w:t xml:space="preserve">  </w:t>
            </w:r>
          </w:p>
          <w:p w14:paraId="345FC10B" w14:textId="77777777" w:rsidR="004A082A" w:rsidRDefault="004A082A" w:rsidP="004A082A">
            <w:pPr>
              <w:spacing w:after="0" w:line="240" w:lineRule="auto"/>
              <w:rPr>
                <w:sz w:val="32"/>
                <w:szCs w:val="32"/>
              </w:rPr>
            </w:pPr>
          </w:p>
          <w:p w14:paraId="65A4FE87" w14:textId="06892ABE" w:rsidR="00384B15" w:rsidRPr="009B1BF8" w:rsidRDefault="004A082A" w:rsidP="004A082A">
            <w:pPr>
              <w:spacing w:after="0" w:line="240" w:lineRule="auto"/>
              <w:rPr>
                <w:b/>
                <w:bCs/>
                <w:color w:val="auto"/>
                <w:sz w:val="24"/>
                <w:szCs w:val="24"/>
              </w:rPr>
            </w:pPr>
            <w:hyperlink r:id="rId17" w:history="1">
              <w:r w:rsidRPr="00947CAC">
                <w:rPr>
                  <w:rStyle w:val="Hyperlink"/>
                  <w:b/>
                  <w:bCs/>
                  <w:color w:val="auto"/>
                  <w:sz w:val="24"/>
                  <w:szCs w:val="24"/>
                </w:rPr>
                <w:t>Eldercare</w:t>
              </w:r>
              <w:r w:rsidR="002948C3" w:rsidRPr="00947CAC">
                <w:rPr>
                  <w:rStyle w:val="Hyperlink"/>
                  <w:b/>
                  <w:bCs/>
                  <w:color w:val="auto"/>
                  <w:sz w:val="24"/>
                  <w:szCs w:val="24"/>
                </w:rPr>
                <w:t xml:space="preserve"> Locator</w:t>
              </w:r>
            </w:hyperlink>
          </w:p>
          <w:p w14:paraId="27E15472" w14:textId="2257D275" w:rsidR="00AB5D75" w:rsidRPr="0090639E" w:rsidRDefault="00AB5D75" w:rsidP="004A082A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hyperlink r:id="rId18" w:history="1">
              <w:r w:rsidRPr="0090639E">
                <w:rPr>
                  <w:rStyle w:val="Hyperlink"/>
                  <w:sz w:val="22"/>
                  <w:szCs w:val="22"/>
                </w:rPr>
                <w:t>https://eldercare.acl.gov/home</w:t>
              </w:r>
            </w:hyperlink>
            <w:r w:rsidRPr="0090639E">
              <w:rPr>
                <w:color w:val="auto"/>
                <w:sz w:val="22"/>
                <w:szCs w:val="22"/>
              </w:rPr>
              <w:t xml:space="preserve"> </w:t>
            </w:r>
          </w:p>
          <w:p w14:paraId="02B779B0" w14:textId="114890A2" w:rsidR="00384B15" w:rsidRPr="0090639E" w:rsidRDefault="004A082A" w:rsidP="004A082A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90639E">
              <w:rPr>
                <w:color w:val="auto"/>
                <w:sz w:val="22"/>
                <w:szCs w:val="22"/>
              </w:rPr>
              <w:t>Call or Text</w:t>
            </w:r>
            <w:r w:rsidR="009B1BF8" w:rsidRPr="0090639E">
              <w:rPr>
                <w:color w:val="auto"/>
                <w:sz w:val="22"/>
                <w:szCs w:val="22"/>
              </w:rPr>
              <w:t xml:space="preserve">: </w:t>
            </w:r>
            <w:r w:rsidRPr="0090639E">
              <w:rPr>
                <w:color w:val="auto"/>
                <w:sz w:val="22"/>
                <w:szCs w:val="22"/>
              </w:rPr>
              <w:t>1-800-677-1116</w:t>
            </w:r>
          </w:p>
          <w:p w14:paraId="20B7B0E0" w14:textId="593FF13C" w:rsidR="00384B15" w:rsidRPr="0090639E" w:rsidRDefault="00384B15" w:rsidP="004A082A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90639E">
              <w:rPr>
                <w:color w:val="auto"/>
                <w:sz w:val="22"/>
                <w:szCs w:val="22"/>
              </w:rPr>
              <w:t>Email:</w:t>
            </w:r>
            <w:r w:rsidR="003D7DD8" w:rsidRPr="0090639E">
              <w:rPr>
                <w:color w:val="auto"/>
                <w:sz w:val="22"/>
                <w:szCs w:val="22"/>
              </w:rPr>
              <w:t xml:space="preserve"> </w:t>
            </w:r>
            <w:hyperlink r:id="rId19" w:history="1">
              <w:r w:rsidR="00D54C72" w:rsidRPr="0090639E">
                <w:rPr>
                  <w:rStyle w:val="Hyperlink"/>
                  <w:color w:val="auto"/>
                  <w:sz w:val="22"/>
                  <w:szCs w:val="22"/>
                </w:rPr>
                <w:t>eldercarelocator@n4a.org</w:t>
              </w:r>
            </w:hyperlink>
          </w:p>
          <w:p w14:paraId="2962BC21" w14:textId="2F697E9C" w:rsidR="00D54C72" w:rsidRPr="0090639E" w:rsidRDefault="00AD1705" w:rsidP="004A082A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90639E">
              <w:rPr>
                <w:color w:val="auto"/>
                <w:sz w:val="22"/>
                <w:szCs w:val="22"/>
              </w:rPr>
              <w:t xml:space="preserve">For help finding support. </w:t>
            </w:r>
            <w:r w:rsidR="00D54C72" w:rsidRPr="0090639E">
              <w:rPr>
                <w:color w:val="auto"/>
                <w:sz w:val="22"/>
                <w:szCs w:val="22"/>
              </w:rPr>
              <w:t xml:space="preserve">Ask about </w:t>
            </w:r>
            <w:r w:rsidR="009A3E74" w:rsidRPr="0090639E">
              <w:rPr>
                <w:color w:val="auto"/>
                <w:sz w:val="22"/>
                <w:szCs w:val="22"/>
              </w:rPr>
              <w:t>s</w:t>
            </w:r>
            <w:r w:rsidR="00C41395" w:rsidRPr="0090639E">
              <w:rPr>
                <w:color w:val="auto"/>
                <w:sz w:val="22"/>
                <w:szCs w:val="22"/>
              </w:rPr>
              <w:t xml:space="preserve">ervices to </w:t>
            </w:r>
            <w:r w:rsidR="0066762B" w:rsidRPr="0090639E">
              <w:rPr>
                <w:color w:val="auto"/>
                <w:sz w:val="22"/>
                <w:szCs w:val="22"/>
              </w:rPr>
              <w:t>Tribal Elders</w:t>
            </w:r>
            <w:r w:rsidRPr="0090639E">
              <w:rPr>
                <w:color w:val="auto"/>
                <w:sz w:val="22"/>
                <w:szCs w:val="22"/>
              </w:rPr>
              <w:t>.</w:t>
            </w:r>
          </w:p>
          <w:p w14:paraId="084BEAE0" w14:textId="74B2F177" w:rsidR="00117950" w:rsidRPr="00947CAC" w:rsidRDefault="00117950" w:rsidP="004A082A">
            <w:pPr>
              <w:spacing w:after="0" w:line="240" w:lineRule="auto"/>
              <w:rPr>
                <w:sz w:val="24"/>
                <w:szCs w:val="24"/>
              </w:rPr>
            </w:pPr>
          </w:p>
          <w:p w14:paraId="66582A8E" w14:textId="2CF6C624" w:rsidR="00117950" w:rsidRPr="0090639E" w:rsidRDefault="00A83F90" w:rsidP="004A082A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35E3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National Alzheimer’s Call Center</w:t>
            </w:r>
            <w:r w:rsidRPr="00947C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063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(24 hours 7 days a week)</w:t>
            </w:r>
          </w:p>
          <w:p w14:paraId="24A33D1B" w14:textId="21484834" w:rsidR="00A83F90" w:rsidRPr="0090639E" w:rsidRDefault="0090639E" w:rsidP="004A082A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63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Call </w:t>
            </w:r>
            <w:r w:rsidR="00387F9C" w:rsidRPr="009063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1-800-272-3900</w:t>
            </w:r>
          </w:p>
          <w:p w14:paraId="471608B2" w14:textId="344FB95C" w:rsidR="008868B3" w:rsidRPr="0090639E" w:rsidRDefault="008868B3" w:rsidP="004A082A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63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For support for people living with dementia, caregivers, families and the public. Connect with a live person who can provide information, local resources, crisis assistance and emotional support.</w:t>
            </w:r>
          </w:p>
          <w:p w14:paraId="7277BE09" w14:textId="77777777" w:rsidR="00530BF7" w:rsidRPr="00947CAC" w:rsidRDefault="00530BF7" w:rsidP="004A082A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  <w:p w14:paraId="67CED4B0" w14:textId="75BE3E82" w:rsidR="00B360C5" w:rsidRPr="00935E33" w:rsidRDefault="004D04E7" w:rsidP="004A082A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935E3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988 Suicide &amp; </w:t>
            </w:r>
            <w:r w:rsidR="007778E7" w:rsidRPr="00935E3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Crisis Lifeline</w:t>
            </w:r>
          </w:p>
          <w:p w14:paraId="41EFFCF5" w14:textId="7186D629" w:rsidR="00935E33" w:rsidRPr="0090639E" w:rsidRDefault="00935E33" w:rsidP="004A082A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63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For mental health support, call or text 988</w:t>
            </w:r>
            <w:r w:rsidR="008868B3" w:rsidRPr="009063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043A36D6" w14:textId="17BBEED1" w:rsidR="009F5D9C" w:rsidRPr="00947CAC" w:rsidRDefault="009F5D9C" w:rsidP="004A082A">
            <w:pPr>
              <w:pStyle w:val="Heading2"/>
              <w:spacing w:before="0" w:after="0" w:line="240" w:lineRule="auto"/>
              <w:rPr>
                <w:sz w:val="24"/>
                <w:szCs w:val="24"/>
              </w:rPr>
            </w:pPr>
          </w:p>
          <w:p w14:paraId="5698C5FA" w14:textId="77777777" w:rsidR="00F45D98" w:rsidRPr="00F45D98" w:rsidRDefault="00F45D98" w:rsidP="004A082A">
            <w:pPr>
              <w:pStyle w:val="Heading2"/>
              <w:spacing w:before="0" w:after="0" w:line="240" w:lineRule="auto"/>
              <w:rPr>
                <w:color w:val="auto"/>
                <w:sz w:val="24"/>
                <w:szCs w:val="24"/>
              </w:rPr>
            </w:pPr>
            <w:hyperlink r:id="rId20" w:history="1">
              <w:r w:rsidRPr="00F45D98">
                <w:rPr>
                  <w:rFonts w:asciiTheme="minorHAnsi" w:eastAsiaTheme="minorHAnsi" w:hAnsiTheme="minorHAnsi" w:cstheme="minorBidi"/>
                  <w:color w:val="auto"/>
                  <w:sz w:val="24"/>
                  <w:szCs w:val="24"/>
                  <w:u w:val="single"/>
                </w:rPr>
                <w:t>State &amp; Tribal Hotlines | Native American Elder Justice Initiative</w:t>
              </w:r>
            </w:hyperlink>
          </w:p>
          <w:p w14:paraId="34D5D0C4" w14:textId="4CC90384" w:rsidR="009F5D9C" w:rsidRPr="0090639E" w:rsidRDefault="00947CAC" w:rsidP="004A082A">
            <w:pPr>
              <w:pStyle w:val="Heading2"/>
              <w:spacing w:before="0" w:after="0" w:line="240" w:lineRule="auto"/>
              <w:rPr>
                <w:sz w:val="22"/>
                <w:szCs w:val="22"/>
              </w:rPr>
            </w:pPr>
            <w:r w:rsidRPr="0090639E">
              <w:rPr>
                <w:b w:val="0"/>
                <w:bCs w:val="0"/>
                <w:sz w:val="22"/>
                <w:szCs w:val="22"/>
              </w:rPr>
              <w:t>To find local resources within your tribe or state that specialize in elder abuse, neglect or exploitation, visit:</w:t>
            </w:r>
            <w:r w:rsidRPr="0090639E">
              <w:rPr>
                <w:sz w:val="22"/>
                <w:szCs w:val="22"/>
              </w:rPr>
              <w:t xml:space="preserve"> </w:t>
            </w:r>
          </w:p>
          <w:p w14:paraId="38F6DBD1" w14:textId="004691B0" w:rsidR="00F45D98" w:rsidRPr="00F45D98" w:rsidRDefault="00F45D98" w:rsidP="004A082A">
            <w:pPr>
              <w:pStyle w:val="Heading2"/>
              <w:spacing w:before="0" w:after="0" w:line="240" w:lineRule="auto"/>
              <w:rPr>
                <w:b w:val="0"/>
                <w:bCs w:val="0"/>
                <w:sz w:val="24"/>
                <w:szCs w:val="24"/>
              </w:rPr>
            </w:pPr>
            <w:hyperlink r:id="rId21" w:history="1">
              <w:r w:rsidRPr="0090639E">
                <w:rPr>
                  <w:rStyle w:val="Hyperlink"/>
                  <w:b w:val="0"/>
                  <w:bCs w:val="0"/>
                  <w:sz w:val="22"/>
                  <w:szCs w:val="22"/>
                </w:rPr>
                <w:t>https://iasquared.org/naeji/hotlines-codes/state-tribal-hotlines/</w:t>
              </w:r>
            </w:hyperlink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530E712C" w14:textId="11E76426" w:rsidR="00117950" w:rsidRPr="00947CAC" w:rsidRDefault="00117950" w:rsidP="004A082A">
            <w:pPr>
              <w:pStyle w:val="Heading2"/>
              <w:spacing w:before="0" w:after="0" w:line="240" w:lineRule="auto"/>
              <w:rPr>
                <w:sz w:val="24"/>
                <w:szCs w:val="24"/>
              </w:rPr>
            </w:pPr>
          </w:p>
          <w:p w14:paraId="26D801D6" w14:textId="77777777" w:rsidR="00BD2771" w:rsidRPr="00BD2771" w:rsidRDefault="00545932" w:rsidP="00083182">
            <w:pPr>
              <w:pStyle w:val="Heading2"/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  <w:u w:val="single"/>
              </w:rPr>
            </w:pPr>
            <w:proofErr w:type="spellStart"/>
            <w:r w:rsidRPr="00BD2771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  <w:u w:val="single"/>
              </w:rPr>
              <w:t>StrongHearts</w:t>
            </w:r>
            <w:proofErr w:type="spellEnd"/>
            <w:r w:rsidRPr="00BD2771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  <w:u w:val="single"/>
              </w:rPr>
              <w:t xml:space="preserve"> Native Helpline</w:t>
            </w:r>
          </w:p>
          <w:p w14:paraId="774D6235" w14:textId="19AB4796" w:rsidR="00BD2771" w:rsidRPr="0090639E" w:rsidRDefault="004720EA" w:rsidP="00083182">
            <w:pPr>
              <w:pStyle w:val="Heading2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</w:t>
            </w:r>
            <w:r w:rsidR="00083182" w:rsidRPr="0090639E">
              <w:rPr>
                <w:b w:val="0"/>
                <w:bCs w:val="0"/>
                <w:sz w:val="22"/>
                <w:szCs w:val="22"/>
              </w:rPr>
              <w:t xml:space="preserve"> 24/7 safe, confidential and anonymous domestic and sexual violence helpline for Native Americans and Alaska Natives</w:t>
            </w:r>
            <w:r>
              <w:rPr>
                <w:b w:val="0"/>
                <w:bCs w:val="0"/>
                <w:sz w:val="22"/>
                <w:szCs w:val="22"/>
              </w:rPr>
              <w:t>.</w:t>
            </w:r>
          </w:p>
          <w:p w14:paraId="26180480" w14:textId="545EAAB1" w:rsidR="001B585C" w:rsidRPr="0090639E" w:rsidRDefault="001B585C" w:rsidP="00083182">
            <w:pPr>
              <w:pStyle w:val="Heading2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90639E">
              <w:rPr>
                <w:b w:val="0"/>
                <w:bCs w:val="0"/>
                <w:sz w:val="22"/>
                <w:szCs w:val="22"/>
              </w:rPr>
              <w:t>Call 1-844-762-8483</w:t>
            </w:r>
            <w:r w:rsidRPr="0090639E">
              <w:rPr>
                <w:b w:val="0"/>
                <w:bCs w:val="0"/>
                <w:sz w:val="22"/>
                <w:szCs w:val="22"/>
              </w:rPr>
              <w:br/>
              <w:t>(1-844-7NATIVE)</w:t>
            </w:r>
          </w:p>
          <w:p w14:paraId="4DD04292" w14:textId="6C4B4D86" w:rsidR="005C37D5" w:rsidRPr="0090639E" w:rsidRDefault="00F45D98" w:rsidP="0090639E">
            <w:pPr>
              <w:pStyle w:val="Heading2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hyperlink r:id="rId22" w:history="1">
              <w:r w:rsidRPr="0090639E">
                <w:rPr>
                  <w:rStyle w:val="Hyperlink"/>
                  <w:b w:val="0"/>
                  <w:bCs w:val="0"/>
                  <w:sz w:val="22"/>
                  <w:szCs w:val="22"/>
                </w:rPr>
                <w:t>https://strongheartshelpline.org/</w:t>
              </w:r>
            </w:hyperlink>
            <w:r w:rsidRPr="0090639E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39" w:type="dxa"/>
          </w:tcPr>
          <w:p w14:paraId="4996BCF8" w14:textId="77777777" w:rsidR="005C37D5" w:rsidRPr="00B360C5" w:rsidRDefault="005C37D5" w:rsidP="00C814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46" w:type="dxa"/>
          </w:tcPr>
          <w:p w14:paraId="36DC5F72" w14:textId="0CB86D97" w:rsidR="005C37D5" w:rsidRPr="00CA5321" w:rsidRDefault="00A61868" w:rsidP="00C8142C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b w:val="0"/>
                <w:bCs w:val="0"/>
                <w:szCs w:val="32"/>
              </w:rPr>
            </w:pPr>
            <w:r w:rsidRPr="00CA5321">
              <w:rPr>
                <w:rFonts w:asciiTheme="minorHAnsi" w:hAnsiTheme="minorHAnsi" w:cstheme="minorHAnsi"/>
                <w:b w:val="0"/>
                <w:bCs w:val="0"/>
                <w:szCs w:val="32"/>
              </w:rPr>
              <w:t>Resources for Caregivers</w:t>
            </w:r>
          </w:p>
          <w:p w14:paraId="31DA131B" w14:textId="3D530777" w:rsidR="00DC0B10" w:rsidRPr="002941E7" w:rsidRDefault="00DC0B10" w:rsidP="002941E7">
            <w:pPr>
              <w:pStyle w:val="Quote"/>
              <w:spacing w:after="0" w:line="240" w:lineRule="auto"/>
              <w:jc w:val="center"/>
              <w:rPr>
                <w:b/>
                <w:bCs/>
              </w:rPr>
            </w:pPr>
            <w:r w:rsidRPr="002941E7">
              <w:rPr>
                <w:b/>
                <w:bCs/>
              </w:rPr>
              <w:t>Caring for an Older Adult</w:t>
            </w:r>
          </w:p>
          <w:p w14:paraId="13EA7BCD" w14:textId="77777777" w:rsidR="00CF5D5C" w:rsidRDefault="00CF5D5C" w:rsidP="00C8142C">
            <w:pPr>
              <w:pStyle w:val="Quote"/>
              <w:spacing w:after="0" w:line="240" w:lineRule="auto"/>
            </w:pPr>
          </w:p>
          <w:p w14:paraId="3F465ABA" w14:textId="70D76FD7" w:rsidR="005C37D5" w:rsidRPr="00E55F7C" w:rsidRDefault="0015352D" w:rsidP="00C8142C">
            <w:pPr>
              <w:pStyle w:val="Quote"/>
              <w:spacing w:after="0" w:line="240" w:lineRule="auto"/>
              <w:rPr>
                <w:rStyle w:val="QuoteChar"/>
                <w:color w:val="auto"/>
                <w:szCs w:val="24"/>
              </w:rPr>
            </w:pPr>
            <w:hyperlink r:id="rId23" w:history="1">
              <w:r w:rsidRPr="00E55F7C">
                <w:rPr>
                  <w:rStyle w:val="Hyperlink"/>
                  <w:b/>
                  <w:bCs/>
                  <w:i w:val="0"/>
                  <w:iCs w:val="0"/>
                  <w:color w:val="auto"/>
                  <w:szCs w:val="24"/>
                </w:rPr>
                <w:t>Eldercare Locator</w:t>
              </w:r>
            </w:hyperlink>
            <w:r w:rsidR="00F52D54" w:rsidRPr="00E55F7C">
              <w:rPr>
                <w:rStyle w:val="QuoteChar"/>
                <w:color w:val="auto"/>
                <w:szCs w:val="24"/>
              </w:rPr>
              <w:t xml:space="preserve">    </w:t>
            </w:r>
          </w:p>
          <w:p w14:paraId="135D997D" w14:textId="77777777" w:rsidR="00991728" w:rsidRPr="0090639E" w:rsidRDefault="00991728" w:rsidP="00991728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hyperlink r:id="rId24" w:history="1">
              <w:r w:rsidRPr="0090639E">
                <w:rPr>
                  <w:rStyle w:val="Hyperlink"/>
                  <w:sz w:val="22"/>
                  <w:szCs w:val="22"/>
                </w:rPr>
                <w:t>https://eldercare.acl.gov/home</w:t>
              </w:r>
            </w:hyperlink>
            <w:r w:rsidRPr="0090639E">
              <w:rPr>
                <w:color w:val="auto"/>
                <w:sz w:val="22"/>
                <w:szCs w:val="22"/>
              </w:rPr>
              <w:t xml:space="preserve"> </w:t>
            </w:r>
          </w:p>
          <w:p w14:paraId="08D61E44" w14:textId="77777777" w:rsidR="00991728" w:rsidRPr="0090639E" w:rsidRDefault="00991728" w:rsidP="00991728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90639E">
              <w:rPr>
                <w:color w:val="auto"/>
                <w:sz w:val="22"/>
                <w:szCs w:val="22"/>
              </w:rPr>
              <w:t>Call or Text: 1-800-677-1116</w:t>
            </w:r>
          </w:p>
          <w:p w14:paraId="1953BF9E" w14:textId="77777777" w:rsidR="00991728" w:rsidRPr="0090639E" w:rsidRDefault="00991728" w:rsidP="00991728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90639E">
              <w:rPr>
                <w:color w:val="auto"/>
                <w:sz w:val="22"/>
                <w:szCs w:val="22"/>
              </w:rPr>
              <w:t xml:space="preserve">Email: </w:t>
            </w:r>
            <w:hyperlink r:id="rId25" w:history="1">
              <w:r w:rsidRPr="0090639E">
                <w:rPr>
                  <w:rStyle w:val="Hyperlink"/>
                  <w:color w:val="auto"/>
                  <w:sz w:val="22"/>
                  <w:szCs w:val="22"/>
                </w:rPr>
                <w:t>eldercarelocator@n4a.org</w:t>
              </w:r>
            </w:hyperlink>
          </w:p>
          <w:p w14:paraId="3CEACA9E" w14:textId="77777777" w:rsidR="00991728" w:rsidRPr="0090639E" w:rsidRDefault="00991728" w:rsidP="00991728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90639E">
              <w:rPr>
                <w:color w:val="auto"/>
                <w:sz w:val="22"/>
                <w:szCs w:val="22"/>
              </w:rPr>
              <w:t>For help finding support. Ask about services to Tribal Elders.</w:t>
            </w:r>
          </w:p>
          <w:p w14:paraId="7D32056B" w14:textId="77777777" w:rsidR="009A3E74" w:rsidRDefault="009A3E74" w:rsidP="00991728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  <w:p w14:paraId="307D9D01" w14:textId="01F86498" w:rsidR="002941E7" w:rsidRPr="004720EA" w:rsidRDefault="00B360C5" w:rsidP="00B360C5">
            <w:pPr>
              <w:pStyle w:val="Heading2"/>
              <w:spacing w:before="0" w:after="0" w:line="240" w:lineRule="auto"/>
              <w:rPr>
                <w:color w:val="auto"/>
                <w:sz w:val="24"/>
                <w:szCs w:val="24"/>
              </w:rPr>
            </w:pPr>
            <w:hyperlink r:id="rId26" w:history="1">
              <w:r w:rsidRPr="004720EA">
                <w:rPr>
                  <w:rFonts w:asciiTheme="minorHAnsi" w:eastAsiaTheme="minorHAnsi" w:hAnsiTheme="minorHAnsi" w:cstheme="minorBidi"/>
                  <w:color w:val="auto"/>
                  <w:sz w:val="24"/>
                  <w:szCs w:val="24"/>
                  <w:u w:val="single"/>
                </w:rPr>
                <w:t>Dementia Friends | International Association for Indigenous Aging</w:t>
              </w:r>
            </w:hyperlink>
            <w:r w:rsidR="00A30130" w:rsidRPr="004720EA">
              <w:rPr>
                <w:color w:val="auto"/>
                <w:sz w:val="24"/>
                <w:szCs w:val="24"/>
              </w:rPr>
              <w:t xml:space="preserve"> </w:t>
            </w:r>
          </w:p>
          <w:p w14:paraId="0E4BAC4B" w14:textId="5BF4106C" w:rsidR="00A30130" w:rsidRPr="00A30130" w:rsidRDefault="00A30130" w:rsidP="00B360C5">
            <w:pPr>
              <w:pStyle w:val="Heading2"/>
              <w:spacing w:before="0"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A30130">
              <w:rPr>
                <w:b w:val="0"/>
                <w:bCs w:val="0"/>
                <w:sz w:val="22"/>
                <w:szCs w:val="22"/>
              </w:rPr>
              <w:t xml:space="preserve">An </w:t>
            </w:r>
            <w:r w:rsidR="004720EA">
              <w:rPr>
                <w:b w:val="0"/>
                <w:bCs w:val="0"/>
                <w:sz w:val="22"/>
                <w:szCs w:val="22"/>
              </w:rPr>
              <w:t xml:space="preserve">interactive </w:t>
            </w:r>
            <w:r w:rsidRPr="00A30130">
              <w:rPr>
                <w:b w:val="0"/>
                <w:bCs w:val="0"/>
                <w:sz w:val="22"/>
                <w:szCs w:val="22"/>
              </w:rPr>
              <w:t xml:space="preserve">educational program to better understand what dementia is and how it </w:t>
            </w:r>
            <w:r>
              <w:rPr>
                <w:b w:val="0"/>
                <w:bCs w:val="0"/>
                <w:sz w:val="22"/>
                <w:szCs w:val="22"/>
              </w:rPr>
              <w:t>a</w:t>
            </w:r>
            <w:r w:rsidRPr="00A30130">
              <w:rPr>
                <w:b w:val="0"/>
                <w:bCs w:val="0"/>
                <w:sz w:val="22"/>
                <w:szCs w:val="22"/>
              </w:rPr>
              <w:t>ffects people</w:t>
            </w:r>
            <w:r>
              <w:rPr>
                <w:b w:val="0"/>
                <w:bCs w:val="0"/>
                <w:sz w:val="22"/>
                <w:szCs w:val="22"/>
              </w:rPr>
              <w:t>.</w:t>
            </w:r>
          </w:p>
          <w:p w14:paraId="25FEFF23" w14:textId="3137C27B" w:rsidR="00B60C88" w:rsidRDefault="004720EA" w:rsidP="00B360C5">
            <w:pPr>
              <w:pStyle w:val="Heading2"/>
              <w:spacing w:before="0" w:after="0" w:line="240" w:lineRule="auto"/>
              <w:rPr>
                <w:b w:val="0"/>
                <w:bCs w:val="0"/>
                <w:sz w:val="22"/>
                <w:szCs w:val="22"/>
              </w:rPr>
            </w:pPr>
            <w:hyperlink r:id="rId27" w:history="1">
              <w:r w:rsidRPr="00C9657D">
                <w:rPr>
                  <w:rStyle w:val="Hyperlink"/>
                  <w:b w:val="0"/>
                  <w:bCs w:val="0"/>
                  <w:sz w:val="22"/>
                  <w:szCs w:val="22"/>
                </w:rPr>
                <w:t>https://iasquared.org/dementia-friends/</w:t>
              </w:r>
            </w:hyperlink>
          </w:p>
          <w:p w14:paraId="2837EB75" w14:textId="77777777" w:rsidR="004720EA" w:rsidRDefault="004720EA" w:rsidP="00B360C5">
            <w:pPr>
              <w:pStyle w:val="Heading2"/>
              <w:spacing w:before="0" w:after="0" w:line="240" w:lineRule="auto"/>
            </w:pPr>
          </w:p>
          <w:p w14:paraId="03C7E091" w14:textId="4B5D8273" w:rsidR="00DC0B10" w:rsidRPr="008743A7" w:rsidRDefault="00DC0B10" w:rsidP="002941E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jc w:val="center"/>
              <w:rPr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008743A7">
              <w:rPr>
                <w:b/>
                <w:bCs/>
                <w:i/>
                <w:iCs/>
                <w:color w:val="C00000"/>
                <w:sz w:val="24"/>
                <w:szCs w:val="24"/>
              </w:rPr>
              <w:t>Caring for a Grandchild</w:t>
            </w:r>
          </w:p>
          <w:p w14:paraId="1B7C9A53" w14:textId="77777777" w:rsidR="0066762B" w:rsidRPr="009A3E74" w:rsidRDefault="0066762B" w:rsidP="002941E7">
            <w:pPr>
              <w:pStyle w:val="ListBullet"/>
              <w:numPr>
                <w:ilvl w:val="0"/>
                <w:numId w:val="0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3E74">
              <w:rPr>
                <w:b/>
                <w:bCs/>
                <w:sz w:val="24"/>
                <w:szCs w:val="24"/>
              </w:rPr>
              <w:t>Grandparents Raising Grandchildren (Kinship Care)</w:t>
            </w:r>
          </w:p>
          <w:p w14:paraId="10048EF3" w14:textId="77777777" w:rsidR="009C16E0" w:rsidRPr="00B360C5" w:rsidRDefault="009C16E0" w:rsidP="0066762B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  <w:p w14:paraId="67E4E65D" w14:textId="0ED492DE" w:rsidR="009C16E0" w:rsidRPr="004C534A" w:rsidRDefault="00FD393E" w:rsidP="0066762B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rStyle w:val="Hyperlink"/>
                <w:b/>
                <w:bCs/>
                <w:color w:val="auto"/>
              </w:rPr>
            </w:pPr>
            <w:r>
              <w:rPr>
                <w:color w:val="auto"/>
                <w:sz w:val="24"/>
                <w:szCs w:val="24"/>
              </w:rPr>
              <w:fldChar w:fldCharType="begin"/>
            </w:r>
            <w:r>
              <w:rPr>
                <w:color w:val="auto"/>
                <w:sz w:val="24"/>
                <w:szCs w:val="24"/>
              </w:rPr>
              <w:instrText>HYPERLINK "https://www.grandfamilies.org/"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 w:rsidR="009C16E0" w:rsidRPr="004C534A">
              <w:rPr>
                <w:rStyle w:val="Hyperlink"/>
                <w:b/>
                <w:bCs/>
                <w:color w:val="auto"/>
                <w:sz w:val="24"/>
                <w:szCs w:val="24"/>
              </w:rPr>
              <w:t>Grandfamilies.org</w:t>
            </w:r>
          </w:p>
          <w:p w14:paraId="26C6FC35" w14:textId="08C3C7C8" w:rsidR="00FD393E" w:rsidRPr="00FD393E" w:rsidRDefault="00FD393E" w:rsidP="0066762B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4"/>
              </w:rPr>
              <w:fldChar w:fldCharType="end"/>
            </w:r>
            <w:r w:rsidRPr="00FD393E">
              <w:rPr>
                <w:color w:val="auto"/>
                <w:sz w:val="22"/>
                <w:szCs w:val="22"/>
              </w:rPr>
              <w:t xml:space="preserve">An interactive website </w:t>
            </w:r>
            <w:r>
              <w:rPr>
                <w:color w:val="auto"/>
                <w:sz w:val="22"/>
                <w:szCs w:val="22"/>
              </w:rPr>
              <w:t xml:space="preserve">that </w:t>
            </w:r>
            <w:r w:rsidRPr="00FD393E">
              <w:rPr>
                <w:color w:val="auto"/>
                <w:sz w:val="22"/>
                <w:szCs w:val="22"/>
              </w:rPr>
              <w:t>seeks to share all relevant publicly available information impacting grandfamilies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14:paraId="1B8F4085" w14:textId="5B056238" w:rsidR="00B8293D" w:rsidRPr="00B360C5" w:rsidRDefault="00B8293D" w:rsidP="0066762B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  <w:p w14:paraId="5697D59E" w14:textId="61892DF2" w:rsidR="002A0536" w:rsidRDefault="002A0536" w:rsidP="0066762B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b/>
                <w:bCs/>
                <w:color w:val="auto"/>
                <w:sz w:val="24"/>
                <w:szCs w:val="24"/>
                <w:u w:val="single"/>
              </w:rPr>
            </w:pPr>
            <w:r w:rsidRPr="004C534A">
              <w:rPr>
                <w:b/>
                <w:bCs/>
                <w:color w:val="auto"/>
                <w:sz w:val="24"/>
                <w:szCs w:val="24"/>
                <w:u w:val="single"/>
              </w:rPr>
              <w:t>Grandparent Resources | Native American Elder Justice Initiative</w:t>
            </w:r>
          </w:p>
          <w:p w14:paraId="398F1E7C" w14:textId="5983DFDE" w:rsidR="004C534A" w:rsidRPr="004C534A" w:rsidRDefault="004C534A" w:rsidP="0066762B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4C534A">
              <w:rPr>
                <w:color w:val="auto"/>
                <w:sz w:val="22"/>
                <w:szCs w:val="22"/>
              </w:rPr>
              <w:t>A list of resources for grandparents raising grandchildren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14:paraId="0DFEA9FA" w14:textId="6897EDD9" w:rsidR="00093C44" w:rsidRPr="002941E7" w:rsidRDefault="00093C44" w:rsidP="0066762B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hyperlink r:id="rId28" w:history="1">
              <w:r w:rsidRPr="002941E7">
                <w:rPr>
                  <w:rStyle w:val="Hyperlink"/>
                  <w:sz w:val="22"/>
                  <w:szCs w:val="22"/>
                </w:rPr>
                <w:t>https://iasquared.org/naeji/resource/grandparent-resources/</w:t>
              </w:r>
            </w:hyperlink>
            <w:r w:rsidRPr="002941E7">
              <w:rPr>
                <w:sz w:val="22"/>
                <w:szCs w:val="22"/>
              </w:rPr>
              <w:t xml:space="preserve"> </w:t>
            </w:r>
          </w:p>
        </w:tc>
      </w:tr>
      <w:tr w:rsidR="00B360C5" w14:paraId="756771D3" w14:textId="77777777" w:rsidTr="00B360C5">
        <w:trPr>
          <w:cantSplit/>
          <w:trHeight w:val="10570"/>
          <w:jc w:val="center"/>
        </w:trPr>
        <w:tc>
          <w:tcPr>
            <w:tcW w:w="3845" w:type="dxa"/>
          </w:tcPr>
          <w:p w14:paraId="736DB9E5" w14:textId="77777777" w:rsidR="00B360C5" w:rsidRDefault="00B360C5" w:rsidP="005B07F2">
            <w:pPr>
              <w:rPr>
                <w:sz w:val="32"/>
                <w:szCs w:val="32"/>
              </w:rPr>
            </w:pPr>
          </w:p>
          <w:p w14:paraId="62D5ABC2" w14:textId="77777777" w:rsidR="00B360C5" w:rsidRPr="00F1302B" w:rsidRDefault="00B360C5" w:rsidP="005B07F2">
            <w:pPr>
              <w:rPr>
                <w:sz w:val="32"/>
                <w:szCs w:val="32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3A2B2DA2" w14:textId="77777777" w:rsidR="00B360C5" w:rsidRPr="00596700" w:rsidRDefault="00B360C5">
            <w:pPr>
              <w:rPr>
                <w:highlight w:val="yellow"/>
              </w:rPr>
            </w:pPr>
          </w:p>
        </w:tc>
        <w:tc>
          <w:tcPr>
            <w:tcW w:w="3846" w:type="dxa"/>
            <w:tcBorders>
              <w:bottom w:val="single" w:sz="4" w:space="0" w:color="auto"/>
            </w:tcBorders>
          </w:tcPr>
          <w:p w14:paraId="258278DE" w14:textId="70DAF97A" w:rsidR="00B360C5" w:rsidRDefault="00BE183B" w:rsidP="004A082A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delete blank page</w:t>
            </w:r>
          </w:p>
        </w:tc>
        <w:tc>
          <w:tcPr>
            <w:tcW w:w="1439" w:type="dxa"/>
          </w:tcPr>
          <w:p w14:paraId="1963AE66" w14:textId="77777777" w:rsidR="00B360C5" w:rsidRPr="00B360C5" w:rsidRDefault="00B360C5" w:rsidP="00C814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46" w:type="dxa"/>
          </w:tcPr>
          <w:p w14:paraId="2026390D" w14:textId="77777777" w:rsidR="00B360C5" w:rsidRPr="00B360C5" w:rsidRDefault="00B360C5" w:rsidP="00C8142C">
            <w:pPr>
              <w:pStyle w:val="Heading2"/>
              <w:spacing w:before="0"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B2635F" w14:textId="77777777" w:rsidR="005C37D5" w:rsidRDefault="005C37D5" w:rsidP="00550C0D">
      <w:pPr>
        <w:pStyle w:val="NoSpacing"/>
        <w:rPr>
          <w:sz w:val="8"/>
        </w:rPr>
      </w:pPr>
    </w:p>
    <w:sectPr w:rsidR="005C37D5"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FB50" w14:textId="77777777" w:rsidR="00CD0145" w:rsidRDefault="00CD0145" w:rsidP="00FC573D">
      <w:pPr>
        <w:spacing w:after="0" w:line="240" w:lineRule="auto"/>
      </w:pPr>
      <w:r>
        <w:separator/>
      </w:r>
    </w:p>
  </w:endnote>
  <w:endnote w:type="continuationSeparator" w:id="0">
    <w:p w14:paraId="74097DA1" w14:textId="77777777" w:rsidR="00CD0145" w:rsidRDefault="00CD0145" w:rsidP="00FC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5C36" w14:textId="77777777" w:rsidR="00CD0145" w:rsidRDefault="00CD0145" w:rsidP="00FC573D">
      <w:pPr>
        <w:spacing w:after="0" w:line="240" w:lineRule="auto"/>
      </w:pPr>
      <w:r>
        <w:separator/>
      </w:r>
    </w:p>
  </w:footnote>
  <w:footnote w:type="continuationSeparator" w:id="0">
    <w:p w14:paraId="46E24787" w14:textId="77777777" w:rsidR="00CD0145" w:rsidRDefault="00CD0145" w:rsidP="00FC5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440FD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1824870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Constantia" w:hAnsi="Constantia" w:hint="default"/>
        <w:color w:val="EF4623" w:themeColor="accent1"/>
      </w:rPr>
    </w:lvl>
  </w:abstractNum>
  <w:abstractNum w:abstractNumId="2" w15:restartNumberingAfterBreak="0">
    <w:nsid w:val="72ED490A"/>
    <w:multiLevelType w:val="hybridMultilevel"/>
    <w:tmpl w:val="7BA4B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832575">
    <w:abstractNumId w:val="1"/>
  </w:num>
  <w:num w:numId="2" w16cid:durableId="2129740656">
    <w:abstractNumId w:val="1"/>
    <w:lvlOverride w:ilvl="0">
      <w:startOverride w:val="1"/>
    </w:lvlOverride>
  </w:num>
  <w:num w:numId="3" w16cid:durableId="1450583919">
    <w:abstractNumId w:val="1"/>
    <w:lvlOverride w:ilvl="0">
      <w:startOverride w:val="1"/>
    </w:lvlOverride>
  </w:num>
  <w:num w:numId="4" w16cid:durableId="1288968776">
    <w:abstractNumId w:val="1"/>
    <w:lvlOverride w:ilvl="0">
      <w:startOverride w:val="1"/>
    </w:lvlOverride>
  </w:num>
  <w:num w:numId="5" w16cid:durableId="1623267966">
    <w:abstractNumId w:val="1"/>
    <w:lvlOverride w:ilvl="0">
      <w:startOverride w:val="1"/>
    </w:lvlOverride>
  </w:num>
  <w:num w:numId="6" w16cid:durableId="1897669145">
    <w:abstractNumId w:val="1"/>
    <w:lvlOverride w:ilvl="0">
      <w:startOverride w:val="1"/>
    </w:lvlOverride>
  </w:num>
  <w:num w:numId="7" w16cid:durableId="1195390782">
    <w:abstractNumId w:val="0"/>
  </w:num>
  <w:num w:numId="8" w16cid:durableId="562912340">
    <w:abstractNumId w:val="1"/>
    <w:lvlOverride w:ilvl="0">
      <w:startOverride w:val="1"/>
    </w:lvlOverride>
  </w:num>
  <w:num w:numId="9" w16cid:durableId="1931887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66"/>
    <w:rsid w:val="00015619"/>
    <w:rsid w:val="00021C01"/>
    <w:rsid w:val="00046BAE"/>
    <w:rsid w:val="00073979"/>
    <w:rsid w:val="00073FAD"/>
    <w:rsid w:val="00083182"/>
    <w:rsid w:val="00093C44"/>
    <w:rsid w:val="000E75E1"/>
    <w:rsid w:val="000F6044"/>
    <w:rsid w:val="000F6A49"/>
    <w:rsid w:val="000F6F38"/>
    <w:rsid w:val="00117950"/>
    <w:rsid w:val="001222D8"/>
    <w:rsid w:val="0015352D"/>
    <w:rsid w:val="001B585C"/>
    <w:rsid w:val="00235D55"/>
    <w:rsid w:val="0024786D"/>
    <w:rsid w:val="002617F7"/>
    <w:rsid w:val="002650D0"/>
    <w:rsid w:val="002941E7"/>
    <w:rsid w:val="002948C3"/>
    <w:rsid w:val="002A0536"/>
    <w:rsid w:val="002A4A98"/>
    <w:rsid w:val="002E3C88"/>
    <w:rsid w:val="00336718"/>
    <w:rsid w:val="00341EE6"/>
    <w:rsid w:val="00384B15"/>
    <w:rsid w:val="00387F9C"/>
    <w:rsid w:val="003D7DD8"/>
    <w:rsid w:val="00425FAB"/>
    <w:rsid w:val="004275E9"/>
    <w:rsid w:val="00464161"/>
    <w:rsid w:val="00464664"/>
    <w:rsid w:val="004720EA"/>
    <w:rsid w:val="004962ED"/>
    <w:rsid w:val="004A082A"/>
    <w:rsid w:val="004C4FD5"/>
    <w:rsid w:val="004C534A"/>
    <w:rsid w:val="004D04E7"/>
    <w:rsid w:val="004D3D80"/>
    <w:rsid w:val="00521E9E"/>
    <w:rsid w:val="00530BF7"/>
    <w:rsid w:val="0054448C"/>
    <w:rsid w:val="00545448"/>
    <w:rsid w:val="00545932"/>
    <w:rsid w:val="00546FA8"/>
    <w:rsid w:val="00550C0D"/>
    <w:rsid w:val="00596700"/>
    <w:rsid w:val="005B07F2"/>
    <w:rsid w:val="005C37D5"/>
    <w:rsid w:val="005F2954"/>
    <w:rsid w:val="0061431D"/>
    <w:rsid w:val="006444B9"/>
    <w:rsid w:val="0066762B"/>
    <w:rsid w:val="0069120C"/>
    <w:rsid w:val="0069307D"/>
    <w:rsid w:val="006B113D"/>
    <w:rsid w:val="0070597C"/>
    <w:rsid w:val="00762C21"/>
    <w:rsid w:val="00775FDF"/>
    <w:rsid w:val="007778E7"/>
    <w:rsid w:val="007A2552"/>
    <w:rsid w:val="007D6F35"/>
    <w:rsid w:val="007F5460"/>
    <w:rsid w:val="00815104"/>
    <w:rsid w:val="00832AF2"/>
    <w:rsid w:val="008743A7"/>
    <w:rsid w:val="008868B3"/>
    <w:rsid w:val="008A1F74"/>
    <w:rsid w:val="008B1740"/>
    <w:rsid w:val="008E027A"/>
    <w:rsid w:val="00902797"/>
    <w:rsid w:val="0090639E"/>
    <w:rsid w:val="0093239C"/>
    <w:rsid w:val="00933D4E"/>
    <w:rsid w:val="00934A3E"/>
    <w:rsid w:val="00935E33"/>
    <w:rsid w:val="00947CAC"/>
    <w:rsid w:val="00991728"/>
    <w:rsid w:val="009A3E74"/>
    <w:rsid w:val="009B1BF8"/>
    <w:rsid w:val="009B2944"/>
    <w:rsid w:val="009C16E0"/>
    <w:rsid w:val="009F0FBE"/>
    <w:rsid w:val="009F5D9C"/>
    <w:rsid w:val="00A07B79"/>
    <w:rsid w:val="00A1225A"/>
    <w:rsid w:val="00A30130"/>
    <w:rsid w:val="00A61868"/>
    <w:rsid w:val="00A64BFD"/>
    <w:rsid w:val="00A678C9"/>
    <w:rsid w:val="00A750E9"/>
    <w:rsid w:val="00A83F90"/>
    <w:rsid w:val="00AB5D75"/>
    <w:rsid w:val="00AD1705"/>
    <w:rsid w:val="00AE43A1"/>
    <w:rsid w:val="00B251EF"/>
    <w:rsid w:val="00B360C5"/>
    <w:rsid w:val="00B60C88"/>
    <w:rsid w:val="00B71F2A"/>
    <w:rsid w:val="00B8293D"/>
    <w:rsid w:val="00B91089"/>
    <w:rsid w:val="00B95AAC"/>
    <w:rsid w:val="00BD2771"/>
    <w:rsid w:val="00BE183B"/>
    <w:rsid w:val="00C038C9"/>
    <w:rsid w:val="00C37DE6"/>
    <w:rsid w:val="00C41395"/>
    <w:rsid w:val="00C8142C"/>
    <w:rsid w:val="00C9177F"/>
    <w:rsid w:val="00CA5321"/>
    <w:rsid w:val="00CA5EB8"/>
    <w:rsid w:val="00CB02E6"/>
    <w:rsid w:val="00CD0145"/>
    <w:rsid w:val="00CD05C8"/>
    <w:rsid w:val="00CF0D1E"/>
    <w:rsid w:val="00CF2B4A"/>
    <w:rsid w:val="00CF5D5C"/>
    <w:rsid w:val="00CF76CE"/>
    <w:rsid w:val="00D54C72"/>
    <w:rsid w:val="00D570CF"/>
    <w:rsid w:val="00D61997"/>
    <w:rsid w:val="00D63F66"/>
    <w:rsid w:val="00D65964"/>
    <w:rsid w:val="00DC0B10"/>
    <w:rsid w:val="00DC770A"/>
    <w:rsid w:val="00E275EA"/>
    <w:rsid w:val="00E3787F"/>
    <w:rsid w:val="00E55AD7"/>
    <w:rsid w:val="00E55F7C"/>
    <w:rsid w:val="00EA0244"/>
    <w:rsid w:val="00EA3EAC"/>
    <w:rsid w:val="00F312C8"/>
    <w:rsid w:val="00F45468"/>
    <w:rsid w:val="00F45D98"/>
    <w:rsid w:val="00F52D54"/>
    <w:rsid w:val="00F5392A"/>
    <w:rsid w:val="00F551FF"/>
    <w:rsid w:val="00F776B9"/>
    <w:rsid w:val="00F8055E"/>
    <w:rsid w:val="00FC573D"/>
    <w:rsid w:val="00FD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E3D589"/>
  <w15:chartTrackingRefBased/>
  <w15:docId w15:val="{967612C3-EB68-49C7-A655-6831F981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0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E3C88"/>
    <w:pPr>
      <w:keepNext/>
      <w:keepLines/>
      <w:pBdr>
        <w:bottom w:val="single" w:sz="8" w:space="8" w:color="000000" w:themeColor="text1"/>
      </w:pBdr>
      <w:spacing w:before="480" w:after="240"/>
      <w:contextualSpacing/>
      <w:outlineLvl w:val="0"/>
    </w:pPr>
    <w:rPr>
      <w:rFonts w:asciiTheme="majorHAnsi" w:eastAsiaTheme="majorEastAsia" w:hAnsiTheme="majorHAnsi" w:cstheme="majorBidi"/>
      <w:b/>
      <w:bCs/>
      <w:color w:val="BF2B0E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unhideWhenUsed/>
    <w:qFormat/>
    <w:pPr>
      <w:keepNext/>
      <w:keepLines/>
      <w:pBdr>
        <w:bottom w:val="single" w:sz="8" w:space="4" w:color="000000" w:themeColor="text1"/>
      </w:pBdr>
      <w:spacing w:before="480" w:after="240"/>
      <w:contextualSpacing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36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qFormat/>
    <w:pPr>
      <w:spacing w:after="0" w:line="240" w:lineRule="auto"/>
    </w:pPr>
  </w:style>
  <w:style w:type="table" w:customStyle="1" w:styleId="BrochureHostTable">
    <w:name w:val="Brochure Host Table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2E3C88"/>
    <w:rPr>
      <w:rFonts w:asciiTheme="majorHAnsi" w:eastAsiaTheme="majorEastAsia" w:hAnsiTheme="majorHAnsi" w:cstheme="majorBidi"/>
      <w:b/>
      <w:bCs/>
      <w:color w:val="BF2B0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tabs>
        <w:tab w:val="left" w:pos="360"/>
      </w:tabs>
    </w:p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Quote">
    <w:name w:val="Quote"/>
    <w:basedOn w:val="Normal"/>
    <w:next w:val="Normal"/>
    <w:link w:val="QuoteChar"/>
    <w:uiPriority w:val="10"/>
    <w:qFormat/>
    <w:rsid w:val="002E3C88"/>
    <w:rPr>
      <w:i/>
      <w:iCs/>
      <w:color w:val="BF2B0E" w:themeColor="accent1" w:themeShade="BF"/>
      <w:sz w:val="24"/>
    </w:rPr>
  </w:style>
  <w:style w:type="character" w:customStyle="1" w:styleId="QuoteChar">
    <w:name w:val="Quote Char"/>
    <w:basedOn w:val="DefaultParagraphFont"/>
    <w:link w:val="Quote"/>
    <w:uiPriority w:val="10"/>
    <w:rsid w:val="002E3C88"/>
    <w:rPr>
      <w:i/>
      <w:iCs/>
      <w:color w:val="BF2B0E" w:themeColor="accent1" w:themeShade="BF"/>
      <w:sz w:val="24"/>
    </w:rPr>
  </w:style>
  <w:style w:type="paragraph" w:styleId="Subtitle">
    <w:name w:val="Subtitle"/>
    <w:basedOn w:val="Normal"/>
    <w:link w:val="SubtitleChar"/>
    <w:uiPriority w:val="5"/>
    <w:qFormat/>
    <w:pPr>
      <w:numPr>
        <w:ilvl w:val="1"/>
      </w:numPr>
      <w:pBdr>
        <w:bottom w:val="single" w:sz="8" w:space="4" w:color="000000" w:themeColor="text1"/>
      </w:pBdr>
      <w:spacing w:before="120" w:after="120" w:line="240" w:lineRule="auto"/>
      <w:contextualSpacing/>
    </w:pPr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5"/>
    <w:rPr>
      <w:rFonts w:asciiTheme="majorHAnsi" w:eastAsiaTheme="majorEastAsia" w:hAnsiTheme="majorHAnsi" w:cstheme="majorBidi"/>
      <w:b/>
      <w:iCs/>
      <w:color w:val="000000" w:themeColor="text1"/>
      <w:sz w:val="40"/>
      <w:szCs w:val="24"/>
    </w:rPr>
  </w:style>
  <w:style w:type="paragraph" w:styleId="Title">
    <w:name w:val="Title"/>
    <w:basedOn w:val="Normal"/>
    <w:link w:val="TitleChar"/>
    <w:uiPriority w:val="4"/>
    <w:qFormat/>
    <w:rsid w:val="002E3C88"/>
    <w:pPr>
      <w:spacing w:before="120" w:after="160" w:line="240" w:lineRule="auto"/>
      <w:contextualSpacing/>
    </w:pPr>
    <w:rPr>
      <w:rFonts w:asciiTheme="majorHAnsi" w:eastAsiaTheme="majorEastAsia" w:hAnsiTheme="majorHAnsi" w:cstheme="majorBidi"/>
      <w:b/>
      <w:color w:val="BF2B0E" w:themeColor="accent1" w:themeShade="BF"/>
      <w:kern w:val="28"/>
      <w:sz w:val="76"/>
      <w:szCs w:val="52"/>
    </w:rPr>
  </w:style>
  <w:style w:type="character" w:customStyle="1" w:styleId="TitleChar">
    <w:name w:val="Title Char"/>
    <w:basedOn w:val="DefaultParagraphFont"/>
    <w:link w:val="Title"/>
    <w:uiPriority w:val="4"/>
    <w:rsid w:val="002E3C88"/>
    <w:rPr>
      <w:rFonts w:asciiTheme="majorHAnsi" w:eastAsiaTheme="majorEastAsia" w:hAnsiTheme="majorHAnsi" w:cstheme="majorBidi"/>
      <w:b/>
      <w:color w:val="BF2B0E" w:themeColor="accent1" w:themeShade="BF"/>
      <w:kern w:val="28"/>
      <w:sz w:val="7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basedOn w:val="Normal"/>
    <w:uiPriority w:val="2"/>
    <w:qFormat/>
    <w:rsid w:val="002E3C88"/>
    <w:pPr>
      <w:spacing w:after="40"/>
      <w:ind w:right="144"/>
    </w:pPr>
    <w:rPr>
      <w:color w:val="BF2B0E" w:themeColor="accent1" w:themeShade="BF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customStyle="1" w:styleId="RecipientName">
    <w:name w:val="Recipient Name"/>
    <w:basedOn w:val="Normal"/>
    <w:uiPriority w:val="3"/>
    <w:qFormat/>
    <w:pPr>
      <w:spacing w:before="1200" w:after="0"/>
      <w:contextualSpacing/>
    </w:pPr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 w:line="240" w:lineRule="auto"/>
    </w:pPr>
    <w:rPr>
      <w:color w:val="auto"/>
    </w:rPr>
  </w:style>
  <w:style w:type="paragraph" w:customStyle="1" w:styleId="RecipientAddress">
    <w:name w:val="Recipient Address"/>
    <w:basedOn w:val="Normal"/>
    <w:uiPriority w:val="4"/>
    <w:qFormat/>
    <w:pPr>
      <w:spacing w:after="0"/>
    </w:pPr>
  </w:style>
  <w:style w:type="paragraph" w:styleId="Caption">
    <w:name w:val="caption"/>
    <w:basedOn w:val="Normal"/>
    <w:uiPriority w:val="1"/>
    <w:qFormat/>
    <w:pPr>
      <w:spacing w:before="120" w:after="120" w:line="240" w:lineRule="auto"/>
      <w:ind w:left="144" w:right="144"/>
    </w:pPr>
    <w:rPr>
      <w:iCs/>
      <w:color w:val="auto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auto"/>
    </w:rPr>
  </w:style>
  <w:style w:type="paragraph" w:styleId="ListNumber">
    <w:name w:val="List Number"/>
    <w:basedOn w:val="Normal"/>
    <w:uiPriority w:val="10"/>
    <w:qFormat/>
    <w:pPr>
      <w:numPr>
        <w:numId w:val="7"/>
      </w:numPr>
      <w:tabs>
        <w:tab w:val="left" w:pos="360"/>
      </w:tabs>
      <w:contextualSpacing/>
    </w:pPr>
  </w:style>
  <w:style w:type="paragraph" w:styleId="Footer">
    <w:name w:val="footer"/>
    <w:basedOn w:val="Normal"/>
    <w:link w:val="FooterChar"/>
    <w:uiPriority w:val="9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rsid w:val="00A678C9"/>
    <w:pPr>
      <w:spacing w:after="160" w:line="278" w:lineRule="auto"/>
      <w:ind w:left="720"/>
      <w:contextualSpacing/>
    </w:pPr>
    <w:rPr>
      <w:color w:val="auto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45448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4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B10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s://eldercare.acl.gov/home" TargetMode="External"/><Relationship Id="rId26" Type="http://schemas.openxmlformats.org/officeDocument/2006/relationships/hyperlink" Target="https://iasquared.org/dementia-friend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asquared.org/naeji/hotlines-codes/state-tribal-hotlines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eldercare.acl.gov/home" TargetMode="External"/><Relationship Id="rId25" Type="http://schemas.openxmlformats.org/officeDocument/2006/relationships/hyperlink" Target="mailto:eldercarelocator@n4a.or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hyperlink" Target="https://iasquared.org/naeji/hotlines-codes/state-tribal-hotlines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hyperlink" Target="https://eldercare.acl.gov/home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eldercare.acl.gov/home" TargetMode="External"/><Relationship Id="rId28" Type="http://schemas.openxmlformats.org/officeDocument/2006/relationships/hyperlink" Target="https://iasquared.org/naeji/resource/grandparent-resources/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eldercarelocator@n4a.org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strongheartshelpline.org/" TargetMode="External"/><Relationship Id="rId27" Type="http://schemas.openxmlformats.org/officeDocument/2006/relationships/hyperlink" Target="https://iasquared.org/dementia-friends/" TargetMode="External"/><Relationship Id="rId30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yan\AppData\Roaming\Microsoft\Templates\Tri-fold%20brochure%20(Red%20and%20Black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98351DBAE48F08C5580B198D97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01580-7788-4E62-8BF8-13B480DEEA34}"/>
      </w:docPartPr>
      <w:docPartBody>
        <w:p w:rsidR="0055426E" w:rsidRDefault="006178AD">
          <w:pPr>
            <w:pStyle w:val="69598351DBAE48F08C5580B198D978BC"/>
          </w:pPr>
          <w:r>
            <w:t>Recipient</w:t>
          </w:r>
        </w:p>
      </w:docPartBody>
    </w:docPart>
    <w:docPart>
      <w:docPartPr>
        <w:name w:val="7BBADB9A568E44DBA392E38041A9D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00A82-159A-4C66-91ED-3963618FE0D7}"/>
      </w:docPartPr>
      <w:docPartBody>
        <w:p w:rsidR="0055426E" w:rsidRDefault="006178AD">
          <w:pPr>
            <w:pStyle w:val="7BBADB9A568E44DBA392E38041A9D895"/>
          </w:pPr>
          <w:r>
            <w:t>Street Address</w:t>
          </w:r>
          <w:r>
            <w:br/>
            <w:t>City, ST ZIP Code</w:t>
          </w:r>
        </w:p>
      </w:docPartBody>
    </w:docPart>
    <w:docPart>
      <w:docPartPr>
        <w:name w:val="EF3CF3B390DB4358934862D497A4F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3A543-7C79-425B-9C4B-33FCF4BE78DC}"/>
      </w:docPartPr>
      <w:docPartBody>
        <w:p w:rsidR="0055426E" w:rsidRDefault="006178AD">
          <w:pPr>
            <w:pStyle w:val="EF3CF3B390DB4358934862D497A4F6AD"/>
          </w:pPr>
          <w:r>
            <w:t>Website</w:t>
          </w:r>
        </w:p>
      </w:docPartBody>
    </w:docPart>
    <w:docPart>
      <w:docPartPr>
        <w:name w:val="A8DB69D37AA242CBA2F9BD230CCC2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6CF55-BDCD-421B-A41A-46B22410EAFF}"/>
      </w:docPartPr>
      <w:docPartBody>
        <w:p w:rsidR="0055426E" w:rsidRDefault="006178AD">
          <w:pPr>
            <w:pStyle w:val="A8DB69D37AA242CBA2F9BD230CCC25A1"/>
          </w:pPr>
          <w:r>
            <w:t>Email</w:t>
          </w:r>
        </w:p>
      </w:docPartBody>
    </w:docPart>
    <w:docPart>
      <w:docPartPr>
        <w:name w:val="CBE7707D020A442286103A2A95B46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DAEE2-417F-4282-AE67-B474709008BE}"/>
      </w:docPartPr>
      <w:docPartBody>
        <w:p w:rsidR="0055426E" w:rsidRDefault="006178AD">
          <w:pPr>
            <w:pStyle w:val="CBE7707D020A442286103A2A95B46859"/>
          </w:pPr>
          <w:r>
            <w:t>Company Name</w:t>
          </w:r>
        </w:p>
      </w:docPartBody>
    </w:docPart>
    <w:docPart>
      <w:docPartPr>
        <w:name w:val="CE198AD1A683479A89CC8FF30593E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29881-1132-4EFB-A4DA-C8CEA638F552}"/>
      </w:docPartPr>
      <w:docPartBody>
        <w:p w:rsidR="0055426E" w:rsidRDefault="006178AD">
          <w:pPr>
            <w:pStyle w:val="CE198AD1A683479A89CC8FF30593E39E"/>
          </w:pPr>
          <w:r>
            <w:t>Street Address</w:t>
          </w:r>
          <w:r>
            <w:br/>
            <w:t>City, ST ZIP</w:t>
          </w:r>
        </w:p>
      </w:docPartBody>
    </w:docPart>
    <w:docPart>
      <w:docPartPr>
        <w:name w:val="B351C09AC7734B638352ED26DA40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D0C2E-0A08-4FC7-BEDA-A7A5153DD276}"/>
      </w:docPartPr>
      <w:docPartBody>
        <w:p w:rsidR="0055426E" w:rsidRDefault="006178AD">
          <w:pPr>
            <w:pStyle w:val="B351C09AC7734B638352ED26DA40699E"/>
          </w:pPr>
          <w:r>
            <w:t>Telephone</w:t>
          </w:r>
        </w:p>
      </w:docPartBody>
    </w:docPart>
    <w:docPart>
      <w:docPartPr>
        <w:name w:val="88A6C73CE5E74DAFB2814ADC653DE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709F1-2A21-41F0-A77F-85F674CEC22C}"/>
      </w:docPartPr>
      <w:docPartBody>
        <w:p w:rsidR="0055426E" w:rsidRDefault="006178AD">
          <w:pPr>
            <w:pStyle w:val="88A6C73CE5E74DAFB2814ADC653DE5A7"/>
          </w:pPr>
          <w:r>
            <w:t>Fax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1DAF15A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Constantia" w:hAnsi="Constantia" w:hint="default"/>
        <w:color w:val="156082" w:themeColor="accent1"/>
      </w:rPr>
    </w:lvl>
  </w:abstractNum>
  <w:num w:numId="1" w16cid:durableId="187480875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C0"/>
    <w:rsid w:val="001D43C0"/>
    <w:rsid w:val="002A5FEA"/>
    <w:rsid w:val="003B35F5"/>
    <w:rsid w:val="00464664"/>
    <w:rsid w:val="004F0FDD"/>
    <w:rsid w:val="0055426E"/>
    <w:rsid w:val="006178AD"/>
    <w:rsid w:val="006B113D"/>
    <w:rsid w:val="006E0EF1"/>
    <w:rsid w:val="007F5460"/>
    <w:rsid w:val="00907657"/>
    <w:rsid w:val="009B2944"/>
    <w:rsid w:val="00B71F2A"/>
    <w:rsid w:val="00F45468"/>
    <w:rsid w:val="00F5392A"/>
    <w:rsid w:val="00FD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9598351DBAE48F08C5580B198D978BC">
    <w:name w:val="69598351DBAE48F08C5580B198D978BC"/>
  </w:style>
  <w:style w:type="paragraph" w:customStyle="1" w:styleId="7BBADB9A568E44DBA392E38041A9D895">
    <w:name w:val="7BBADB9A568E44DBA392E38041A9D895"/>
  </w:style>
  <w:style w:type="paragraph" w:customStyle="1" w:styleId="EF3CF3B390DB4358934862D497A4F6AD">
    <w:name w:val="EF3CF3B390DB4358934862D497A4F6AD"/>
  </w:style>
  <w:style w:type="paragraph" w:customStyle="1" w:styleId="A8DB69D37AA242CBA2F9BD230CCC25A1">
    <w:name w:val="A8DB69D37AA242CBA2F9BD230CCC25A1"/>
  </w:style>
  <w:style w:type="paragraph" w:customStyle="1" w:styleId="CBE7707D020A442286103A2A95B46859">
    <w:name w:val="CBE7707D020A442286103A2A95B46859"/>
  </w:style>
  <w:style w:type="paragraph" w:customStyle="1" w:styleId="CE198AD1A683479A89CC8FF30593E39E">
    <w:name w:val="CE198AD1A683479A89CC8FF30593E39E"/>
  </w:style>
  <w:style w:type="paragraph" w:customStyle="1" w:styleId="B351C09AC7734B638352ED26DA40699E">
    <w:name w:val="B351C09AC7734B638352ED26DA40699E"/>
  </w:style>
  <w:style w:type="paragraph" w:customStyle="1" w:styleId="88A6C73CE5E74DAFB2814ADC653DE5A7">
    <w:name w:val="88A6C73CE5E74DAFB2814ADC653DE5A7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tabs>
        <w:tab w:val="left" w:pos="360"/>
      </w:tabs>
      <w:spacing w:after="180" w:line="288" w:lineRule="auto"/>
      <w:ind w:left="0" w:firstLine="0"/>
    </w:pPr>
    <w:rPr>
      <w:rFonts w:eastAsiaTheme="minorHAnsi"/>
      <w:color w:val="404040" w:themeColor="text1" w:themeTint="BF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d and Black Business Set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212F5B8-B1C4-41EE-B1BE-AAC94E5BA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CEF809-DC3D-46A9-A610-679CD9721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7FACA-0071-49D4-86DE-E06D0021BF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Tri-fold brochure (Red and Black design)</Template>
  <TotalTime>137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Ryan</dc:creator>
  <cp:keywords/>
  <dc:description/>
  <cp:lastModifiedBy>Emma Lynch</cp:lastModifiedBy>
  <cp:revision>46</cp:revision>
  <dcterms:created xsi:type="dcterms:W3CDTF">2026-07-28T16:23:00Z</dcterms:created>
  <dcterms:modified xsi:type="dcterms:W3CDTF">2026-08-31T13:35:00Z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