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0A1F" w14:textId="58CF6955" w:rsidR="00A83FE8" w:rsidRPr="00B55A9D" w:rsidRDefault="00366EE2" w:rsidP="00721EC9">
      <w:pPr>
        <w:pStyle w:val="2DeckB-Beruf"/>
        <w:rPr>
          <w:color w:val="000000" w:themeColor="text1"/>
          <w:lang w:val="en-US"/>
        </w:rPr>
      </w:pPr>
      <w:r w:rsidRPr="00C17E88">
        <w:rPr>
          <w:noProof/>
          <w:color w:val="auto"/>
          <w:lang w:val="de-CH" w:eastAsia="de-CH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9B7051" wp14:editId="385B4E74">
                <wp:simplePos x="0" y="0"/>
                <wp:positionH relativeFrom="column">
                  <wp:posOffset>619759</wp:posOffset>
                </wp:positionH>
                <wp:positionV relativeFrom="page">
                  <wp:posOffset>847725</wp:posOffset>
                </wp:positionV>
                <wp:extent cx="2733675" cy="518160"/>
                <wp:effectExtent l="0" t="0" r="9525" b="0"/>
                <wp:wrapNone/>
                <wp:docPr id="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33675" cy="5181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CCB755B" w14:textId="3279CCAD" w:rsidR="000F2E96" w:rsidRPr="000054CF" w:rsidRDefault="003D3A81" w:rsidP="000054CF">
                            <w:pPr>
                              <w:pStyle w:val="2DeckB-Name"/>
                            </w:pPr>
                            <w:r w:rsidRPr="000054CF">
                              <w:t xml:space="preserve">Andreas </w:t>
                            </w:r>
                            <w:r w:rsidR="00366EE2">
                              <w:t>Gapsc</w:t>
                            </w:r>
                            <w:r w:rsidR="004879CE"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16000" tIns="0" rIns="14400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B705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8.8pt;margin-top:66.75pt;width:215.25pt;height:40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" fillcolor="white [3212]" stroked="f">
                <v:textbox style="mso-fit-shape-to-text:t" inset="6mm,0,4mm,0">
                  <w:txbxContent>
                    <w:p w14:paraId="3CCB755B" w14:textId="3279CCAD" w:rsidR="000F2E96" w:rsidRPr="000054CF" w:rsidRDefault="003D3A81" w:rsidP="000054CF">
                      <w:pPr>
                        <w:pStyle w:val="2DeckB-Name"/>
                      </w:pPr>
                      <w:r w:rsidRPr="000054CF">
                        <w:t xml:space="preserve">Andreas </w:t>
                      </w:r>
                      <w:r w:rsidR="00366EE2">
                        <w:t>Gapsc</w:t>
                      </w:r>
                      <w:r w:rsidR="004879CE">
                        <w:t>h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color w:val="000000" w:themeColor="text1"/>
          <w:lang w:val="en-US"/>
        </w:rPr>
        <w:t xml:space="preserve">Head-IT, </w:t>
      </w:r>
      <w:r w:rsidR="003053E2">
        <w:rPr>
          <w:color w:val="000000" w:themeColor="text1"/>
          <w:lang w:val="en-US"/>
        </w:rPr>
        <w:t>Manager</w:t>
      </w:r>
      <w:r>
        <w:rPr>
          <w:color w:val="000000" w:themeColor="text1"/>
          <w:lang w:val="en-US"/>
        </w:rPr>
        <w:t xml:space="preserve"> and</w:t>
      </w:r>
      <w:r w:rsidR="003053E2">
        <w:rPr>
          <w:color w:val="000000" w:themeColor="text1"/>
          <w:lang w:val="en-US"/>
        </w:rPr>
        <w:t xml:space="preserve"> </w:t>
      </w:r>
      <w:r w:rsidR="003053E2" w:rsidRPr="003053E2">
        <w:rPr>
          <w:color w:val="000000" w:themeColor="text1"/>
          <w:lang w:val="en-US"/>
        </w:rPr>
        <w:t xml:space="preserve">Coach </w:t>
      </w:r>
      <w:r w:rsidR="00375B3B" w:rsidRPr="00C17E88">
        <w:rPr>
          <w:noProof/>
          <w:color w:val="auto"/>
          <w:lang w:val="de-CH" w:eastAsia="de-CH"/>
        </w:rPr>
        <w:drawing>
          <wp:anchor distT="0" distB="0" distL="114300" distR="114300" simplePos="0" relativeHeight="251683840" behindDoc="0" locked="0" layoutInCell="1" allowOverlap="1" wp14:anchorId="2B23A373" wp14:editId="567EEF8C">
            <wp:simplePos x="0" y="0"/>
            <wp:positionH relativeFrom="column">
              <wp:posOffset>3580102</wp:posOffset>
            </wp:positionH>
            <wp:positionV relativeFrom="paragraph">
              <wp:posOffset>-4218305</wp:posOffset>
            </wp:positionV>
            <wp:extent cx="2256868" cy="3505579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esign haist v4-1 solo 2.em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868" cy="35055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52E" w:rsidRPr="00C17E88">
        <w:rPr>
          <w:noProof/>
          <w:color w:val="auto"/>
          <w:lang w:val="de-CH" w:eastAsia="de-C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313DFD" wp14:editId="2099C3EC">
                <wp:simplePos x="0" y="0"/>
                <wp:positionH relativeFrom="column">
                  <wp:posOffset>-8255</wp:posOffset>
                </wp:positionH>
                <wp:positionV relativeFrom="paragraph">
                  <wp:posOffset>-301625</wp:posOffset>
                </wp:positionV>
                <wp:extent cx="5944235" cy="0"/>
                <wp:effectExtent l="0" t="0" r="18415" b="1905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4235" cy="0"/>
                        </a:xfrm>
                        <a:prstGeom prst="line">
                          <a:avLst/>
                        </a:prstGeom>
                        <a:ln w="12700"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0" scaled="0"/>
                          </a:gra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09EE51" id="Gerader Verbinder 3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-23.75pt" to="467.4pt,-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" strokeweight="1pt"/>
            </w:pict>
          </mc:Fallback>
        </mc:AlternateContent>
      </w:r>
      <w:r w:rsidR="0013452E" w:rsidRPr="00C17E88">
        <w:rPr>
          <w:noProof/>
          <w:color w:val="auto"/>
          <w:lang w:val="de-CH" w:eastAsia="de-CH"/>
        </w:rPr>
        <w:drawing>
          <wp:anchor distT="0" distB="0" distL="114300" distR="114300" simplePos="0" relativeHeight="251673600" behindDoc="1" locked="0" layoutInCell="1" allowOverlap="1" wp14:anchorId="6DA61192" wp14:editId="10F1A027">
            <wp:simplePos x="0" y="0"/>
            <wp:positionH relativeFrom="column">
              <wp:posOffset>-8890</wp:posOffset>
            </wp:positionH>
            <wp:positionV relativeFrom="paragraph">
              <wp:posOffset>-4916805</wp:posOffset>
            </wp:positionV>
            <wp:extent cx="5951855" cy="4375150"/>
            <wp:effectExtent l="0" t="0" r="0" b="6350"/>
            <wp:wrapNone/>
            <wp:docPr id="2" name="Grafik 2" descr="\\psf\Home\PROJECTS\___DBS-Design\_____KUNDEN\1508-11 Haist indiv\0_src\Bilder\shot_0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psf\Home\PROJECTS\___DBS-Design\_____KUNDEN\1508-11 Haist indiv\0_src\Bilder\shot_04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6" r="4131"/>
                    <a:stretch/>
                  </pic:blipFill>
                  <pic:spPr bwMode="auto">
                    <a:xfrm>
                      <a:off x="0" y="0"/>
                      <a:ext cx="5951855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452E" w:rsidRPr="00C17E88">
        <w:rPr>
          <w:noProof/>
          <w:color w:val="auto"/>
          <w:lang w:val="de-CH" w:eastAsia="de-CH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41B99FF" wp14:editId="138CF681">
                <wp:simplePos x="0" y="0"/>
                <wp:positionH relativeFrom="column">
                  <wp:posOffset>87630</wp:posOffset>
                </wp:positionH>
                <wp:positionV relativeFrom="paragraph">
                  <wp:posOffset>-5572760</wp:posOffset>
                </wp:positionV>
                <wp:extent cx="720090" cy="802640"/>
                <wp:effectExtent l="0" t="0" r="3810" b="0"/>
                <wp:wrapNone/>
                <wp:docPr id="20" name="Gruppieren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720090" cy="802640"/>
                          <a:chOff x="0" y="0"/>
                          <a:chExt cx="3437890" cy="3830955"/>
                        </a:xfrm>
                      </wpg:grpSpPr>
                      <wps:wsp>
                        <wps:cNvPr id="16" name="Freeform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437890" cy="3830955"/>
                          </a:xfrm>
                          <a:custGeom>
                            <a:avLst/>
                            <a:gdLst>
                              <a:gd name="T0" fmla="*/ 1459 w 1609"/>
                              <a:gd name="T1" fmla="*/ 1447 h 1793"/>
                              <a:gd name="T2" fmla="*/ 954 w 1609"/>
                              <a:gd name="T3" fmla="*/ 1739 h 1793"/>
                              <a:gd name="T4" fmla="*/ 655 w 1609"/>
                              <a:gd name="T5" fmla="*/ 1739 h 1793"/>
                              <a:gd name="T6" fmla="*/ 149 w 1609"/>
                              <a:gd name="T7" fmla="*/ 1447 h 1793"/>
                              <a:gd name="T8" fmla="*/ 0 w 1609"/>
                              <a:gd name="T9" fmla="*/ 1188 h 1793"/>
                              <a:gd name="T10" fmla="*/ 0 w 1609"/>
                              <a:gd name="T11" fmla="*/ 604 h 1793"/>
                              <a:gd name="T12" fmla="*/ 149 w 1609"/>
                              <a:gd name="T13" fmla="*/ 345 h 1793"/>
                              <a:gd name="T14" fmla="*/ 655 w 1609"/>
                              <a:gd name="T15" fmla="*/ 53 h 1793"/>
                              <a:gd name="T16" fmla="*/ 954 w 1609"/>
                              <a:gd name="T17" fmla="*/ 53 h 1793"/>
                              <a:gd name="T18" fmla="*/ 1459 w 1609"/>
                              <a:gd name="T19" fmla="*/ 345 h 1793"/>
                              <a:gd name="T20" fmla="*/ 1609 w 1609"/>
                              <a:gd name="T21" fmla="*/ 604 h 1793"/>
                              <a:gd name="T22" fmla="*/ 1609 w 1609"/>
                              <a:gd name="T23" fmla="*/ 1188 h 1793"/>
                              <a:gd name="T24" fmla="*/ 1459 w 1609"/>
                              <a:gd name="T25" fmla="*/ 1447 h 17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1609" h="1793">
                                <a:moveTo>
                                  <a:pt x="1459" y="1447"/>
                                </a:moveTo>
                                <a:cubicBezTo>
                                  <a:pt x="954" y="1739"/>
                                  <a:pt x="954" y="1739"/>
                                  <a:pt x="954" y="1739"/>
                                </a:cubicBezTo>
                                <a:cubicBezTo>
                                  <a:pt x="861" y="1793"/>
                                  <a:pt x="747" y="1793"/>
                                  <a:pt x="655" y="1739"/>
                                </a:cubicBezTo>
                                <a:cubicBezTo>
                                  <a:pt x="149" y="1447"/>
                                  <a:pt x="149" y="1447"/>
                                  <a:pt x="149" y="1447"/>
                                </a:cubicBezTo>
                                <a:cubicBezTo>
                                  <a:pt x="57" y="1394"/>
                                  <a:pt x="0" y="1295"/>
                                  <a:pt x="0" y="1188"/>
                                </a:cubicBezTo>
                                <a:cubicBezTo>
                                  <a:pt x="0" y="604"/>
                                  <a:pt x="0" y="604"/>
                                  <a:pt x="0" y="604"/>
                                </a:cubicBezTo>
                                <a:cubicBezTo>
                                  <a:pt x="0" y="498"/>
                                  <a:pt x="57" y="399"/>
                                  <a:pt x="149" y="345"/>
                                </a:cubicBezTo>
                                <a:cubicBezTo>
                                  <a:pt x="655" y="53"/>
                                  <a:pt x="655" y="53"/>
                                  <a:pt x="655" y="53"/>
                                </a:cubicBezTo>
                                <a:cubicBezTo>
                                  <a:pt x="747" y="0"/>
                                  <a:pt x="861" y="0"/>
                                  <a:pt x="954" y="53"/>
                                </a:cubicBezTo>
                                <a:cubicBezTo>
                                  <a:pt x="1459" y="345"/>
                                  <a:pt x="1459" y="345"/>
                                  <a:pt x="1459" y="345"/>
                                </a:cubicBezTo>
                                <a:cubicBezTo>
                                  <a:pt x="1552" y="399"/>
                                  <a:pt x="1609" y="498"/>
                                  <a:pt x="1609" y="604"/>
                                </a:cubicBezTo>
                                <a:cubicBezTo>
                                  <a:pt x="1609" y="1188"/>
                                  <a:pt x="1609" y="1188"/>
                                  <a:pt x="1609" y="1188"/>
                                </a:cubicBezTo>
                                <a:cubicBezTo>
                                  <a:pt x="1609" y="1295"/>
                                  <a:pt x="1552" y="1394"/>
                                  <a:pt x="1459" y="144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5"/>
                        <wps:cNvSpPr>
                          <a:spLocks noEditPoints="1"/>
                        </wps:cNvSpPr>
                        <wps:spPr bwMode="auto">
                          <a:xfrm>
                            <a:off x="524786" y="1089329"/>
                            <a:ext cx="2425065" cy="1581150"/>
                          </a:xfrm>
                          <a:custGeom>
                            <a:avLst/>
                            <a:gdLst>
                              <a:gd name="T0" fmla="*/ 1135 w 1135"/>
                              <a:gd name="T1" fmla="*/ 373 h 740"/>
                              <a:gd name="T2" fmla="*/ 1111 w 1135"/>
                              <a:gd name="T3" fmla="*/ 353 h 740"/>
                              <a:gd name="T4" fmla="*/ 981 w 1135"/>
                              <a:gd name="T5" fmla="*/ 350 h 740"/>
                              <a:gd name="T6" fmla="*/ 1083 w 1135"/>
                              <a:gd name="T7" fmla="*/ 69 h 740"/>
                              <a:gd name="T8" fmla="*/ 1025 w 1135"/>
                              <a:gd name="T9" fmla="*/ 37 h 740"/>
                              <a:gd name="T10" fmla="*/ 912 w 1135"/>
                              <a:gd name="T11" fmla="*/ 348 h 740"/>
                              <a:gd name="T12" fmla="*/ 680 w 1135"/>
                              <a:gd name="T13" fmla="*/ 346 h 740"/>
                              <a:gd name="T14" fmla="*/ 780 w 1135"/>
                              <a:gd name="T15" fmla="*/ 69 h 740"/>
                              <a:gd name="T16" fmla="*/ 722 w 1135"/>
                              <a:gd name="T17" fmla="*/ 37 h 740"/>
                              <a:gd name="T18" fmla="*/ 611 w 1135"/>
                              <a:gd name="T19" fmla="*/ 345 h 740"/>
                              <a:gd name="T20" fmla="*/ 510 w 1135"/>
                              <a:gd name="T21" fmla="*/ 345 h 740"/>
                              <a:gd name="T22" fmla="*/ 508 w 1135"/>
                              <a:gd name="T23" fmla="*/ 346 h 740"/>
                              <a:gd name="T24" fmla="*/ 509 w 1135"/>
                              <a:gd name="T25" fmla="*/ 60 h 740"/>
                              <a:gd name="T26" fmla="*/ 436 w 1135"/>
                              <a:gd name="T27" fmla="*/ 0 h 740"/>
                              <a:gd name="T28" fmla="*/ 431 w 1135"/>
                              <a:gd name="T29" fmla="*/ 0 h 740"/>
                              <a:gd name="T30" fmla="*/ 179 w 1135"/>
                              <a:gd name="T31" fmla="*/ 344 h 740"/>
                              <a:gd name="T32" fmla="*/ 175 w 1135"/>
                              <a:gd name="T33" fmla="*/ 350 h 740"/>
                              <a:gd name="T34" fmla="*/ 93 w 1135"/>
                              <a:gd name="T35" fmla="*/ 352 h 740"/>
                              <a:gd name="T36" fmla="*/ 38 w 1135"/>
                              <a:gd name="T37" fmla="*/ 364 h 740"/>
                              <a:gd name="T38" fmla="*/ 130 w 1135"/>
                              <a:gd name="T39" fmla="*/ 399 h 740"/>
                              <a:gd name="T40" fmla="*/ 144 w 1135"/>
                              <a:gd name="T41" fmla="*/ 398 h 740"/>
                              <a:gd name="T42" fmla="*/ 0 w 1135"/>
                              <a:gd name="T43" fmla="*/ 672 h 740"/>
                              <a:gd name="T44" fmla="*/ 31 w 1135"/>
                              <a:gd name="T45" fmla="*/ 704 h 740"/>
                              <a:gd name="T46" fmla="*/ 194 w 1135"/>
                              <a:gd name="T47" fmla="*/ 394 h 740"/>
                              <a:gd name="T48" fmla="*/ 237 w 1135"/>
                              <a:gd name="T49" fmla="*/ 391 h 740"/>
                              <a:gd name="T50" fmla="*/ 437 w 1135"/>
                              <a:gd name="T51" fmla="*/ 380 h 740"/>
                              <a:gd name="T52" fmla="*/ 405 w 1135"/>
                              <a:gd name="T53" fmla="*/ 648 h 740"/>
                              <a:gd name="T54" fmla="*/ 471 w 1135"/>
                              <a:gd name="T55" fmla="*/ 703 h 740"/>
                              <a:gd name="T56" fmla="*/ 506 w 1135"/>
                              <a:gd name="T57" fmla="*/ 377 h 740"/>
                              <a:gd name="T58" fmla="*/ 600 w 1135"/>
                              <a:gd name="T59" fmla="*/ 374 h 740"/>
                              <a:gd name="T60" fmla="*/ 480 w 1135"/>
                              <a:gd name="T61" fmla="*/ 705 h 740"/>
                              <a:gd name="T62" fmla="*/ 537 w 1135"/>
                              <a:gd name="T63" fmla="*/ 740 h 740"/>
                              <a:gd name="T64" fmla="*/ 670 w 1135"/>
                              <a:gd name="T65" fmla="*/ 372 h 740"/>
                              <a:gd name="T66" fmla="*/ 904 w 1135"/>
                              <a:gd name="T67" fmla="*/ 370 h 740"/>
                              <a:gd name="T68" fmla="*/ 783 w 1135"/>
                              <a:gd name="T69" fmla="*/ 705 h 740"/>
                              <a:gd name="T70" fmla="*/ 840 w 1135"/>
                              <a:gd name="T71" fmla="*/ 740 h 740"/>
                              <a:gd name="T72" fmla="*/ 973 w 1135"/>
                              <a:gd name="T73" fmla="*/ 371 h 740"/>
                              <a:gd name="T74" fmla="*/ 1135 w 1135"/>
                              <a:gd name="T75" fmla="*/ 373 h 740"/>
                              <a:gd name="T76" fmla="*/ 293 w 1135"/>
                              <a:gd name="T77" fmla="*/ 348 h 740"/>
                              <a:gd name="T78" fmla="*/ 221 w 1135"/>
                              <a:gd name="T79" fmla="*/ 349 h 740"/>
                              <a:gd name="T80" fmla="*/ 225 w 1135"/>
                              <a:gd name="T81" fmla="*/ 342 h 740"/>
                              <a:gd name="T82" fmla="*/ 437 w 1135"/>
                              <a:gd name="T83" fmla="*/ 68 h 740"/>
                              <a:gd name="T84" fmla="*/ 439 w 1135"/>
                              <a:gd name="T85" fmla="*/ 346 h 740"/>
                              <a:gd name="T86" fmla="*/ 293 w 1135"/>
                              <a:gd name="T87" fmla="*/ 348 h 7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1135" h="740">
                                <a:moveTo>
                                  <a:pt x="1135" y="373"/>
                                </a:moveTo>
                                <a:cubicBezTo>
                                  <a:pt x="1129" y="363"/>
                                  <a:pt x="1111" y="353"/>
                                  <a:pt x="1111" y="353"/>
                                </a:cubicBezTo>
                                <a:cubicBezTo>
                                  <a:pt x="1067" y="352"/>
                                  <a:pt x="1024" y="351"/>
                                  <a:pt x="981" y="350"/>
                                </a:cubicBezTo>
                                <a:cubicBezTo>
                                  <a:pt x="1083" y="69"/>
                                  <a:pt x="1083" y="69"/>
                                  <a:pt x="1083" y="69"/>
                                </a:cubicBezTo>
                                <a:cubicBezTo>
                                  <a:pt x="1025" y="37"/>
                                  <a:pt x="1025" y="37"/>
                                  <a:pt x="1025" y="37"/>
                                </a:cubicBezTo>
                                <a:cubicBezTo>
                                  <a:pt x="912" y="348"/>
                                  <a:pt x="912" y="348"/>
                                  <a:pt x="912" y="348"/>
                                </a:cubicBezTo>
                                <a:cubicBezTo>
                                  <a:pt x="835" y="347"/>
                                  <a:pt x="757" y="346"/>
                                  <a:pt x="680" y="346"/>
                                </a:cubicBezTo>
                                <a:cubicBezTo>
                                  <a:pt x="780" y="69"/>
                                  <a:pt x="780" y="69"/>
                                  <a:pt x="780" y="69"/>
                                </a:cubicBezTo>
                                <a:cubicBezTo>
                                  <a:pt x="722" y="37"/>
                                  <a:pt x="722" y="37"/>
                                  <a:pt x="722" y="37"/>
                                </a:cubicBezTo>
                                <a:cubicBezTo>
                                  <a:pt x="611" y="345"/>
                                  <a:pt x="611" y="345"/>
                                  <a:pt x="611" y="345"/>
                                </a:cubicBezTo>
                                <a:cubicBezTo>
                                  <a:pt x="577" y="345"/>
                                  <a:pt x="544" y="345"/>
                                  <a:pt x="510" y="345"/>
                                </a:cubicBezTo>
                                <a:cubicBezTo>
                                  <a:pt x="508" y="346"/>
                                  <a:pt x="508" y="346"/>
                                  <a:pt x="508" y="346"/>
                                </a:cubicBezTo>
                                <a:cubicBezTo>
                                  <a:pt x="513" y="231"/>
                                  <a:pt x="513" y="128"/>
                                  <a:pt x="509" y="60"/>
                                </a:cubicBezTo>
                                <a:cubicBezTo>
                                  <a:pt x="436" y="0"/>
                                  <a:pt x="436" y="0"/>
                                  <a:pt x="436" y="0"/>
                                </a:cubicBezTo>
                                <a:cubicBezTo>
                                  <a:pt x="431" y="0"/>
                                  <a:pt x="431" y="0"/>
                                  <a:pt x="431" y="0"/>
                                </a:cubicBezTo>
                                <a:cubicBezTo>
                                  <a:pt x="353" y="92"/>
                                  <a:pt x="261" y="216"/>
                                  <a:pt x="179" y="344"/>
                                </a:cubicBezTo>
                                <a:cubicBezTo>
                                  <a:pt x="175" y="350"/>
                                  <a:pt x="175" y="350"/>
                                  <a:pt x="175" y="350"/>
                                </a:cubicBezTo>
                                <a:cubicBezTo>
                                  <a:pt x="147" y="351"/>
                                  <a:pt x="120" y="352"/>
                                  <a:pt x="93" y="352"/>
                                </a:cubicBezTo>
                                <a:cubicBezTo>
                                  <a:pt x="38" y="364"/>
                                  <a:pt x="38" y="364"/>
                                  <a:pt x="38" y="364"/>
                                </a:cubicBezTo>
                                <a:cubicBezTo>
                                  <a:pt x="130" y="399"/>
                                  <a:pt x="130" y="399"/>
                                  <a:pt x="130" y="399"/>
                                </a:cubicBezTo>
                                <a:cubicBezTo>
                                  <a:pt x="144" y="398"/>
                                  <a:pt x="144" y="398"/>
                                  <a:pt x="144" y="398"/>
                                </a:cubicBezTo>
                                <a:cubicBezTo>
                                  <a:pt x="87" y="492"/>
                                  <a:pt x="36" y="586"/>
                                  <a:pt x="0" y="672"/>
                                </a:cubicBezTo>
                                <a:cubicBezTo>
                                  <a:pt x="0" y="691"/>
                                  <a:pt x="31" y="704"/>
                                  <a:pt x="31" y="704"/>
                                </a:cubicBezTo>
                                <a:cubicBezTo>
                                  <a:pt x="74" y="606"/>
                                  <a:pt x="128" y="500"/>
                                  <a:pt x="194" y="394"/>
                                </a:cubicBezTo>
                                <a:cubicBezTo>
                                  <a:pt x="237" y="391"/>
                                  <a:pt x="237" y="391"/>
                                  <a:pt x="237" y="391"/>
                                </a:cubicBezTo>
                                <a:cubicBezTo>
                                  <a:pt x="437" y="380"/>
                                  <a:pt x="437" y="380"/>
                                  <a:pt x="437" y="380"/>
                                </a:cubicBezTo>
                                <a:cubicBezTo>
                                  <a:pt x="431" y="477"/>
                                  <a:pt x="420" y="571"/>
                                  <a:pt x="405" y="648"/>
                                </a:cubicBezTo>
                                <a:cubicBezTo>
                                  <a:pt x="471" y="703"/>
                                  <a:pt x="471" y="703"/>
                                  <a:pt x="471" y="703"/>
                                </a:cubicBezTo>
                                <a:cubicBezTo>
                                  <a:pt x="488" y="598"/>
                                  <a:pt x="500" y="483"/>
                                  <a:pt x="506" y="377"/>
                                </a:cubicBezTo>
                                <a:cubicBezTo>
                                  <a:pt x="537" y="375"/>
                                  <a:pt x="569" y="374"/>
                                  <a:pt x="600" y="374"/>
                                </a:cubicBezTo>
                                <a:cubicBezTo>
                                  <a:pt x="480" y="705"/>
                                  <a:pt x="480" y="705"/>
                                  <a:pt x="480" y="705"/>
                                </a:cubicBezTo>
                                <a:cubicBezTo>
                                  <a:pt x="537" y="740"/>
                                  <a:pt x="537" y="740"/>
                                  <a:pt x="537" y="740"/>
                                </a:cubicBezTo>
                                <a:cubicBezTo>
                                  <a:pt x="670" y="372"/>
                                  <a:pt x="670" y="372"/>
                                  <a:pt x="670" y="372"/>
                                </a:cubicBezTo>
                                <a:cubicBezTo>
                                  <a:pt x="747" y="370"/>
                                  <a:pt x="825" y="370"/>
                                  <a:pt x="904" y="370"/>
                                </a:cubicBezTo>
                                <a:cubicBezTo>
                                  <a:pt x="783" y="705"/>
                                  <a:pt x="783" y="705"/>
                                  <a:pt x="783" y="705"/>
                                </a:cubicBezTo>
                                <a:cubicBezTo>
                                  <a:pt x="840" y="740"/>
                                  <a:pt x="840" y="740"/>
                                  <a:pt x="840" y="740"/>
                                </a:cubicBezTo>
                                <a:cubicBezTo>
                                  <a:pt x="973" y="371"/>
                                  <a:pt x="973" y="371"/>
                                  <a:pt x="973" y="371"/>
                                </a:cubicBezTo>
                                <a:cubicBezTo>
                                  <a:pt x="1026" y="371"/>
                                  <a:pt x="1080" y="372"/>
                                  <a:pt x="1135" y="373"/>
                                </a:cubicBezTo>
                                <a:close/>
                                <a:moveTo>
                                  <a:pt x="293" y="348"/>
                                </a:moveTo>
                                <a:cubicBezTo>
                                  <a:pt x="269" y="348"/>
                                  <a:pt x="245" y="349"/>
                                  <a:pt x="221" y="349"/>
                                </a:cubicBezTo>
                                <a:cubicBezTo>
                                  <a:pt x="225" y="342"/>
                                  <a:pt x="225" y="342"/>
                                  <a:pt x="225" y="342"/>
                                </a:cubicBezTo>
                                <a:cubicBezTo>
                                  <a:pt x="286" y="250"/>
                                  <a:pt x="357" y="157"/>
                                  <a:pt x="437" y="68"/>
                                </a:cubicBezTo>
                                <a:cubicBezTo>
                                  <a:pt x="443" y="153"/>
                                  <a:pt x="443" y="250"/>
                                  <a:pt x="439" y="346"/>
                                </a:cubicBezTo>
                                <a:lnTo>
                                  <a:pt x="293" y="3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6"/>
                        <wps:cNvSpPr>
                          <a:spLocks noEditPoints="1"/>
                        </wps:cNvSpPr>
                        <wps:spPr bwMode="auto">
                          <a:xfrm>
                            <a:off x="302149" y="341906"/>
                            <a:ext cx="2828925" cy="3121025"/>
                          </a:xfrm>
                          <a:custGeom>
                            <a:avLst/>
                            <a:gdLst>
                              <a:gd name="T0" fmla="*/ 662 w 1324"/>
                              <a:gd name="T1" fmla="*/ 1461 h 1461"/>
                              <a:gd name="T2" fmla="*/ 534 w 1324"/>
                              <a:gd name="T3" fmla="*/ 1427 h 1461"/>
                              <a:gd name="T4" fmla="*/ 128 w 1324"/>
                              <a:gd name="T5" fmla="*/ 1192 h 1461"/>
                              <a:gd name="T6" fmla="*/ 0 w 1324"/>
                              <a:gd name="T7" fmla="*/ 971 h 1461"/>
                              <a:gd name="T8" fmla="*/ 0 w 1324"/>
                              <a:gd name="T9" fmla="*/ 502 h 1461"/>
                              <a:gd name="T10" fmla="*/ 128 w 1324"/>
                              <a:gd name="T11" fmla="*/ 280 h 1461"/>
                              <a:gd name="T12" fmla="*/ 534 w 1324"/>
                              <a:gd name="T13" fmla="*/ 46 h 1461"/>
                              <a:gd name="T14" fmla="*/ 790 w 1324"/>
                              <a:gd name="T15" fmla="*/ 46 h 1461"/>
                              <a:gd name="T16" fmla="*/ 1196 w 1324"/>
                              <a:gd name="T17" fmla="*/ 280 h 1461"/>
                              <a:gd name="T18" fmla="*/ 1324 w 1324"/>
                              <a:gd name="T19" fmla="*/ 502 h 1461"/>
                              <a:gd name="T20" fmla="*/ 1324 w 1324"/>
                              <a:gd name="T21" fmla="*/ 971 h 1461"/>
                              <a:gd name="T22" fmla="*/ 1196 w 1324"/>
                              <a:gd name="T23" fmla="*/ 1192 h 1461"/>
                              <a:gd name="T24" fmla="*/ 790 w 1324"/>
                              <a:gd name="T25" fmla="*/ 1427 h 1461"/>
                              <a:gd name="T26" fmla="*/ 662 w 1324"/>
                              <a:gd name="T27" fmla="*/ 1461 h 1461"/>
                              <a:gd name="T28" fmla="*/ 662 w 1324"/>
                              <a:gd name="T29" fmla="*/ 42 h 1461"/>
                              <a:gd name="T30" fmla="*/ 550 w 1324"/>
                              <a:gd name="T31" fmla="*/ 72 h 1461"/>
                              <a:gd name="T32" fmla="*/ 143 w 1324"/>
                              <a:gd name="T33" fmla="*/ 307 h 1461"/>
                              <a:gd name="T34" fmla="*/ 31 w 1324"/>
                              <a:gd name="T35" fmla="*/ 502 h 1461"/>
                              <a:gd name="T36" fmla="*/ 31 w 1324"/>
                              <a:gd name="T37" fmla="*/ 971 h 1461"/>
                              <a:gd name="T38" fmla="*/ 143 w 1324"/>
                              <a:gd name="T39" fmla="*/ 1166 h 1461"/>
                              <a:gd name="T40" fmla="*/ 550 w 1324"/>
                              <a:gd name="T41" fmla="*/ 1400 h 1461"/>
                              <a:gd name="T42" fmla="*/ 775 w 1324"/>
                              <a:gd name="T43" fmla="*/ 1400 h 1461"/>
                              <a:gd name="T44" fmla="*/ 1181 w 1324"/>
                              <a:gd name="T45" fmla="*/ 1166 h 1461"/>
                              <a:gd name="T46" fmla="*/ 1294 w 1324"/>
                              <a:gd name="T47" fmla="*/ 971 h 1461"/>
                              <a:gd name="T48" fmla="*/ 1294 w 1324"/>
                              <a:gd name="T49" fmla="*/ 502 h 1461"/>
                              <a:gd name="T50" fmla="*/ 1181 w 1324"/>
                              <a:gd name="T51" fmla="*/ 307 h 1461"/>
                              <a:gd name="T52" fmla="*/ 775 w 1324"/>
                              <a:gd name="T53" fmla="*/ 72 h 1461"/>
                              <a:gd name="T54" fmla="*/ 662 w 1324"/>
                              <a:gd name="T55" fmla="*/ 42 h 1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1324" h="1461">
                                <a:moveTo>
                                  <a:pt x="662" y="1461"/>
                                </a:moveTo>
                                <a:cubicBezTo>
                                  <a:pt x="618" y="1461"/>
                                  <a:pt x="574" y="1450"/>
                                  <a:pt x="534" y="1427"/>
                                </a:cubicBezTo>
                                <a:cubicBezTo>
                                  <a:pt x="128" y="1192"/>
                                  <a:pt x="128" y="1192"/>
                                  <a:pt x="128" y="1192"/>
                                </a:cubicBezTo>
                                <a:cubicBezTo>
                                  <a:pt x="49" y="1147"/>
                                  <a:pt x="0" y="1062"/>
                                  <a:pt x="0" y="971"/>
                                </a:cubicBezTo>
                                <a:cubicBezTo>
                                  <a:pt x="0" y="502"/>
                                  <a:pt x="0" y="502"/>
                                  <a:pt x="0" y="502"/>
                                </a:cubicBezTo>
                                <a:cubicBezTo>
                                  <a:pt x="0" y="411"/>
                                  <a:pt x="49" y="326"/>
                                  <a:pt x="128" y="280"/>
                                </a:cubicBezTo>
                                <a:cubicBezTo>
                                  <a:pt x="534" y="46"/>
                                  <a:pt x="534" y="46"/>
                                  <a:pt x="534" y="46"/>
                                </a:cubicBezTo>
                                <a:cubicBezTo>
                                  <a:pt x="613" y="0"/>
                                  <a:pt x="711" y="0"/>
                                  <a:pt x="790" y="46"/>
                                </a:cubicBezTo>
                                <a:cubicBezTo>
                                  <a:pt x="1196" y="280"/>
                                  <a:pt x="1196" y="280"/>
                                  <a:pt x="1196" y="280"/>
                                </a:cubicBezTo>
                                <a:cubicBezTo>
                                  <a:pt x="1275" y="326"/>
                                  <a:pt x="1324" y="411"/>
                                  <a:pt x="1324" y="502"/>
                                </a:cubicBezTo>
                                <a:cubicBezTo>
                                  <a:pt x="1324" y="971"/>
                                  <a:pt x="1324" y="971"/>
                                  <a:pt x="1324" y="971"/>
                                </a:cubicBezTo>
                                <a:cubicBezTo>
                                  <a:pt x="1324" y="1062"/>
                                  <a:pt x="1275" y="1147"/>
                                  <a:pt x="1196" y="1192"/>
                                </a:cubicBezTo>
                                <a:cubicBezTo>
                                  <a:pt x="790" y="1427"/>
                                  <a:pt x="790" y="1427"/>
                                  <a:pt x="790" y="1427"/>
                                </a:cubicBezTo>
                                <a:cubicBezTo>
                                  <a:pt x="751" y="1450"/>
                                  <a:pt x="706" y="1461"/>
                                  <a:pt x="662" y="1461"/>
                                </a:cubicBezTo>
                                <a:close/>
                                <a:moveTo>
                                  <a:pt x="662" y="42"/>
                                </a:moveTo>
                                <a:cubicBezTo>
                                  <a:pt x="623" y="42"/>
                                  <a:pt x="584" y="52"/>
                                  <a:pt x="550" y="72"/>
                                </a:cubicBezTo>
                                <a:cubicBezTo>
                                  <a:pt x="143" y="307"/>
                                  <a:pt x="143" y="307"/>
                                  <a:pt x="143" y="307"/>
                                </a:cubicBezTo>
                                <a:cubicBezTo>
                                  <a:pt x="74" y="347"/>
                                  <a:pt x="31" y="422"/>
                                  <a:pt x="31" y="502"/>
                                </a:cubicBezTo>
                                <a:cubicBezTo>
                                  <a:pt x="31" y="971"/>
                                  <a:pt x="31" y="971"/>
                                  <a:pt x="31" y="971"/>
                                </a:cubicBezTo>
                                <a:cubicBezTo>
                                  <a:pt x="31" y="1051"/>
                                  <a:pt x="74" y="1126"/>
                                  <a:pt x="143" y="1166"/>
                                </a:cubicBezTo>
                                <a:cubicBezTo>
                                  <a:pt x="550" y="1400"/>
                                  <a:pt x="550" y="1400"/>
                                  <a:pt x="550" y="1400"/>
                                </a:cubicBezTo>
                                <a:cubicBezTo>
                                  <a:pt x="619" y="1441"/>
                                  <a:pt x="705" y="1441"/>
                                  <a:pt x="775" y="1400"/>
                                </a:cubicBezTo>
                                <a:cubicBezTo>
                                  <a:pt x="1181" y="1166"/>
                                  <a:pt x="1181" y="1166"/>
                                  <a:pt x="1181" y="1166"/>
                                </a:cubicBezTo>
                                <a:cubicBezTo>
                                  <a:pt x="1251" y="1126"/>
                                  <a:pt x="1294" y="1051"/>
                                  <a:pt x="1294" y="971"/>
                                </a:cubicBezTo>
                                <a:cubicBezTo>
                                  <a:pt x="1294" y="502"/>
                                  <a:pt x="1294" y="502"/>
                                  <a:pt x="1294" y="502"/>
                                </a:cubicBezTo>
                                <a:cubicBezTo>
                                  <a:pt x="1294" y="422"/>
                                  <a:pt x="1251" y="347"/>
                                  <a:pt x="1181" y="307"/>
                                </a:cubicBezTo>
                                <a:cubicBezTo>
                                  <a:pt x="775" y="72"/>
                                  <a:pt x="775" y="72"/>
                                  <a:pt x="775" y="72"/>
                                </a:cubicBezTo>
                                <a:cubicBezTo>
                                  <a:pt x="740" y="52"/>
                                  <a:pt x="701" y="42"/>
                                  <a:pt x="662" y="42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16200000" scaled="0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1C1154" id="Gruppieren 20" o:spid="_x0000_s1026" style="position:absolute;margin-left:6.9pt;margin-top:-438.8pt;width:56.7pt;height:63.2pt;z-index:251682816;mso-width-relative:margin;mso-height-relative:margin" coordsize="34378,3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">
                <o:lock v:ext="edit" aspectratio="t"/>
                <v:shape id="Freeform 14" o:spid="_x0000_s1027" style="position:absolute;width:34378;height:38309;visibility:visible;mso-wrap-style:square;v-text-anchor:top" coordsize="1609,1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" path="m1459,1447c954,1739,954,1739,954,1739v-93,54,-207,54,-299,c149,1447,149,1447,149,1447,57,1394,,1295,,1188,,604,,604,,604,,498,57,399,149,345,655,53,655,53,655,53,747,,861,,954,53v505,292,505,292,505,292c1552,399,1609,498,1609,604v,584,,584,,584c1609,1295,1552,1394,1459,1447xe" stroked="f">
                  <v:path arrowok="t" o:connecttype="custom" o:connectlocs="3117391,3091685;2038376,3715578;1399514,3715578;318363,3091685;0,2538301;0,1290517;318363,737133;1399514,113241;2038376,113241;3117391,737133;3437890,1290517;3437890,2538301;3117391,3091685" o:connectangles="0,0,0,0,0,0,0,0,0,0,0,0,0"/>
                </v:shape>
                <v:shape id="Freeform 15" o:spid="_x0000_s1028" style="position:absolute;left:5247;top:10893;width:24251;height:15811;visibility:visible;mso-wrap-style:square;v-text-anchor:top" coordsize="1135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" path="m1135,373v-6,-10,-24,-20,-24,-20c1067,352,1024,351,981,350,1083,69,1083,69,1083,69,1025,37,1025,37,1025,37,912,348,912,348,912,348v-77,-1,-155,-2,-232,-2c780,69,780,69,780,69,722,37,722,37,722,37,611,345,611,345,611,345v-34,,-67,,-101,c508,346,508,346,508,346v5,-115,5,-218,1,-286c436,,436,,436,v-5,,-5,,-5,c353,92,261,216,179,344v-4,6,-4,6,-4,6c147,351,120,352,93,352,38,364,38,364,38,364v92,35,92,35,92,35c144,398,144,398,144,398,87,492,36,586,,672v,19,31,32,31,32c74,606,128,500,194,394v43,-3,43,-3,43,-3c437,380,437,380,437,380v-6,97,-17,191,-32,268c471,703,471,703,471,703,488,598,500,483,506,377v31,-2,63,-3,94,-3c480,705,480,705,480,705v57,35,57,35,57,35c670,372,670,372,670,372v77,-2,155,-2,234,-2c783,705,783,705,783,705v57,35,57,35,57,35c973,371,973,371,973,371v53,,107,1,162,2xm293,348v-24,,-48,1,-72,1c225,342,225,342,225,342,286,250,357,157,437,68v6,85,6,182,2,278l293,348xe" fillcolor="black" stroked="f">
                  <v:path arrowok="t" o:connecttype="custom" o:connectlocs="2425065,796985;2373786,754251;2096025,747841;2313961,147432;2190037,79058;1948598,743568;1452902,739294;1666564,147432;1542640,79058;1305476,737158;1089677,737158;1085404,739294;1087540,128201;931567,0;920884,0;382455,735021;373909,747841;198706,752115;81192,777755;277761,852539;307673,850402;0,1435855;66235,1504229;414505,841856;506379,835445;933703,811942;865332,1384575;1006349,1502093;1081130,805532;1281973,799122;1025578,1506366;1147366,1581150;1431536,794848;1931506,790575;1672974,1506366;1794762,1581150;2078932,792712;2425065,796985;626030,743568;472193,745705;480740,730748;933703,145295;937977,739294;626030,743568" o:connectangles="0,0,0,0,0,0,0,0,0,0,0,0,0,0,0,0,0,0,0,0,0,0,0,0,0,0,0,0,0,0,0,0,0,0,0,0,0,0,0,0,0,0,0,0"/>
                  <o:lock v:ext="edit" verticies="t"/>
                </v:shape>
                <v:shape id="Freeform 16" o:spid="_x0000_s1029" style="position:absolute;left:3021;top:3419;width:28289;height:31210;visibility:visible;mso-wrap-style:square;v-text-anchor:top" coordsize="1324,1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" path="m662,1461v-44,,-88,-11,-128,-34c128,1192,128,1192,128,1192,49,1147,,1062,,971,,502,,502,,502,,411,49,326,128,280,534,46,534,46,534,46,613,,711,,790,46v406,234,406,234,406,234c1275,326,1324,411,1324,502v,469,,469,,469c1324,1062,1275,1147,1196,1192,790,1427,790,1427,790,1427v-39,23,-84,34,-128,34xm662,42v-39,,-78,10,-112,30c143,307,143,307,143,307,74,347,31,422,31,502v,469,,469,,469c31,1051,74,1126,143,1166v407,234,407,234,407,234c619,1441,705,1441,775,1400v406,-234,406,-234,406,-234c1251,1126,1294,1051,1294,971v,-469,,-469,,-469c1294,422,1251,347,1181,307,775,72,775,72,775,72,740,52,701,42,662,42xe" fillcolor="#30aadb [3205]" stroked="f">
                  <v:fill color2="#54fef5 [3206]" angle="180" focus="100%" type="gradient">
                    <o:fill v:ext="view" type="gradientUnscaled"/>
                  </v:fill>
                  <v:path arrowok="t" o:connecttype="custom" o:connectlocs="1414463,3121025;1140971,3048393;273491,2546380;0,2074275;0,1072385;273491,598143;1140971,98266;1687954,98266;2555434,598143;2828925,1072385;2828925,2074275;2555434,2546380;1687954,3048393;1414463,3121025;1414463,89721;1175158,153808;305541,655821;66236,1072385;66236,2074275;305541,2490839;1175158,2990715;1655904,2990715;2523384,2490839;2764825,2074275;2764825,1072385;2523384,655821;1655904,153808;1414463,89721" o:connectangles="0,0,0,0,0,0,0,0,0,0,0,0,0,0,0,0,0,0,0,0,0,0,0,0,0,0,0,0"/>
                  <o:lock v:ext="edit" verticies="t"/>
                </v:shape>
              </v:group>
            </w:pict>
          </mc:Fallback>
        </mc:AlternateContent>
      </w:r>
      <w:r w:rsidR="0013452E" w:rsidRPr="00C17E88">
        <w:rPr>
          <w:noProof/>
          <w:color w:val="auto"/>
          <w:lang w:val="de-CH" w:eastAsia="de-C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C3AE48" wp14:editId="3738F27F">
                <wp:simplePos x="0" y="0"/>
                <wp:positionH relativeFrom="column">
                  <wp:posOffset>0</wp:posOffset>
                </wp:positionH>
                <wp:positionV relativeFrom="paragraph">
                  <wp:posOffset>-5139386</wp:posOffset>
                </wp:positionV>
                <wp:extent cx="5944235" cy="0"/>
                <wp:effectExtent l="0" t="0" r="18415" b="19050"/>
                <wp:wrapNone/>
                <wp:docPr id="5" name="Gerader Verbinde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4235" cy="0"/>
                        </a:xfrm>
                        <a:prstGeom prst="line">
                          <a:avLst/>
                        </a:prstGeom>
                        <a:ln w="12700"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0" scaled="0"/>
                          </a:gra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60284F" id="Gerader Verbinder 5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404.7pt" to="468.05pt,-40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" strokeweight="1pt"/>
            </w:pict>
          </mc:Fallback>
        </mc:AlternateContent>
      </w:r>
      <w:r w:rsidR="002555B1">
        <w:rPr>
          <w:color w:val="000000" w:themeColor="text1"/>
          <w:lang w:val="en-US"/>
        </w:rPr>
        <w:t xml:space="preserve"> </w:t>
      </w:r>
    </w:p>
    <w:p w14:paraId="4C89183C" w14:textId="34279197" w:rsidR="00AD599B" w:rsidRDefault="00AD599B" w:rsidP="00B55A9D">
      <w:pPr>
        <w:pStyle w:val="2DeckB-Profil"/>
        <w:rPr>
          <w:lang w:val="en-US"/>
        </w:rPr>
      </w:pPr>
      <w:r>
        <w:rPr>
          <w:lang w:val="en-US"/>
        </w:rPr>
        <w:t xml:space="preserve">Agile leadership </w:t>
      </w:r>
      <w:r w:rsidR="003053E2">
        <w:rPr>
          <w:lang w:val="en-US"/>
        </w:rPr>
        <w:t>and coaching experience for globally distributed teams (</w:t>
      </w:r>
      <w:r w:rsidR="00366EE2">
        <w:rPr>
          <w:lang w:val="en-US"/>
        </w:rPr>
        <w:t xml:space="preserve">up to </w:t>
      </w:r>
      <w:r w:rsidR="003053E2">
        <w:rPr>
          <w:lang w:val="en-US"/>
        </w:rPr>
        <w:t>30 employees)</w:t>
      </w:r>
    </w:p>
    <w:p w14:paraId="69647329" w14:textId="00754CCA" w:rsidR="00AD599B" w:rsidRPr="00B55A9D" w:rsidRDefault="00AD599B" w:rsidP="00AD599B">
      <w:pPr>
        <w:pStyle w:val="2DeckB-Profil"/>
        <w:rPr>
          <w:lang w:val="en-US"/>
        </w:rPr>
      </w:pPr>
      <w:r w:rsidRPr="00B55A9D">
        <w:rPr>
          <w:lang w:val="en-US"/>
        </w:rPr>
        <w:t xml:space="preserve">Profound expertise in project and </w:t>
      </w:r>
      <w:r w:rsidR="004879CE">
        <w:rPr>
          <w:lang w:val="en-US"/>
        </w:rPr>
        <w:t xml:space="preserve">cost </w:t>
      </w:r>
      <w:r w:rsidR="004879CE" w:rsidRPr="00B55A9D">
        <w:rPr>
          <w:lang w:val="en-US"/>
        </w:rPr>
        <w:t>management</w:t>
      </w:r>
    </w:p>
    <w:p w14:paraId="3C4B55C9" w14:textId="405B3802" w:rsidR="00B55A9D" w:rsidRPr="00B55A9D" w:rsidRDefault="00B55A9D" w:rsidP="00B55A9D">
      <w:pPr>
        <w:pStyle w:val="2DeckB-Profil"/>
        <w:rPr>
          <w:lang w:val="en-US"/>
        </w:rPr>
      </w:pPr>
      <w:r w:rsidRPr="00B55A9D">
        <w:rPr>
          <w:lang w:val="en-US"/>
        </w:rPr>
        <w:t xml:space="preserve">Many years of experience with </w:t>
      </w:r>
      <w:r w:rsidR="004879CE">
        <w:rPr>
          <w:lang w:val="en-US"/>
        </w:rPr>
        <w:t xml:space="preserve">collaboration </w:t>
      </w:r>
      <w:r w:rsidR="004879CE" w:rsidRPr="00B55A9D">
        <w:rPr>
          <w:lang w:val="en-US"/>
        </w:rPr>
        <w:t>infrastructures</w:t>
      </w:r>
      <w:r w:rsidRPr="00B55A9D">
        <w:rPr>
          <w:lang w:val="en-US"/>
        </w:rPr>
        <w:t xml:space="preserve">, </w:t>
      </w:r>
      <w:r w:rsidR="004879CE" w:rsidRPr="00B55A9D">
        <w:rPr>
          <w:lang w:val="en-US"/>
        </w:rPr>
        <w:t>engineering,</w:t>
      </w:r>
      <w:r w:rsidRPr="00B55A9D">
        <w:rPr>
          <w:lang w:val="en-US"/>
        </w:rPr>
        <w:t xml:space="preserve"> and architecture</w:t>
      </w:r>
    </w:p>
    <w:p w14:paraId="158E3799" w14:textId="322EDACB" w:rsidR="00EB0F13" w:rsidRPr="00B55A9D" w:rsidRDefault="00EB0F13" w:rsidP="00F34920">
      <w:pPr>
        <w:pStyle w:val="2DeckB-Angaben"/>
        <w:rPr>
          <w:lang w:val="en-US"/>
        </w:rPr>
      </w:pPr>
    </w:p>
    <w:p w14:paraId="0BF7B6BC" w14:textId="77777777" w:rsidR="005D46B6" w:rsidRPr="00B55A9D" w:rsidRDefault="005D46B6" w:rsidP="00F34920">
      <w:pPr>
        <w:pStyle w:val="0Strich"/>
        <w:ind w:left="6096"/>
        <w:rPr>
          <w:lang w:val="en-US"/>
        </w:rPr>
      </w:pPr>
    </w:p>
    <w:p w14:paraId="43E355A2" w14:textId="4A069073" w:rsidR="00734C7B" w:rsidRPr="00366EE2" w:rsidRDefault="00366EE2" w:rsidP="00F34920">
      <w:pPr>
        <w:pStyle w:val="2DeckB-Angaben"/>
        <w:rPr>
          <w:lang w:val="de-CH"/>
        </w:rPr>
      </w:pPr>
      <w:r w:rsidRPr="00366EE2">
        <w:rPr>
          <w:lang w:val="de-CH"/>
        </w:rPr>
        <w:t>Seestrasse 18</w:t>
      </w:r>
    </w:p>
    <w:p w14:paraId="1D3303F3" w14:textId="67E40AAE" w:rsidR="00734C7B" w:rsidRPr="00366EE2" w:rsidRDefault="00366EE2" w:rsidP="00F34920">
      <w:pPr>
        <w:pStyle w:val="2DeckB-Angaben"/>
        <w:rPr>
          <w:lang w:val="de-CH"/>
        </w:rPr>
      </w:pPr>
      <w:r w:rsidRPr="00366EE2">
        <w:rPr>
          <w:lang w:val="de-CH"/>
        </w:rPr>
        <w:t>CH-5712 Beinwil am See</w:t>
      </w:r>
      <w:r w:rsidR="007644A3" w:rsidRPr="00366EE2">
        <w:rPr>
          <w:lang w:val="de-CH"/>
        </w:rPr>
        <w:br/>
      </w:r>
      <w:r w:rsidR="00734C7B" w:rsidRPr="00366EE2">
        <w:rPr>
          <w:lang w:val="de-CH"/>
        </w:rPr>
        <w:t>andreas.</w:t>
      </w:r>
      <w:r>
        <w:rPr>
          <w:lang w:val="de-CH"/>
        </w:rPr>
        <w:t>gapsch</w:t>
      </w:r>
      <w:r w:rsidR="00734C7B" w:rsidRPr="00366EE2">
        <w:rPr>
          <w:lang w:val="de-CH"/>
        </w:rPr>
        <w:t>@</w:t>
      </w:r>
      <w:r>
        <w:rPr>
          <w:lang w:val="de-CH"/>
        </w:rPr>
        <w:t>protonmail</w:t>
      </w:r>
      <w:r w:rsidR="00734C7B" w:rsidRPr="00366EE2">
        <w:rPr>
          <w:lang w:val="de-CH"/>
        </w:rPr>
        <w:t>.com</w:t>
      </w:r>
    </w:p>
    <w:p w14:paraId="392A0F15" w14:textId="496C2778" w:rsidR="00EB0F13" w:rsidRPr="00E92970" w:rsidRDefault="0033731A" w:rsidP="00F34920">
      <w:pPr>
        <w:pStyle w:val="2DeckB-Angaben"/>
        <w:rPr>
          <w:lang w:val="en-US"/>
        </w:rPr>
      </w:pPr>
      <w:r w:rsidRPr="00E92970">
        <w:rPr>
          <w:lang w:val="en-US"/>
        </w:rPr>
        <w:t>+41 79</w:t>
      </w:r>
      <w:r w:rsidR="00366EE2">
        <w:rPr>
          <w:lang w:val="en-US"/>
        </w:rPr>
        <w:t>1762764</w:t>
      </w:r>
    </w:p>
    <w:p w14:paraId="2E503F4F" w14:textId="65103838" w:rsidR="00C77E68" w:rsidRPr="00E92970" w:rsidRDefault="003031DD" w:rsidP="002555B1">
      <w:pPr>
        <w:pStyle w:val="2DeckB-Angaben"/>
        <w:rPr>
          <w:lang w:val="en-US"/>
        </w:rPr>
        <w:sectPr w:rsidR="00C77E68" w:rsidRPr="00E92970" w:rsidSect="0013452E">
          <w:pgSz w:w="11900" w:h="16840"/>
          <w:pgMar w:top="9781" w:right="1304" w:bottom="1259" w:left="1304" w:header="851" w:footer="1162" w:gutter="0"/>
          <w:cols w:space="708"/>
          <w:docGrid w:linePitch="360"/>
        </w:sectPr>
      </w:pPr>
      <w:r w:rsidRPr="00F34920"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62FE94" wp14:editId="139A9812">
                <wp:simplePos x="0" y="0"/>
                <wp:positionH relativeFrom="column">
                  <wp:posOffset>0</wp:posOffset>
                </wp:positionH>
                <wp:positionV relativeFrom="paragraph">
                  <wp:posOffset>7769412</wp:posOffset>
                </wp:positionV>
                <wp:extent cx="5257352" cy="0"/>
                <wp:effectExtent l="0" t="0" r="19685" b="19050"/>
                <wp:wrapNone/>
                <wp:docPr id="11" name="Gerade Verbindung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352" cy="0"/>
                        </a:xfrm>
                        <a:prstGeom prst="line">
                          <a:avLst/>
                        </a:prstGeom>
                        <a:ln w="6350"/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D0BF60" id="Gerade Verbindung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611.75pt" to="413.95pt,6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" strokecolor="#18556e [3204]" strokeweight=".5pt"/>
            </w:pict>
          </mc:Fallback>
        </mc:AlternateContent>
      </w:r>
    </w:p>
    <w:p w14:paraId="57997DA8" w14:textId="5A7D63B7" w:rsidR="00C77E68" w:rsidRPr="00E92970" w:rsidRDefault="00C77E68" w:rsidP="004D352B">
      <w:pPr>
        <w:pStyle w:val="berschrift1"/>
        <w:rPr>
          <w:lang w:val="en-US"/>
        </w:rPr>
      </w:pPr>
      <w:r w:rsidRPr="00E92970">
        <w:rPr>
          <w:lang w:val="en-US"/>
        </w:rPr>
        <w:lastRenderedPageBreak/>
        <w:t>Lebenslauf</w:t>
      </w:r>
    </w:p>
    <w:p w14:paraId="69C088CA" w14:textId="77777777" w:rsidR="00B55A9D" w:rsidRPr="00E4166F" w:rsidRDefault="00B55A9D" w:rsidP="003D6F91">
      <w:pPr>
        <w:pStyle w:val="berschrift2"/>
        <w:rPr>
          <w:lang w:val="en-US"/>
        </w:rPr>
      </w:pPr>
      <w:r>
        <w:rPr>
          <w:lang w:val="en-US"/>
        </w:rPr>
        <w:t>Personal Details</w:t>
      </w:r>
    </w:p>
    <w:p w14:paraId="1A4CA040" w14:textId="77777777" w:rsidR="00B55A9D" w:rsidRPr="00E4166F" w:rsidRDefault="00B55A9D" w:rsidP="003D6F91">
      <w:pPr>
        <w:pStyle w:val="3Vita-SpeziTab"/>
      </w:pPr>
      <w:r>
        <w:rPr>
          <w:rStyle w:val="3Vita-Angabevorne"/>
        </w:rPr>
        <w:t>Birthday / -place</w:t>
      </w:r>
      <w:r w:rsidRPr="00E4166F">
        <w:rPr>
          <w:rStyle w:val="3Vita-Angabevorne"/>
        </w:rPr>
        <w:tab/>
      </w:r>
      <w:r w:rsidRPr="00E4166F">
        <w:t xml:space="preserve">25.03.1985 in </w:t>
      </w:r>
      <w:proofErr w:type="spellStart"/>
      <w:r w:rsidRPr="00E4166F">
        <w:t>Tuttlingen</w:t>
      </w:r>
      <w:proofErr w:type="spellEnd"/>
      <w:r>
        <w:t xml:space="preserve"> (Germany)</w:t>
      </w:r>
    </w:p>
    <w:p w14:paraId="6A37603F" w14:textId="77777777" w:rsidR="004E5B8B" w:rsidRPr="00E4166F" w:rsidRDefault="004E5B8B" w:rsidP="004E5B8B">
      <w:pPr>
        <w:pStyle w:val="3Vita-SpeziTab"/>
      </w:pPr>
      <w:r>
        <w:rPr>
          <w:rStyle w:val="3Vita-Angabevorne"/>
        </w:rPr>
        <w:t>Nationality</w:t>
      </w:r>
      <w:r w:rsidRPr="00E4166F">
        <w:tab/>
      </w:r>
      <w:r>
        <w:t>German</w:t>
      </w:r>
    </w:p>
    <w:p w14:paraId="69743523" w14:textId="4906A422" w:rsidR="004E5B8B" w:rsidRPr="00E4166F" w:rsidRDefault="004E5B8B" w:rsidP="004E5B8B">
      <w:pPr>
        <w:pStyle w:val="3Vita-SpeziTab"/>
      </w:pPr>
      <w:r>
        <w:rPr>
          <w:rStyle w:val="3Vita-Angabevorne"/>
        </w:rPr>
        <w:t>Marital Status</w:t>
      </w:r>
      <w:r w:rsidRPr="00E4166F">
        <w:tab/>
      </w:r>
      <w:r w:rsidR="00366EE2">
        <w:t>Married</w:t>
      </w:r>
      <w:r w:rsidR="004879CE">
        <w:t xml:space="preserve"> (2017 </w:t>
      </w:r>
      <w:proofErr w:type="spellStart"/>
      <w:r w:rsidR="004879CE">
        <w:t>Haist</w:t>
      </w:r>
      <w:proofErr w:type="spellEnd"/>
      <w:r w:rsidR="004879CE">
        <w:t>)</w:t>
      </w:r>
    </w:p>
    <w:p w14:paraId="690BA793" w14:textId="50DDC8FA" w:rsidR="004E5B8B" w:rsidRPr="00E4166F" w:rsidRDefault="004E5B8B" w:rsidP="004E5B8B">
      <w:pPr>
        <w:pStyle w:val="3Vita-SpeziTab"/>
      </w:pPr>
      <w:r>
        <w:rPr>
          <w:rStyle w:val="3Vita-Angabevorne"/>
        </w:rPr>
        <w:t>Children</w:t>
      </w:r>
      <w:r w:rsidRPr="00E4166F">
        <w:tab/>
      </w:r>
      <w:r w:rsidR="00366EE2">
        <w:t>Two</w:t>
      </w:r>
      <w:r>
        <w:t xml:space="preserve"> girl</w:t>
      </w:r>
      <w:r w:rsidR="00366EE2">
        <w:t>s</w:t>
      </w:r>
      <w:r>
        <w:t xml:space="preserve"> </w:t>
      </w:r>
    </w:p>
    <w:p w14:paraId="10DC0B71" w14:textId="77777777" w:rsidR="00B55A9D" w:rsidRPr="00E4166F" w:rsidRDefault="00B55A9D" w:rsidP="003D6F91">
      <w:pPr>
        <w:pStyle w:val="berschrift2"/>
        <w:rPr>
          <w:lang w:val="en-US"/>
        </w:rPr>
      </w:pPr>
      <w:r>
        <w:rPr>
          <w:lang w:val="en-US"/>
        </w:rPr>
        <w:t>Areas of Expertise &amp; Experience</w:t>
      </w:r>
    </w:p>
    <w:tbl>
      <w:tblPr>
        <w:tblStyle w:val="Unsichtbar"/>
        <w:tblW w:w="10237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3412"/>
        <w:gridCol w:w="3412"/>
        <w:gridCol w:w="3413"/>
      </w:tblGrid>
      <w:tr w:rsidR="00B55A9D" w:rsidRPr="00AD599B" w14:paraId="4BE57866" w14:textId="77777777" w:rsidTr="00981ADC">
        <w:trPr>
          <w:trHeight w:val="159"/>
        </w:trPr>
        <w:tc>
          <w:tcPr>
            <w:tcW w:w="3412" w:type="dxa"/>
          </w:tcPr>
          <w:p w14:paraId="64AFA07A" w14:textId="6894D071" w:rsidR="00B55A9D" w:rsidRPr="00AD599B" w:rsidRDefault="00AD599B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Agile Leadership</w:t>
            </w:r>
          </w:p>
        </w:tc>
        <w:tc>
          <w:tcPr>
            <w:tcW w:w="3412" w:type="dxa"/>
          </w:tcPr>
          <w:p w14:paraId="40AC4B87" w14:textId="55E43E83" w:rsidR="00B55A9D" w:rsidRPr="00E4166F" w:rsidRDefault="00B55A9D" w:rsidP="004E5B8B">
            <w:pPr>
              <w:pStyle w:val="2Vita-Felder"/>
              <w:rPr>
                <w:lang w:val="en-US"/>
              </w:rPr>
            </w:pPr>
            <w:r w:rsidRPr="00E4166F">
              <w:rPr>
                <w:lang w:val="en-US"/>
              </w:rPr>
              <w:t>Design &amp; Engineering</w:t>
            </w:r>
          </w:p>
        </w:tc>
        <w:tc>
          <w:tcPr>
            <w:tcW w:w="3413" w:type="dxa"/>
          </w:tcPr>
          <w:p w14:paraId="2CDA4067" w14:textId="7494A25E" w:rsidR="00C17E88" w:rsidRPr="00C17E88" w:rsidRDefault="00B55A9D" w:rsidP="004E5B8B">
            <w:pPr>
              <w:pStyle w:val="2Vita-Felder"/>
              <w:rPr>
                <w:lang w:val="en-US"/>
              </w:rPr>
            </w:pPr>
            <w:r w:rsidRPr="00E4166F">
              <w:rPr>
                <w:lang w:val="en-US"/>
              </w:rPr>
              <w:t xml:space="preserve">IT Consulting &amp; Support </w:t>
            </w:r>
          </w:p>
        </w:tc>
      </w:tr>
      <w:tr w:rsidR="00B55A9D" w:rsidRPr="00AD599B" w14:paraId="16D5A18F" w14:textId="77777777" w:rsidTr="00981ADC">
        <w:trPr>
          <w:trHeight w:val="159"/>
        </w:trPr>
        <w:tc>
          <w:tcPr>
            <w:tcW w:w="3412" w:type="dxa"/>
          </w:tcPr>
          <w:p w14:paraId="3D48B7BF" w14:textId="6EF5EAD4" w:rsidR="00B55A9D" w:rsidRPr="00E4166F" w:rsidRDefault="009F27E9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Ser</w:t>
            </w:r>
            <w:r w:rsidRPr="00E4166F">
              <w:rPr>
                <w:lang w:val="en-US"/>
              </w:rPr>
              <w:t>vice Design &amp; Transition</w:t>
            </w:r>
          </w:p>
        </w:tc>
        <w:tc>
          <w:tcPr>
            <w:tcW w:w="3412" w:type="dxa"/>
          </w:tcPr>
          <w:p w14:paraId="29BDFA4C" w14:textId="1912166A" w:rsidR="00B55A9D" w:rsidRPr="00E4166F" w:rsidRDefault="00A72E18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Project Management</w:t>
            </w:r>
          </w:p>
        </w:tc>
        <w:tc>
          <w:tcPr>
            <w:tcW w:w="3413" w:type="dxa"/>
          </w:tcPr>
          <w:p w14:paraId="7837FC43" w14:textId="77777777" w:rsidR="00B55A9D" w:rsidRPr="00E4166F" w:rsidRDefault="00B55A9D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Personnel Training</w:t>
            </w:r>
          </w:p>
        </w:tc>
      </w:tr>
      <w:tr w:rsidR="00B55A9D" w:rsidRPr="00E4166F" w14:paraId="281A6ED4" w14:textId="77777777" w:rsidTr="00981ADC">
        <w:trPr>
          <w:trHeight w:val="159"/>
        </w:trPr>
        <w:tc>
          <w:tcPr>
            <w:tcW w:w="3412" w:type="dxa"/>
          </w:tcPr>
          <w:p w14:paraId="1CA3B14F" w14:textId="7D777860" w:rsidR="00B55A9D" w:rsidRPr="00E4166F" w:rsidRDefault="003053E2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Coaching</w:t>
            </w:r>
          </w:p>
        </w:tc>
        <w:tc>
          <w:tcPr>
            <w:tcW w:w="3412" w:type="dxa"/>
          </w:tcPr>
          <w:p w14:paraId="4ED5ECAE" w14:textId="12BB0295" w:rsidR="00B55A9D" w:rsidRPr="00E4166F" w:rsidRDefault="00A72E18" w:rsidP="004E5B8B">
            <w:pPr>
              <w:pStyle w:val="2Vita-Felder"/>
              <w:rPr>
                <w:lang w:val="en-US"/>
              </w:rPr>
            </w:pPr>
            <w:r w:rsidRPr="00E4166F">
              <w:rPr>
                <w:lang w:val="en-US"/>
              </w:rPr>
              <w:t>PowerShell Scripting</w:t>
            </w:r>
          </w:p>
        </w:tc>
        <w:tc>
          <w:tcPr>
            <w:tcW w:w="3413" w:type="dxa"/>
          </w:tcPr>
          <w:p w14:paraId="7FE5A5E6" w14:textId="6259720C" w:rsidR="00C17E88" w:rsidRPr="00C17E88" w:rsidRDefault="00B55A9D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Experience Abroad</w:t>
            </w:r>
          </w:p>
        </w:tc>
      </w:tr>
      <w:tr w:rsidR="00B55A9D" w:rsidRPr="00E4166F" w14:paraId="402E07F8" w14:textId="77777777" w:rsidTr="00981ADC">
        <w:trPr>
          <w:trHeight w:val="159"/>
        </w:trPr>
        <w:tc>
          <w:tcPr>
            <w:tcW w:w="3412" w:type="dxa"/>
          </w:tcPr>
          <w:p w14:paraId="191A81AD" w14:textId="34637212" w:rsidR="00B55A9D" w:rsidRPr="00E4166F" w:rsidRDefault="00366EE2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Microsoft 365</w:t>
            </w:r>
            <w:r w:rsidR="00AD599B">
              <w:rPr>
                <w:lang w:val="en-US"/>
              </w:rPr>
              <w:t xml:space="preserve"> </w:t>
            </w:r>
          </w:p>
        </w:tc>
        <w:tc>
          <w:tcPr>
            <w:tcW w:w="3412" w:type="dxa"/>
          </w:tcPr>
          <w:p w14:paraId="28ED8857" w14:textId="543CF5D4" w:rsidR="00B55A9D" w:rsidRPr="00E4166F" w:rsidRDefault="00B55A9D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 xml:space="preserve">Migration &amp; Architecture </w:t>
            </w:r>
          </w:p>
        </w:tc>
        <w:tc>
          <w:tcPr>
            <w:tcW w:w="3413" w:type="dxa"/>
          </w:tcPr>
          <w:p w14:paraId="3B9437D0" w14:textId="6BB74440" w:rsidR="00B55A9D" w:rsidRPr="00E4166F" w:rsidRDefault="004E5B8B" w:rsidP="004E5B8B">
            <w:pPr>
              <w:pStyle w:val="2Vita-Felder"/>
              <w:rPr>
                <w:lang w:val="en-US"/>
              </w:rPr>
            </w:pPr>
            <w:r>
              <w:rPr>
                <w:lang w:val="en-US"/>
              </w:rPr>
              <w:t>Change Management</w:t>
            </w:r>
          </w:p>
        </w:tc>
      </w:tr>
    </w:tbl>
    <w:p w14:paraId="40F49407" w14:textId="541BA066" w:rsidR="00B55A9D" w:rsidRDefault="00B55A9D" w:rsidP="003D6F91">
      <w:pPr>
        <w:pStyle w:val="berschrift2"/>
        <w:rPr>
          <w:lang w:val="en-US"/>
        </w:rPr>
      </w:pPr>
      <w:r>
        <w:rPr>
          <w:lang w:val="en-US"/>
        </w:rPr>
        <w:t>Professional Experience</w:t>
      </w:r>
    </w:p>
    <w:p w14:paraId="1338BCAF" w14:textId="162FE0FC" w:rsidR="00366EE2" w:rsidRPr="00E4166F" w:rsidRDefault="00366EE2" w:rsidP="00366EE2">
      <w:pPr>
        <w:pStyle w:val="3Vita-Stelle"/>
        <w:rPr>
          <w:lang w:val="en-US"/>
        </w:rPr>
      </w:pPr>
      <w:r>
        <w:rPr>
          <w:rStyle w:val="3Vita-Angabevorne"/>
          <w:lang w:val="en-US"/>
        </w:rPr>
        <w:t xml:space="preserve">since </w:t>
      </w:r>
      <w:r>
        <w:rPr>
          <w:rStyle w:val="3Vita-Angabevorne"/>
          <w:lang w:val="en-US"/>
        </w:rPr>
        <w:t>12</w:t>
      </w:r>
      <w:r w:rsidRPr="00E4166F">
        <w:rPr>
          <w:rStyle w:val="3Vita-Angabevorne"/>
          <w:lang w:val="en-US"/>
        </w:rPr>
        <w:t>.201</w:t>
      </w:r>
      <w:r>
        <w:rPr>
          <w:rStyle w:val="3Vita-Angabevorne"/>
          <w:lang w:val="en-US"/>
        </w:rPr>
        <w:t>8</w:t>
      </w:r>
      <w:r w:rsidRPr="00E4166F">
        <w:rPr>
          <w:lang w:val="en-US"/>
        </w:rPr>
        <w:tab/>
      </w:r>
      <w:r w:rsidRPr="00366EE2">
        <w:rPr>
          <w:lang w:val="en-US"/>
        </w:rPr>
        <w:t>Head IT Hero Schweiz &amp; Head ICT Cluster Central Europe</w:t>
      </w:r>
    </w:p>
    <w:p w14:paraId="02AB34DC" w14:textId="759FF07F" w:rsidR="00366EE2" w:rsidRPr="00B55A9D" w:rsidRDefault="00366EE2" w:rsidP="00366EE2">
      <w:pPr>
        <w:pStyle w:val="3Vita-Spezi"/>
      </w:pPr>
      <w:r>
        <w:t>Hero AG / Schwartauer Werke</w:t>
      </w:r>
      <w:r w:rsidRPr="00366EE2">
        <w:t xml:space="preserve"> GmbH &amp; Co. KGaA</w:t>
      </w:r>
    </w:p>
    <w:p w14:paraId="3D576A5A" w14:textId="4B7CDBB8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>Operational and personnel responsibility for the IT organization in Switzerland</w:t>
      </w:r>
    </w:p>
    <w:p w14:paraId="1FDDE39C" w14:textId="25E53AF5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 xml:space="preserve">Operational and personnel responsibility for the ICT organization in </w:t>
      </w:r>
      <w:r>
        <w:rPr>
          <w:lang w:val="en-US"/>
        </w:rPr>
        <w:t>Germany</w:t>
      </w:r>
    </w:p>
    <w:p w14:paraId="5574CE0A" w14:textId="77777777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>Support of the global export organization and HQ</w:t>
      </w:r>
    </w:p>
    <w:p w14:paraId="2EF365C8" w14:textId="7BFB5EC2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 xml:space="preserve">Planning, </w:t>
      </w:r>
      <w:r w:rsidRPr="00366EE2">
        <w:rPr>
          <w:lang w:val="en-US"/>
        </w:rPr>
        <w:t>organization</w:t>
      </w:r>
      <w:r w:rsidRPr="00366EE2">
        <w:rPr>
          <w:lang w:val="en-US"/>
        </w:rPr>
        <w:t xml:space="preserve"> and development of IT infrastructure and application</w:t>
      </w:r>
    </w:p>
    <w:p w14:paraId="6F156150" w14:textId="77777777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>Operation of the Service Desk Organization in Switzerland &amp; Germany</w:t>
      </w:r>
    </w:p>
    <w:p w14:paraId="7F9A8EFF" w14:textId="593D6513" w:rsid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 xml:space="preserve">Coordination </w:t>
      </w:r>
      <w:r>
        <w:rPr>
          <w:lang w:val="en-US"/>
        </w:rPr>
        <w:t xml:space="preserve">and implementation </w:t>
      </w:r>
      <w:r w:rsidRPr="00366EE2">
        <w:rPr>
          <w:lang w:val="en-US"/>
        </w:rPr>
        <w:t>with the Group IT strategy</w:t>
      </w:r>
    </w:p>
    <w:p w14:paraId="0BE1A001" w14:textId="6D8AC453" w:rsidR="00366EE2" w:rsidRPr="00366EE2" w:rsidRDefault="00366EE2" w:rsidP="00366EE2">
      <w:pPr>
        <w:pStyle w:val="3Vita-BulletLevel1"/>
        <w:ind w:left="2348" w:hanging="363"/>
        <w:rPr>
          <w:lang w:val="en-US"/>
        </w:rPr>
      </w:pPr>
      <w:r w:rsidRPr="00366EE2">
        <w:rPr>
          <w:lang w:val="en-US"/>
        </w:rPr>
        <w:t>IT Change and Project Management</w:t>
      </w:r>
    </w:p>
    <w:p w14:paraId="7947D5EF" w14:textId="2EC58CAF" w:rsidR="00366EE2" w:rsidRPr="00E4166F" w:rsidRDefault="00366EE2" w:rsidP="00366EE2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</w:t>
      </w:r>
      <w:r>
        <w:rPr>
          <w:rStyle w:val="3Vita-Angabevorne"/>
          <w:lang w:val="en-US"/>
        </w:rPr>
        <w:t>7</w:t>
      </w:r>
      <w:r w:rsidRPr="00E4166F">
        <w:rPr>
          <w:rStyle w:val="3Vita-Angabevorne"/>
          <w:lang w:val="en-US"/>
        </w:rPr>
        <w:t>.201</w:t>
      </w:r>
      <w:r>
        <w:rPr>
          <w:rStyle w:val="3Vita-Angabevorne"/>
          <w:lang w:val="en-US"/>
        </w:rPr>
        <w:t>7</w:t>
      </w:r>
      <w:r w:rsidRPr="00E4166F">
        <w:rPr>
          <w:rStyle w:val="3Vita-Angabevorne"/>
          <w:lang w:val="en-US"/>
        </w:rPr>
        <w:t xml:space="preserve"> - </w:t>
      </w:r>
      <w:r>
        <w:rPr>
          <w:rStyle w:val="3Vita-Angabevorne"/>
          <w:lang w:val="en-US"/>
        </w:rPr>
        <w:t>11</w:t>
      </w:r>
      <w:r w:rsidRPr="00E4166F">
        <w:rPr>
          <w:rStyle w:val="3Vita-Angabevorne"/>
          <w:lang w:val="en-US"/>
        </w:rPr>
        <w:t>.20</w:t>
      </w:r>
      <w:r>
        <w:rPr>
          <w:rStyle w:val="3Vita-Angabevorne"/>
          <w:lang w:val="en-US"/>
        </w:rPr>
        <w:t>18</w:t>
      </w:r>
      <w:r w:rsidRPr="00E4166F">
        <w:rPr>
          <w:lang w:val="en-US"/>
        </w:rPr>
        <w:tab/>
      </w:r>
      <w:r>
        <w:rPr>
          <w:lang w:val="en-US"/>
        </w:rPr>
        <w:t xml:space="preserve">Manager and Coach of DWP Platform Engineering &amp; Operations </w:t>
      </w:r>
    </w:p>
    <w:p w14:paraId="53E72CC8" w14:textId="77777777" w:rsidR="00366EE2" w:rsidRPr="00B55A9D" w:rsidRDefault="00366EE2" w:rsidP="00366EE2">
      <w:pPr>
        <w:pStyle w:val="3Vita-Spezi"/>
      </w:pPr>
      <w:r w:rsidRPr="00624F41">
        <w:t xml:space="preserve">Swiss Re Management Ltd </w:t>
      </w:r>
      <w:r w:rsidRPr="00B55A9D">
        <w:t>(Switzerland)</w:t>
      </w:r>
    </w:p>
    <w:p w14:paraId="66ADD157" w14:textId="77777777" w:rsidR="00366EE2" w:rsidRDefault="00366EE2" w:rsidP="00366EE2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People management for 31 employees (MBO, hiring, escalations, etc.)</w:t>
      </w:r>
    </w:p>
    <w:p w14:paraId="7652FDB1" w14:textId="435C5E6E" w:rsidR="003053E2" w:rsidRDefault="003053E2" w:rsidP="003053E2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Personal development coaching (systemic)</w:t>
      </w:r>
    </w:p>
    <w:p w14:paraId="499F7E33" w14:textId="1FF69A29" w:rsidR="003053E2" w:rsidRPr="003053E2" w:rsidRDefault="003D73F5" w:rsidP="003053E2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Drive c</w:t>
      </w:r>
      <w:r w:rsidR="003053E2">
        <w:rPr>
          <w:lang w:val="en-US"/>
        </w:rPr>
        <w:t>hange management and cultural development</w:t>
      </w:r>
    </w:p>
    <w:p w14:paraId="59FCFABB" w14:textId="0ADA09FE" w:rsidR="00624F41" w:rsidRDefault="00624F41" w:rsidP="00AD599B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Organization transformation to adopt agile principles </w:t>
      </w:r>
    </w:p>
    <w:p w14:paraId="69BDF976" w14:textId="2FB81F6F" w:rsidR="00624F41" w:rsidRDefault="00624F41" w:rsidP="00AD599B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Shape and support the Digital Workplace strategy </w:t>
      </w:r>
    </w:p>
    <w:p w14:paraId="07C14B06" w14:textId="77777777" w:rsidR="00624F41" w:rsidRDefault="00624F41" w:rsidP="00624F41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Support sourcing activities</w:t>
      </w:r>
    </w:p>
    <w:p w14:paraId="734BF90D" w14:textId="28F2F80D" w:rsidR="00624F41" w:rsidRPr="00624F41" w:rsidRDefault="00624F41" w:rsidP="00624F41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Drive and support the strategic planning of our global platforms </w:t>
      </w:r>
      <w:r>
        <w:rPr>
          <w:lang w:val="en-US"/>
        </w:rPr>
        <w:br/>
        <w:t>(Exchange, SharePoint &amp; Skype / UC)</w:t>
      </w:r>
    </w:p>
    <w:p w14:paraId="01DFAFB5" w14:textId="31F1AC21" w:rsidR="00B55A9D" w:rsidRPr="00624F41" w:rsidRDefault="00366EE2" w:rsidP="00B55A9D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</w:t>
      </w:r>
      <w:r>
        <w:rPr>
          <w:rStyle w:val="3Vita-Angabevorne"/>
          <w:lang w:val="en-US"/>
        </w:rPr>
        <w:t>5</w:t>
      </w:r>
      <w:r w:rsidRPr="00E4166F">
        <w:rPr>
          <w:rStyle w:val="3Vita-Angabevorne"/>
          <w:lang w:val="en-US"/>
        </w:rPr>
        <w:t>.20</w:t>
      </w:r>
      <w:r>
        <w:rPr>
          <w:rStyle w:val="3Vita-Angabevorne"/>
          <w:lang w:val="en-US"/>
        </w:rPr>
        <w:t>14</w:t>
      </w:r>
      <w:r w:rsidRPr="00E4166F">
        <w:rPr>
          <w:rStyle w:val="3Vita-Angabevorne"/>
          <w:lang w:val="en-US"/>
        </w:rPr>
        <w:t xml:space="preserve"> - 0</w:t>
      </w:r>
      <w:r>
        <w:rPr>
          <w:rStyle w:val="3Vita-Angabevorne"/>
          <w:lang w:val="en-US"/>
        </w:rPr>
        <w:t>6</w:t>
      </w:r>
      <w:r w:rsidRPr="00E4166F">
        <w:rPr>
          <w:rStyle w:val="3Vita-Angabevorne"/>
          <w:lang w:val="en-US"/>
        </w:rPr>
        <w:t>.201</w:t>
      </w:r>
      <w:r>
        <w:rPr>
          <w:rStyle w:val="3Vita-Angabevorne"/>
          <w:lang w:val="en-US"/>
        </w:rPr>
        <w:t>7</w:t>
      </w:r>
      <w:r w:rsidR="00B55A9D" w:rsidRPr="00624F41">
        <w:rPr>
          <w:lang w:val="en-US"/>
        </w:rPr>
        <w:tab/>
      </w:r>
      <w:r w:rsidR="004E3034">
        <w:rPr>
          <w:lang w:val="en-US"/>
        </w:rPr>
        <w:t>Expert</w:t>
      </w:r>
      <w:r w:rsidR="00B55A9D" w:rsidRPr="00624F41">
        <w:rPr>
          <w:lang w:val="en-US"/>
        </w:rPr>
        <w:t xml:space="preserve"> SharePoint Engineer </w:t>
      </w:r>
      <w:r w:rsidR="002555B1" w:rsidRPr="00624F41">
        <w:rPr>
          <w:lang w:val="en-US"/>
        </w:rPr>
        <w:t>&amp; Project Manager</w:t>
      </w:r>
      <w:r w:rsidR="003D73F5">
        <w:rPr>
          <w:lang w:val="en-US"/>
        </w:rPr>
        <w:t xml:space="preserve"> </w:t>
      </w:r>
    </w:p>
    <w:p w14:paraId="7D645A16" w14:textId="55F609EE" w:rsidR="00B55A9D" w:rsidRPr="00B55A9D" w:rsidRDefault="004E3034" w:rsidP="00B55A9D">
      <w:pPr>
        <w:pStyle w:val="3Vita-Spezi"/>
      </w:pPr>
      <w:r w:rsidRPr="004E3034">
        <w:rPr>
          <w:lang w:val="de-CH"/>
        </w:rPr>
        <w:t>Swiss Re Management Ltd (Switzerland)</w:t>
      </w:r>
    </w:p>
    <w:p w14:paraId="38D0642C" w14:textId="637B1815" w:rsidR="002555B1" w:rsidRDefault="002555B1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Project Manager of the SharePoint 2016 &amp; Hybrid project</w:t>
      </w:r>
    </w:p>
    <w:p w14:paraId="2D9FB8A3" w14:textId="0457D9CA" w:rsidR="002555B1" w:rsidRDefault="002555B1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Defining and Engineering Office 365 / SharePoint online implementation</w:t>
      </w:r>
    </w:p>
    <w:p w14:paraId="0DE10C10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Technical responsibility for the SharePoint infrastruc</w:t>
      </w:r>
      <w:r w:rsidRPr="00E4166F">
        <w:rPr>
          <w:lang w:val="en-US"/>
        </w:rPr>
        <w:t>tur</w:t>
      </w:r>
      <w:r>
        <w:rPr>
          <w:lang w:val="en-US"/>
        </w:rPr>
        <w:t>e</w:t>
      </w:r>
    </w:p>
    <w:p w14:paraId="0D9874FE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Project lead for</w:t>
      </w:r>
      <w:r w:rsidRPr="00E4166F">
        <w:rPr>
          <w:lang w:val="en-US"/>
        </w:rPr>
        <w:t xml:space="preserve"> SharePoint 2016</w:t>
      </w:r>
      <w:r>
        <w:rPr>
          <w:lang w:val="en-US"/>
        </w:rPr>
        <w:t xml:space="preserve"> migration and the preparation of an Office 365-based hybrid solution</w:t>
      </w:r>
    </w:p>
    <w:p w14:paraId="2CCCEA13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Support and consulting for introduction projects for</w:t>
      </w:r>
      <w:r w:rsidRPr="00E4166F">
        <w:rPr>
          <w:lang w:val="en-US"/>
        </w:rPr>
        <w:t xml:space="preserve"> Microsoft Busin</w:t>
      </w:r>
      <w:r>
        <w:rPr>
          <w:lang w:val="en-US"/>
        </w:rPr>
        <w:t>ess Intelligence, SharePoint for mobile devices, taxonomy and access m</w:t>
      </w:r>
      <w:r w:rsidRPr="00E4166F">
        <w:rPr>
          <w:lang w:val="en-US"/>
        </w:rPr>
        <w:t xml:space="preserve">anagement </w:t>
      </w:r>
      <w:r>
        <w:rPr>
          <w:lang w:val="en-US"/>
        </w:rPr>
        <w:t>during development and implementation phases</w:t>
      </w:r>
    </w:p>
    <w:p w14:paraId="4C3C9E6A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Level 4 support and problem m</w:t>
      </w:r>
      <w:r w:rsidRPr="00E4166F">
        <w:rPr>
          <w:lang w:val="en-US"/>
        </w:rPr>
        <w:t xml:space="preserve">anagement </w:t>
      </w:r>
      <w:r>
        <w:rPr>
          <w:lang w:val="en-US"/>
        </w:rPr>
        <w:t>for the SharePoint i</w:t>
      </w:r>
      <w:r w:rsidRPr="00E4166F">
        <w:rPr>
          <w:lang w:val="en-US"/>
        </w:rPr>
        <w:t>nfrastructure</w:t>
      </w:r>
    </w:p>
    <w:p w14:paraId="4C96153C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Execution of a </w:t>
      </w:r>
      <w:r w:rsidRPr="00E4166F">
        <w:rPr>
          <w:lang w:val="en-US"/>
        </w:rPr>
        <w:t>Micro</w:t>
      </w:r>
      <w:r>
        <w:rPr>
          <w:lang w:val="en-US"/>
        </w:rPr>
        <w:t>soft SharePoint Risk Assessment</w:t>
      </w:r>
      <w:r w:rsidRPr="00E4166F">
        <w:rPr>
          <w:lang w:val="en-US"/>
        </w:rPr>
        <w:t xml:space="preserve"> RaaS+</w:t>
      </w:r>
    </w:p>
    <w:p w14:paraId="34B978A3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lastRenderedPageBreak/>
        <w:t>Engineering and implementation of need-to-protect solution</w:t>
      </w:r>
      <w:r w:rsidRPr="00E4166F">
        <w:rPr>
          <w:lang w:val="en-US"/>
        </w:rPr>
        <w:t xml:space="preserve"> </w:t>
      </w:r>
      <w:r w:rsidRPr="00B43FEF">
        <w:rPr>
          <w:lang w:val="en-US"/>
        </w:rPr>
        <w:t>for personal sensitive data on SharePoint</w:t>
      </w:r>
      <w:r>
        <w:rPr>
          <w:lang w:val="en-US"/>
        </w:rPr>
        <w:t xml:space="preserve"> via</w:t>
      </w:r>
      <w:r w:rsidRPr="00B43FEF">
        <w:rPr>
          <w:lang w:val="en-US"/>
        </w:rPr>
        <w:t xml:space="preserve"> </w:t>
      </w:r>
      <w:r>
        <w:rPr>
          <w:lang w:val="en-US"/>
        </w:rPr>
        <w:t>PowerShell automation</w:t>
      </w:r>
    </w:p>
    <w:p w14:paraId="4A55D6E3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 w:rsidRPr="00E4166F">
        <w:rPr>
          <w:lang w:val="en-US"/>
        </w:rPr>
        <w:t>H</w:t>
      </w:r>
      <w:r>
        <w:rPr>
          <w:lang w:val="en-US"/>
        </w:rPr>
        <w:t>armonization of PowerShell sc</w:t>
      </w:r>
      <w:r w:rsidRPr="00E4166F">
        <w:rPr>
          <w:lang w:val="en-US"/>
        </w:rPr>
        <w:t xml:space="preserve">ripts </w:t>
      </w:r>
      <w:r>
        <w:rPr>
          <w:lang w:val="en-US"/>
        </w:rPr>
        <w:t>and introduction of script logging and error handling functionality</w:t>
      </w:r>
    </w:p>
    <w:p w14:paraId="5A219BDA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Introduction and documentation of the SharePoint vulnerability patching process</w:t>
      </w:r>
    </w:p>
    <w:p w14:paraId="5664EEC8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Assignment of tasks and planning of resources for SharePoint within the SharePoint team</w:t>
      </w:r>
    </w:p>
    <w:p w14:paraId="792960C5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 w:rsidRPr="00E4166F">
        <w:rPr>
          <w:lang w:val="en-US"/>
        </w:rPr>
        <w:t xml:space="preserve">Design </w:t>
      </w:r>
      <w:r>
        <w:rPr>
          <w:lang w:val="en-US"/>
        </w:rPr>
        <w:t>&amp; Build Work Stream Lead for a</w:t>
      </w:r>
      <w:r w:rsidRPr="00E4166F">
        <w:rPr>
          <w:lang w:val="en-US"/>
        </w:rPr>
        <w:t xml:space="preserve"> IIS </w:t>
      </w:r>
      <w:r>
        <w:rPr>
          <w:lang w:val="en-US"/>
        </w:rPr>
        <w:t>.Net s</w:t>
      </w:r>
      <w:r w:rsidRPr="00E4166F">
        <w:rPr>
          <w:lang w:val="en-US"/>
        </w:rPr>
        <w:t>ervice</w:t>
      </w:r>
      <w:r>
        <w:rPr>
          <w:lang w:val="en-US"/>
        </w:rPr>
        <w:t xml:space="preserve"> </w:t>
      </w:r>
      <w:r w:rsidRPr="00E4166F">
        <w:rPr>
          <w:lang w:val="en-US"/>
        </w:rPr>
        <w:t>project</w:t>
      </w:r>
    </w:p>
    <w:p w14:paraId="55E71F84" w14:textId="62DFE314" w:rsidR="00B55A9D" w:rsidRPr="003D73F5" w:rsidRDefault="00B55A9D" w:rsidP="003D73F5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Organization a</w:t>
      </w:r>
      <w:r w:rsidRPr="00E4166F">
        <w:rPr>
          <w:lang w:val="en-US"/>
        </w:rPr>
        <w:t>nd Communication for</w:t>
      </w:r>
      <w:r>
        <w:rPr>
          <w:lang w:val="en-US"/>
        </w:rPr>
        <w:t xml:space="preserve"> the SharePoint 2016 </w:t>
      </w:r>
      <w:r w:rsidR="009F27E9">
        <w:rPr>
          <w:lang w:val="en-US"/>
        </w:rPr>
        <w:t xml:space="preserve">/ 2019 </w:t>
      </w:r>
      <w:r>
        <w:rPr>
          <w:lang w:val="en-US"/>
        </w:rPr>
        <w:t>TAP program</w:t>
      </w:r>
    </w:p>
    <w:p w14:paraId="1EB0FEB8" w14:textId="77777777" w:rsidR="00B55A9D" w:rsidRPr="00E4166F" w:rsidRDefault="00B55A9D" w:rsidP="00B55A9D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01.2010 - 04.2014</w:t>
      </w:r>
      <w:r w:rsidRPr="00E4166F">
        <w:rPr>
          <w:lang w:val="en-US"/>
        </w:rPr>
        <w:tab/>
        <w:t xml:space="preserve">SharePoint System Engineer </w:t>
      </w:r>
    </w:p>
    <w:p w14:paraId="0728A4AD" w14:textId="77777777" w:rsidR="00B55A9D" w:rsidRPr="00E4166F" w:rsidRDefault="00B55A9D" w:rsidP="00B55A9D">
      <w:pPr>
        <w:pStyle w:val="3Vita-Spezi"/>
        <w:rPr>
          <w:lang w:val="en-US"/>
        </w:rPr>
      </w:pPr>
      <w:r w:rsidRPr="00794E49">
        <w:rPr>
          <w:lang w:val="en-US"/>
        </w:rPr>
        <w:t xml:space="preserve">Bank Julius </w:t>
      </w:r>
      <w:proofErr w:type="spellStart"/>
      <w:r w:rsidRPr="00794E49">
        <w:rPr>
          <w:lang w:val="en-US"/>
        </w:rPr>
        <w:t>Bär</w:t>
      </w:r>
      <w:proofErr w:type="spellEnd"/>
      <w:r w:rsidRPr="00794E49">
        <w:rPr>
          <w:lang w:val="en-US"/>
        </w:rPr>
        <w:t xml:space="preserve"> &amp; Co. Ltd., Zürich (Switzerland)</w:t>
      </w:r>
    </w:p>
    <w:p w14:paraId="3D422D6E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Specialist responsibility for MS SharePoint infrastructure </w:t>
      </w:r>
    </w:p>
    <w:p w14:paraId="2ED5B1B9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Engineering, automation, performance optimization and life cycle management of global SharePoint farms (intranet, application and collaboration platform)</w:t>
      </w:r>
    </w:p>
    <w:p w14:paraId="570FDB1A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Technical d</w:t>
      </w:r>
      <w:r w:rsidRPr="00E4166F">
        <w:rPr>
          <w:lang w:val="en-US"/>
        </w:rPr>
        <w:t>esign and</w:t>
      </w:r>
      <w:r>
        <w:rPr>
          <w:lang w:val="en-US"/>
        </w:rPr>
        <w:t xml:space="preserve"> e</w:t>
      </w:r>
      <w:r w:rsidRPr="00E4166F">
        <w:rPr>
          <w:lang w:val="en-US"/>
        </w:rPr>
        <w:t>ngineering</w:t>
      </w:r>
      <w:r>
        <w:rPr>
          <w:lang w:val="en-US"/>
        </w:rPr>
        <w:t xml:space="preserve"> of</w:t>
      </w:r>
      <w:r w:rsidRPr="00E4166F">
        <w:rPr>
          <w:lang w:val="en-US"/>
        </w:rPr>
        <w:t xml:space="preserve"> SharePoint-</w:t>
      </w:r>
      <w:r>
        <w:rPr>
          <w:lang w:val="en-US"/>
        </w:rPr>
        <w:t>based solutions</w:t>
      </w:r>
    </w:p>
    <w:p w14:paraId="16554692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Support for collaboration a</w:t>
      </w:r>
      <w:r w:rsidRPr="00E4166F">
        <w:rPr>
          <w:lang w:val="en-US"/>
        </w:rPr>
        <w:t xml:space="preserve">nd </w:t>
      </w:r>
      <w:r>
        <w:rPr>
          <w:lang w:val="en-US"/>
        </w:rPr>
        <w:t>i</w:t>
      </w:r>
      <w:r w:rsidRPr="00E4166F">
        <w:rPr>
          <w:lang w:val="en-US"/>
        </w:rPr>
        <w:t>nfrastructure</w:t>
      </w:r>
      <w:r>
        <w:rPr>
          <w:lang w:val="en-US"/>
        </w:rPr>
        <w:t xml:space="preserve"> projects in a Microsoft environment</w:t>
      </w:r>
    </w:p>
    <w:p w14:paraId="60810583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Consulting for .NET developers and application officers </w:t>
      </w:r>
      <w:proofErr w:type="gramStart"/>
      <w:r>
        <w:rPr>
          <w:lang w:val="en-US"/>
        </w:rPr>
        <w:t>with regard to</w:t>
      </w:r>
      <w:proofErr w:type="gramEnd"/>
      <w:r>
        <w:rPr>
          <w:lang w:val="en-US"/>
        </w:rPr>
        <w:t xml:space="preserve"> the optimal usage of </w:t>
      </w:r>
      <w:r w:rsidRPr="00E4166F">
        <w:rPr>
          <w:lang w:val="en-US"/>
        </w:rPr>
        <w:t>Microsoft SharePoint</w:t>
      </w:r>
    </w:p>
    <w:p w14:paraId="50BD4E74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Assistance with .NET c</w:t>
      </w:r>
      <w:r w:rsidRPr="00E4166F">
        <w:rPr>
          <w:lang w:val="en-US"/>
        </w:rPr>
        <w:t xml:space="preserve">onfiguration </w:t>
      </w:r>
      <w:r>
        <w:rPr>
          <w:lang w:val="en-US"/>
        </w:rPr>
        <w:t>and release management</w:t>
      </w:r>
    </w:p>
    <w:p w14:paraId="09778625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Responsibility for deploying .NET applications in test and production environments</w:t>
      </w:r>
    </w:p>
    <w:p w14:paraId="4961F04A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2</w:t>
      </w:r>
      <w:r w:rsidRPr="007B283B">
        <w:rPr>
          <w:vertAlign w:val="superscript"/>
          <w:lang w:val="en-US"/>
        </w:rPr>
        <w:t>nd</w:t>
      </w:r>
      <w:r>
        <w:rPr>
          <w:lang w:val="en-US"/>
        </w:rPr>
        <w:t xml:space="preserve"> and 3</w:t>
      </w:r>
      <w:r w:rsidRPr="007B283B">
        <w:rPr>
          <w:vertAlign w:val="superscript"/>
          <w:lang w:val="en-US"/>
        </w:rPr>
        <w:t>rd</w:t>
      </w:r>
      <w:r>
        <w:rPr>
          <w:lang w:val="en-US"/>
        </w:rPr>
        <w:t xml:space="preserve"> level-Support of the</w:t>
      </w:r>
      <w:r w:rsidRPr="00E4166F">
        <w:rPr>
          <w:lang w:val="en-US"/>
        </w:rPr>
        <w:t xml:space="preserve"> global Microsoft SharePoint </w:t>
      </w:r>
      <w:r>
        <w:rPr>
          <w:lang w:val="en-US"/>
        </w:rPr>
        <w:t>i</w:t>
      </w:r>
      <w:r w:rsidRPr="00E4166F">
        <w:rPr>
          <w:lang w:val="en-US"/>
        </w:rPr>
        <w:t>nfrastructure</w:t>
      </w:r>
    </w:p>
    <w:p w14:paraId="4D4C1F39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 w:rsidRPr="00E4166F">
        <w:rPr>
          <w:lang w:val="en-US"/>
        </w:rPr>
        <w:t>Management Reporting</w:t>
      </w:r>
    </w:p>
    <w:p w14:paraId="64A2D76C" w14:textId="77777777" w:rsidR="00B55A9D" w:rsidRPr="00E4166F" w:rsidRDefault="00B55A9D" w:rsidP="00B55A9D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06.2007 - 12.2009</w:t>
      </w:r>
      <w:r w:rsidRPr="00E4166F">
        <w:rPr>
          <w:lang w:val="en-US"/>
        </w:rPr>
        <w:tab/>
        <w:t xml:space="preserve">IT Consultant </w:t>
      </w:r>
    </w:p>
    <w:p w14:paraId="562F487D" w14:textId="77777777" w:rsidR="00B55A9D" w:rsidRPr="00E4166F" w:rsidRDefault="00B55A9D" w:rsidP="00B55A9D">
      <w:pPr>
        <w:pStyle w:val="3Vita-Spezi"/>
        <w:rPr>
          <w:lang w:val="en-US"/>
        </w:rPr>
      </w:pPr>
      <w:r w:rsidRPr="00794E49">
        <w:rPr>
          <w:lang w:val="en-US"/>
        </w:rPr>
        <w:t>Avanade Deutschland GmbH (Germany)</w:t>
      </w:r>
    </w:p>
    <w:p w14:paraId="6EFCBFB8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 w:rsidRPr="00E4166F">
        <w:rPr>
          <w:lang w:val="en-US"/>
        </w:rPr>
        <w:t>Consulting-</w:t>
      </w:r>
      <w:r>
        <w:rPr>
          <w:lang w:val="en-US"/>
        </w:rPr>
        <w:t>for key accounts from telecommunication, energy and automotive industries</w:t>
      </w:r>
      <w:r w:rsidRPr="00E4166F">
        <w:rPr>
          <w:lang w:val="en-US"/>
        </w:rPr>
        <w:t xml:space="preserve"> </w:t>
      </w:r>
    </w:p>
    <w:p w14:paraId="7153EDA7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Technical realization of an MS SharePoint Enterprise Search pilot project</w:t>
      </w:r>
    </w:p>
    <w:p w14:paraId="3BD10A97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Setup and maintenance of an infrastructure based on MS SharePoint as well as MS SQL servers</w:t>
      </w:r>
    </w:p>
    <w:p w14:paraId="5D90247C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Design and creation of an intranet environment</w:t>
      </w:r>
      <w:r w:rsidRPr="00E4166F">
        <w:rPr>
          <w:lang w:val="en-US"/>
        </w:rPr>
        <w:t xml:space="preserve"> Microsoft SharePoint 2007</w:t>
      </w:r>
    </w:p>
    <w:p w14:paraId="7DD49CE2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 xml:space="preserve">Design and technical realization of several MS SharePoint 2007 environments </w:t>
      </w:r>
    </w:p>
    <w:p w14:paraId="60938342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Project coordination and documentation, preparation of status meetings and reporting</w:t>
      </w:r>
    </w:p>
    <w:p w14:paraId="161F703E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Completion of a t</w:t>
      </w:r>
      <w:r w:rsidRPr="00E4166F">
        <w:rPr>
          <w:lang w:val="en-US"/>
        </w:rPr>
        <w:t>rainee</w:t>
      </w:r>
      <w:r>
        <w:rPr>
          <w:lang w:val="en-US"/>
        </w:rPr>
        <w:t xml:space="preserve"> </w:t>
      </w:r>
      <w:r w:rsidRPr="00E4166F">
        <w:rPr>
          <w:lang w:val="en-US"/>
        </w:rPr>
        <w:t>program</w:t>
      </w:r>
      <w:r>
        <w:rPr>
          <w:lang w:val="en-US"/>
        </w:rPr>
        <w:t xml:space="preserve"> as part of the </w:t>
      </w:r>
      <w:r w:rsidRPr="00E4166F">
        <w:rPr>
          <w:lang w:val="en-US"/>
        </w:rPr>
        <w:t xml:space="preserve">„Systems Engineering Consulting </w:t>
      </w:r>
      <w:proofErr w:type="gramStart"/>
      <w:r w:rsidRPr="00E4166F">
        <w:rPr>
          <w:lang w:val="en-US"/>
        </w:rPr>
        <w:t>Academy“</w:t>
      </w:r>
      <w:proofErr w:type="gramEnd"/>
    </w:p>
    <w:p w14:paraId="4F21B844" w14:textId="77777777" w:rsidR="00B55A9D" w:rsidRPr="00E4166F" w:rsidRDefault="00B55A9D" w:rsidP="00B55A9D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09.2006 - 02.2007</w:t>
      </w:r>
      <w:r w:rsidRPr="00E4166F">
        <w:rPr>
          <w:lang w:val="en-US"/>
        </w:rPr>
        <w:tab/>
      </w:r>
      <w:r>
        <w:rPr>
          <w:lang w:val="en-US"/>
        </w:rPr>
        <w:t xml:space="preserve">Full-time Training as an IT Security Specialist </w:t>
      </w:r>
    </w:p>
    <w:p w14:paraId="5BA6D5F4" w14:textId="77777777" w:rsidR="00B55A9D" w:rsidRPr="00B55A9D" w:rsidRDefault="00B55A9D" w:rsidP="00B55A9D">
      <w:pPr>
        <w:pStyle w:val="3Vita-Spezi"/>
      </w:pPr>
      <w:r w:rsidRPr="00B55A9D">
        <w:t>Lutz &amp; Grub AG, Karlsruhe (Germany)</w:t>
      </w:r>
    </w:p>
    <w:p w14:paraId="2A6AD5E5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Design of Windows-Server 2003-based</w:t>
      </w:r>
      <w:r w:rsidRPr="00E4166F">
        <w:rPr>
          <w:lang w:val="en-US"/>
        </w:rPr>
        <w:t xml:space="preserve"> </w:t>
      </w:r>
      <w:r>
        <w:rPr>
          <w:lang w:val="en-US"/>
        </w:rPr>
        <w:t>i</w:t>
      </w:r>
      <w:r w:rsidRPr="00E4166F">
        <w:rPr>
          <w:lang w:val="en-US"/>
        </w:rPr>
        <w:t>nfrastructures</w:t>
      </w:r>
    </w:p>
    <w:p w14:paraId="5F9C8D61" w14:textId="77777777" w:rsidR="00B55A9D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Consolidation of network knowledge</w:t>
      </w:r>
      <w:r w:rsidRPr="00E4166F">
        <w:rPr>
          <w:lang w:val="en-US"/>
        </w:rPr>
        <w:t xml:space="preserve"> </w:t>
      </w:r>
      <w:r>
        <w:rPr>
          <w:lang w:val="en-US"/>
        </w:rPr>
        <w:t>(r</w:t>
      </w:r>
      <w:r w:rsidRPr="00E4166F">
        <w:rPr>
          <w:lang w:val="en-US"/>
        </w:rPr>
        <w:t>outing, RAS, VPN, LB)</w:t>
      </w:r>
    </w:p>
    <w:p w14:paraId="13E89E41" w14:textId="77777777" w:rsidR="00B55A9D" w:rsidRPr="0057128C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Complex</w:t>
      </w:r>
      <w:r w:rsidRPr="0057128C">
        <w:rPr>
          <w:lang w:val="en-US"/>
        </w:rPr>
        <w:t xml:space="preserve"> </w:t>
      </w:r>
      <w:r>
        <w:rPr>
          <w:lang w:val="en-US"/>
        </w:rPr>
        <w:t>DNS environments</w:t>
      </w:r>
      <w:r w:rsidRPr="0057128C">
        <w:rPr>
          <w:lang w:val="en-US"/>
        </w:rPr>
        <w:t xml:space="preserve"> (</w:t>
      </w:r>
      <w:r>
        <w:rPr>
          <w:lang w:val="en-US"/>
        </w:rPr>
        <w:t>r</w:t>
      </w:r>
      <w:r w:rsidRPr="0057128C">
        <w:rPr>
          <w:lang w:val="en-US"/>
        </w:rPr>
        <w:t>eplication</w:t>
      </w:r>
      <w:r>
        <w:rPr>
          <w:lang w:val="en-US"/>
        </w:rPr>
        <w:t>, master-slave c</w:t>
      </w:r>
      <w:r w:rsidRPr="0057128C">
        <w:rPr>
          <w:lang w:val="en-US"/>
        </w:rPr>
        <w:t>oncept</w:t>
      </w:r>
      <w:r>
        <w:rPr>
          <w:lang w:val="en-US"/>
        </w:rPr>
        <w:t xml:space="preserve">, </w:t>
      </w:r>
      <w:proofErr w:type="spellStart"/>
      <w:r w:rsidRPr="00D80682">
        <w:rPr>
          <w:lang w:val="en-US"/>
        </w:rPr>
        <w:t>stubzone</w:t>
      </w:r>
      <w:proofErr w:type="spellEnd"/>
      <w:r w:rsidRPr="0057128C">
        <w:rPr>
          <w:lang w:val="en-US"/>
        </w:rPr>
        <w:t>)</w:t>
      </w:r>
    </w:p>
    <w:p w14:paraId="5E0BD92F" w14:textId="77777777" w:rsidR="00B55A9D" w:rsidRPr="00E4166F" w:rsidRDefault="00B55A9D" w:rsidP="00B55A9D">
      <w:pPr>
        <w:pStyle w:val="3Vita-BulletLevel1"/>
        <w:ind w:left="2348" w:hanging="363"/>
        <w:rPr>
          <w:lang w:val="en-US"/>
        </w:rPr>
      </w:pPr>
      <w:r>
        <w:rPr>
          <w:lang w:val="en-US"/>
        </w:rPr>
        <w:t>Designing and building complex d</w:t>
      </w:r>
      <w:r w:rsidRPr="00E4166F">
        <w:rPr>
          <w:lang w:val="en-US"/>
        </w:rPr>
        <w:t>omain-</w:t>
      </w:r>
      <w:r w:rsidRPr="0057128C">
        <w:rPr>
          <w:lang w:val="en-US"/>
        </w:rPr>
        <w:t>infrastructures (forests</w:t>
      </w:r>
      <w:r>
        <w:rPr>
          <w:lang w:val="en-US"/>
        </w:rPr>
        <w:t>, trusts, branch offices</w:t>
      </w:r>
      <w:r w:rsidRPr="00E4166F">
        <w:rPr>
          <w:lang w:val="en-US"/>
        </w:rPr>
        <w:t xml:space="preserve"> etc.)</w:t>
      </w:r>
      <w:r w:rsidRPr="00E4166F">
        <w:rPr>
          <w:lang w:val="en-US"/>
        </w:rPr>
        <w:br w:type="page"/>
      </w:r>
    </w:p>
    <w:p w14:paraId="67C8FDDE" w14:textId="77777777" w:rsidR="00B55A9D" w:rsidRPr="00E4166F" w:rsidRDefault="00B55A9D" w:rsidP="003D6F91">
      <w:pPr>
        <w:pStyle w:val="berschrift2"/>
        <w:rPr>
          <w:lang w:val="en-US"/>
        </w:rPr>
      </w:pPr>
      <w:r>
        <w:rPr>
          <w:lang w:val="en-US"/>
        </w:rPr>
        <w:lastRenderedPageBreak/>
        <w:t>Education and Vocational Training</w:t>
      </w:r>
    </w:p>
    <w:p w14:paraId="10182EAF" w14:textId="4B13B8CA" w:rsidR="003D73F5" w:rsidRDefault="003D73F5" w:rsidP="003D73F5">
      <w:pPr>
        <w:pStyle w:val="3Vita-SpeziTab"/>
        <w:spacing w:before="0" w:after="40"/>
      </w:pPr>
      <w:r>
        <w:rPr>
          <w:rStyle w:val="3Vita-Angabevorne"/>
        </w:rPr>
        <w:t>03.2018 - 06</w:t>
      </w:r>
      <w:r w:rsidRPr="00CE4267">
        <w:rPr>
          <w:rStyle w:val="3Vita-Angabevorne"/>
        </w:rPr>
        <w:t>.20</w:t>
      </w:r>
      <w:r>
        <w:rPr>
          <w:rStyle w:val="3Vita-Angabevorne"/>
        </w:rPr>
        <w:t>18</w:t>
      </w:r>
      <w:r w:rsidRPr="00E4166F">
        <w:tab/>
      </w:r>
      <w:proofErr w:type="spellStart"/>
      <w:r w:rsidRPr="00752233">
        <w:t>Fachhochschule</w:t>
      </w:r>
      <w:proofErr w:type="spellEnd"/>
      <w:r w:rsidRPr="00752233">
        <w:t xml:space="preserve"> </w:t>
      </w:r>
      <w:proofErr w:type="spellStart"/>
      <w:r w:rsidRPr="00752233">
        <w:t>Nordwestschweiz</w:t>
      </w:r>
      <w:proofErr w:type="spellEnd"/>
      <w:r w:rsidRPr="00752233">
        <w:t xml:space="preserve"> FHNW</w:t>
      </w:r>
    </w:p>
    <w:p w14:paraId="0AC3B5A3" w14:textId="44E4120D" w:rsidR="003D73F5" w:rsidRDefault="003D73F5" w:rsidP="003D73F5">
      <w:pPr>
        <w:pStyle w:val="3Vita-Spezi"/>
        <w:rPr>
          <w:lang w:val="en-US"/>
        </w:rPr>
      </w:pPr>
      <w:r>
        <w:rPr>
          <w:lang w:val="en-US"/>
        </w:rPr>
        <w:t xml:space="preserve">Course of Studies: </w:t>
      </w:r>
      <w:r w:rsidRPr="003D73F5">
        <w:rPr>
          <w:lang w:val="en-US"/>
        </w:rPr>
        <w:t>CAS Digital Business Development</w:t>
      </w:r>
    </w:p>
    <w:p w14:paraId="74B9BFF6" w14:textId="4D6CF9C3" w:rsidR="003D73F5" w:rsidRPr="00C17E88" w:rsidRDefault="003D73F5" w:rsidP="003D73F5">
      <w:pPr>
        <w:pStyle w:val="3Vita-SpeziTab"/>
        <w:spacing w:after="40"/>
        <w:rPr>
          <w:lang w:val="de-CH"/>
        </w:rPr>
      </w:pPr>
      <w:r>
        <w:rPr>
          <w:rStyle w:val="3Vita-Angabevorne"/>
          <w:lang w:val="de-CH"/>
        </w:rPr>
        <w:t>08.2017 - 01</w:t>
      </w:r>
      <w:r w:rsidRPr="00C17E88">
        <w:rPr>
          <w:rStyle w:val="3Vita-Angabevorne"/>
          <w:lang w:val="de-CH"/>
        </w:rPr>
        <w:t>.201</w:t>
      </w:r>
      <w:r>
        <w:rPr>
          <w:rStyle w:val="3Vita-Angabevorne"/>
          <w:lang w:val="de-CH"/>
        </w:rPr>
        <w:t>8</w:t>
      </w:r>
      <w:r w:rsidRPr="00C17E88">
        <w:rPr>
          <w:lang w:val="de-CH"/>
        </w:rPr>
        <w:tab/>
        <w:t>Fachhochschule Nordwestschweiz FHNW</w:t>
      </w:r>
    </w:p>
    <w:p w14:paraId="15064525" w14:textId="4AD56661" w:rsidR="003D73F5" w:rsidRDefault="003D73F5" w:rsidP="003D73F5">
      <w:pPr>
        <w:pStyle w:val="3Vita-Spezi"/>
        <w:ind w:left="1094" w:firstLine="720"/>
        <w:rPr>
          <w:lang w:val="en-US"/>
        </w:rPr>
      </w:pPr>
      <w:r>
        <w:rPr>
          <w:lang w:val="en-US"/>
        </w:rPr>
        <w:t xml:space="preserve">Course of Studies: </w:t>
      </w:r>
      <w:r w:rsidRPr="00752233">
        <w:rPr>
          <w:lang w:val="en-US"/>
        </w:rPr>
        <w:t xml:space="preserve">CAS </w:t>
      </w:r>
      <w:r>
        <w:rPr>
          <w:lang w:val="en-US"/>
        </w:rPr>
        <w:t>Cloud Computing</w:t>
      </w:r>
    </w:p>
    <w:p w14:paraId="62E854A1" w14:textId="77777777" w:rsidR="003D73F5" w:rsidRPr="00C17E88" w:rsidRDefault="003D73F5" w:rsidP="00C26E58">
      <w:pPr>
        <w:pStyle w:val="3Vita-SpeziTab"/>
        <w:spacing w:after="40"/>
        <w:ind w:left="0" w:firstLine="0"/>
        <w:rPr>
          <w:lang w:val="de-CH"/>
        </w:rPr>
      </w:pPr>
      <w:r w:rsidRPr="00C17E88">
        <w:rPr>
          <w:rStyle w:val="3Vita-Angabevorne"/>
          <w:lang w:val="de-CH"/>
        </w:rPr>
        <w:t>02.2017 - 06.2017</w:t>
      </w:r>
      <w:r w:rsidRPr="00C17E88">
        <w:rPr>
          <w:lang w:val="de-CH"/>
        </w:rPr>
        <w:tab/>
        <w:t>Fachhochschule Nordwestschweiz FHNW</w:t>
      </w:r>
    </w:p>
    <w:p w14:paraId="4F45EBDC" w14:textId="2CA8BA02" w:rsidR="003D73F5" w:rsidRPr="00C26E58" w:rsidRDefault="003D73F5" w:rsidP="00C26E58">
      <w:pPr>
        <w:pStyle w:val="3Vita-Spezi"/>
        <w:ind w:left="1094" w:firstLine="720"/>
        <w:rPr>
          <w:lang w:val="en-US"/>
        </w:rPr>
      </w:pPr>
      <w:r>
        <w:rPr>
          <w:lang w:val="en-US"/>
        </w:rPr>
        <w:t xml:space="preserve">Course of Studies: </w:t>
      </w:r>
      <w:r w:rsidRPr="00752233">
        <w:rPr>
          <w:lang w:val="en-US"/>
        </w:rPr>
        <w:t>CAS IT Management</w:t>
      </w:r>
    </w:p>
    <w:p w14:paraId="07555814" w14:textId="77777777" w:rsidR="00752233" w:rsidRPr="00C17E88" w:rsidRDefault="00752233" w:rsidP="00FE7673">
      <w:pPr>
        <w:pStyle w:val="3Vita-SpeziTab"/>
        <w:spacing w:after="40"/>
        <w:rPr>
          <w:lang w:val="de-CH"/>
        </w:rPr>
      </w:pPr>
      <w:r w:rsidRPr="00C17E88">
        <w:rPr>
          <w:rStyle w:val="3Vita-Angabevorne"/>
          <w:lang w:val="de-CH"/>
        </w:rPr>
        <w:t>11.2013 - 12.2016</w:t>
      </w:r>
      <w:r w:rsidRPr="00C17E88">
        <w:rPr>
          <w:lang w:val="de-CH"/>
        </w:rPr>
        <w:tab/>
        <w:t>IFA Weiterbildung AG</w:t>
      </w:r>
    </w:p>
    <w:p w14:paraId="70209CBA" w14:textId="77777777" w:rsidR="00752233" w:rsidRPr="00C17E88" w:rsidRDefault="00752233" w:rsidP="00FE7673">
      <w:pPr>
        <w:pStyle w:val="3Vita-Spezi"/>
        <w:rPr>
          <w:lang w:val="en-US"/>
        </w:rPr>
      </w:pPr>
      <w:r w:rsidRPr="00FE7673">
        <w:rPr>
          <w:lang w:val="en-US"/>
        </w:rPr>
        <w:t xml:space="preserve">Course of Studies: Business Engineer with </w:t>
      </w:r>
      <w:r w:rsidRPr="00C17E88">
        <w:rPr>
          <w:lang w:val="en-US"/>
        </w:rPr>
        <w:t>Bachelor’s Degree</w:t>
      </w:r>
    </w:p>
    <w:p w14:paraId="2E2984E1" w14:textId="77777777" w:rsidR="00752233" w:rsidRPr="00C17E88" w:rsidRDefault="00752233" w:rsidP="00FE7673">
      <w:pPr>
        <w:pStyle w:val="3Vita-Spezi"/>
        <w:rPr>
          <w:b/>
          <w:color w:val="404040"/>
          <w:spacing w:val="-2"/>
          <w:lang w:val="en-US"/>
        </w:rPr>
      </w:pPr>
      <w:r w:rsidRPr="00C17E88">
        <w:rPr>
          <w:color w:val="404040"/>
          <w:spacing w:val="-2"/>
          <w:lang w:val="en-US"/>
        </w:rPr>
        <w:t xml:space="preserve">Dipl. </w:t>
      </w:r>
      <w:proofErr w:type="spellStart"/>
      <w:r w:rsidRPr="00C17E88">
        <w:rPr>
          <w:color w:val="404040"/>
          <w:spacing w:val="-2"/>
          <w:lang w:val="en-US"/>
        </w:rPr>
        <w:t>Wirtschaftsinformatiker</w:t>
      </w:r>
      <w:proofErr w:type="spellEnd"/>
      <w:r w:rsidRPr="00C17E88">
        <w:rPr>
          <w:color w:val="404040"/>
          <w:spacing w:val="-2"/>
          <w:lang w:val="en-US"/>
        </w:rPr>
        <w:t xml:space="preserve"> HF (equivalent to bachelor’s degree)</w:t>
      </w:r>
    </w:p>
    <w:p w14:paraId="02F5BDF8" w14:textId="77777777" w:rsidR="00B55A9D" w:rsidRPr="00E4166F" w:rsidRDefault="00B55A9D" w:rsidP="00FE7673">
      <w:pPr>
        <w:pStyle w:val="3Vita-Stelle"/>
        <w:rPr>
          <w:lang w:val="en-US"/>
        </w:rPr>
      </w:pPr>
      <w:r w:rsidRPr="00E4166F">
        <w:rPr>
          <w:rStyle w:val="3Vita-Angabevorne"/>
          <w:lang w:val="en-US"/>
        </w:rPr>
        <w:t>09.2003 - 06.2006</w:t>
      </w:r>
      <w:r w:rsidRPr="00E4166F">
        <w:rPr>
          <w:lang w:val="en-US"/>
        </w:rPr>
        <w:tab/>
        <w:t xml:space="preserve">IT+S GmbH, </w:t>
      </w:r>
      <w:proofErr w:type="spellStart"/>
      <w:r w:rsidRPr="00E4166F">
        <w:rPr>
          <w:lang w:val="en-US"/>
        </w:rPr>
        <w:t>Freudenstadt</w:t>
      </w:r>
      <w:proofErr w:type="spellEnd"/>
      <w:r>
        <w:rPr>
          <w:lang w:val="en-US"/>
        </w:rPr>
        <w:t xml:space="preserve"> (Germany)</w:t>
      </w:r>
    </w:p>
    <w:p w14:paraId="288594E2" w14:textId="77777777" w:rsidR="00B55A9D" w:rsidRPr="00E4166F" w:rsidRDefault="00B55A9D" w:rsidP="00FE7673">
      <w:pPr>
        <w:pStyle w:val="3Vita-Spezi"/>
        <w:rPr>
          <w:lang w:val="en-US"/>
        </w:rPr>
      </w:pPr>
      <w:r>
        <w:rPr>
          <w:lang w:val="en-US"/>
        </w:rPr>
        <w:t>Apprenticeship as an Information and Telec</w:t>
      </w:r>
      <w:r w:rsidRPr="00E4166F">
        <w:rPr>
          <w:lang w:val="en-US"/>
        </w:rPr>
        <w:t>ommu</w:t>
      </w:r>
      <w:r>
        <w:rPr>
          <w:lang w:val="en-US"/>
        </w:rPr>
        <w:t>nication Technician</w:t>
      </w:r>
    </w:p>
    <w:p w14:paraId="27AD6804" w14:textId="77777777" w:rsidR="00B55A9D" w:rsidRPr="00E4166F" w:rsidRDefault="00B55A9D" w:rsidP="00FE7673">
      <w:pPr>
        <w:pStyle w:val="3Vita-Spezidezent"/>
        <w:rPr>
          <w:lang w:val="en-US"/>
        </w:rPr>
      </w:pPr>
      <w:r>
        <w:rPr>
          <w:lang w:val="en-US"/>
        </w:rPr>
        <w:t>Certified by the German Chamber of Industry and Commerce (IHK)</w:t>
      </w:r>
    </w:p>
    <w:p w14:paraId="427C17A0" w14:textId="26198485" w:rsidR="00B55A9D" w:rsidRPr="00B55A9D" w:rsidRDefault="00B55A9D" w:rsidP="00B55A9D">
      <w:pPr>
        <w:pStyle w:val="3Vita-Stelledezent"/>
        <w:ind w:left="1980" w:hanging="1980"/>
      </w:pPr>
      <w:r w:rsidRPr="00B55A9D">
        <w:rPr>
          <w:rStyle w:val="3Vita-Angabevorne"/>
        </w:rPr>
        <w:t>08.2001 - 08.2003</w:t>
      </w:r>
      <w:r w:rsidRPr="00B55A9D">
        <w:tab/>
        <w:t xml:space="preserve">Heinrich </w:t>
      </w:r>
      <w:proofErr w:type="spellStart"/>
      <w:r w:rsidRPr="00B55A9D">
        <w:t>Schickardt</w:t>
      </w:r>
      <w:proofErr w:type="spellEnd"/>
      <w:r w:rsidRPr="00B55A9D">
        <w:t xml:space="preserve"> Technical </w:t>
      </w:r>
      <w:r w:rsidR="003D73F5" w:rsidRPr="00B55A9D">
        <w:t>High-School</w:t>
      </w:r>
      <w:r w:rsidRPr="00B55A9D">
        <w:t>, Freudenstadt (Germany)</w:t>
      </w:r>
    </w:p>
    <w:p w14:paraId="71D8DB8C" w14:textId="77777777" w:rsidR="00B55A9D" w:rsidRPr="00E4166F" w:rsidRDefault="00B55A9D" w:rsidP="003D6F91">
      <w:pPr>
        <w:pStyle w:val="berschrift2"/>
        <w:rPr>
          <w:lang w:val="en-US"/>
        </w:rPr>
      </w:pPr>
      <w:r>
        <w:rPr>
          <w:lang w:val="en-US"/>
        </w:rPr>
        <w:t>Additional Trainings and Seminars</w:t>
      </w:r>
    </w:p>
    <w:p w14:paraId="2A7EC858" w14:textId="43F412E8" w:rsidR="003D73F5" w:rsidRPr="00E4166F" w:rsidRDefault="003D73F5" w:rsidP="003D73F5">
      <w:pPr>
        <w:pStyle w:val="3Vita-SpeziTab"/>
      </w:pPr>
      <w:r>
        <w:rPr>
          <w:rStyle w:val="3Vita-Angabevorne"/>
        </w:rPr>
        <w:t>11</w:t>
      </w:r>
      <w:r w:rsidRPr="00E4166F">
        <w:rPr>
          <w:rStyle w:val="3Vita-Angabevorne"/>
        </w:rPr>
        <w:t>.201</w:t>
      </w:r>
      <w:r>
        <w:rPr>
          <w:rStyle w:val="3Vita-Angabevorne"/>
        </w:rPr>
        <w:t>7</w:t>
      </w:r>
      <w:r w:rsidRPr="00E4166F">
        <w:tab/>
      </w:r>
      <w:proofErr w:type="spellStart"/>
      <w:r w:rsidRPr="003D73F5">
        <w:t>Prosci</w:t>
      </w:r>
      <w:proofErr w:type="spellEnd"/>
      <w:r w:rsidRPr="003D73F5">
        <w:t xml:space="preserve"> - Change Management</w:t>
      </w:r>
      <w:r>
        <w:t xml:space="preserve">, </w:t>
      </w:r>
      <w:proofErr w:type="spellStart"/>
      <w:r w:rsidRPr="003D73F5">
        <w:t>Prosci</w:t>
      </w:r>
      <w:proofErr w:type="spellEnd"/>
      <w:r w:rsidRPr="003D73F5">
        <w:t xml:space="preserve"> Inc</w:t>
      </w:r>
    </w:p>
    <w:p w14:paraId="4918276E" w14:textId="6EA27A4C" w:rsidR="003D73F5" w:rsidRPr="00E4166F" w:rsidRDefault="003D73F5" w:rsidP="003D73F5">
      <w:pPr>
        <w:pStyle w:val="3Vita-SpeziTab"/>
      </w:pPr>
      <w:r>
        <w:rPr>
          <w:rStyle w:val="3Vita-Angabevorne"/>
        </w:rPr>
        <w:t>10</w:t>
      </w:r>
      <w:r w:rsidRPr="00E4166F">
        <w:rPr>
          <w:rStyle w:val="3Vita-Angabevorne"/>
        </w:rPr>
        <w:t>.201</w:t>
      </w:r>
      <w:r>
        <w:rPr>
          <w:rStyle w:val="3Vita-Angabevorne"/>
        </w:rPr>
        <w:t>7</w:t>
      </w:r>
      <w:r w:rsidRPr="00E4166F">
        <w:tab/>
      </w:r>
      <w:r w:rsidRPr="003D73F5">
        <w:t>CAL 1 - Certified Agile Leadership</w:t>
      </w:r>
      <w:r>
        <w:t xml:space="preserve">, </w:t>
      </w:r>
      <w:proofErr w:type="spellStart"/>
      <w:r>
        <w:t>F</w:t>
      </w:r>
      <w:r w:rsidRPr="003D73F5">
        <w:t>lowdays</w:t>
      </w:r>
      <w:proofErr w:type="spellEnd"/>
      <w:r>
        <w:t xml:space="preserve"> &amp; </w:t>
      </w:r>
      <w:proofErr w:type="spellStart"/>
      <w:r>
        <w:t>S</w:t>
      </w:r>
      <w:r w:rsidRPr="003D73F5">
        <w:t>crumalliance</w:t>
      </w:r>
      <w:proofErr w:type="spellEnd"/>
    </w:p>
    <w:p w14:paraId="0DE79F84" w14:textId="09C5A023" w:rsidR="003D73F5" w:rsidRPr="00E4166F" w:rsidRDefault="003D73F5" w:rsidP="003D73F5">
      <w:pPr>
        <w:pStyle w:val="3Vita-SpeziTab"/>
      </w:pPr>
      <w:r>
        <w:rPr>
          <w:rStyle w:val="3Vita-Angabevorne"/>
        </w:rPr>
        <w:t>11</w:t>
      </w:r>
      <w:r w:rsidRPr="00E4166F">
        <w:rPr>
          <w:rStyle w:val="3Vita-Angabevorne"/>
        </w:rPr>
        <w:t>.2015</w:t>
      </w:r>
      <w:r w:rsidRPr="00E4166F">
        <w:tab/>
      </w:r>
      <w:r>
        <w:t xml:space="preserve">Advanced training as an SVEB Adult Educator &amp; CompTIA CTT+ Trainer, </w:t>
      </w:r>
      <w:proofErr w:type="spellStart"/>
      <w:r w:rsidR="005765F6">
        <w:t>D</w:t>
      </w:r>
      <w:r w:rsidRPr="00E4166F">
        <w:t>igicomp</w:t>
      </w:r>
      <w:proofErr w:type="spellEnd"/>
      <w:r>
        <w:t xml:space="preserve"> AG</w:t>
      </w:r>
    </w:p>
    <w:p w14:paraId="5FBF860C" w14:textId="77777777" w:rsidR="00B55A9D" w:rsidRPr="00E4166F" w:rsidRDefault="00B55A9D" w:rsidP="003D6F91">
      <w:pPr>
        <w:pStyle w:val="3Vita-SpeziTab"/>
      </w:pPr>
      <w:r w:rsidRPr="00E4166F">
        <w:rPr>
          <w:rStyle w:val="3Vita-Angabevorne"/>
        </w:rPr>
        <w:t>07.2015</w:t>
      </w:r>
      <w:r w:rsidRPr="00E4166F">
        <w:tab/>
        <w:t>Certified Project Management Associate IPMA Level D VZPM</w:t>
      </w:r>
    </w:p>
    <w:p w14:paraId="518658EB" w14:textId="0FB47AE4" w:rsidR="00B55A9D" w:rsidRPr="00E4166F" w:rsidRDefault="00B55A9D" w:rsidP="003D6F91">
      <w:pPr>
        <w:pStyle w:val="3Vita-SpeziTab"/>
      </w:pPr>
      <w:r w:rsidRPr="00E4166F">
        <w:rPr>
          <w:rStyle w:val="3Vita-Angabevorne"/>
        </w:rPr>
        <w:t>07.2015</w:t>
      </w:r>
      <w:r>
        <w:tab/>
        <w:t>Advanced Training as a Vocati</w:t>
      </w:r>
      <w:r w:rsidR="005765F6">
        <w:t xml:space="preserve">onal Trainer, </w:t>
      </w:r>
      <w:proofErr w:type="spellStart"/>
      <w:r w:rsidR="005765F6">
        <w:t>Berufsbildner</w:t>
      </w:r>
      <w:proofErr w:type="spellEnd"/>
      <w:r w:rsidR="005765F6">
        <w:t xml:space="preserve"> AG</w:t>
      </w:r>
    </w:p>
    <w:p w14:paraId="2A0E120E" w14:textId="77777777" w:rsidR="00B55A9D" w:rsidRPr="00E4166F" w:rsidRDefault="00B55A9D" w:rsidP="003D6F91">
      <w:pPr>
        <w:pStyle w:val="3Vita-SpeziTab"/>
      </w:pPr>
      <w:r w:rsidRPr="00E4166F">
        <w:rPr>
          <w:rStyle w:val="3Vita-Angabevorne"/>
        </w:rPr>
        <w:t>03.2013</w:t>
      </w:r>
      <w:r w:rsidRPr="00E4166F">
        <w:tab/>
        <w:t>Business English Certificate Vantage (B2), Cambridge ESOL Level 1 Certificate</w:t>
      </w:r>
    </w:p>
    <w:p w14:paraId="78D75F07" w14:textId="610F6FB1" w:rsidR="00B55A9D" w:rsidRPr="00E4166F" w:rsidRDefault="00B55A9D" w:rsidP="003D6F91">
      <w:pPr>
        <w:pStyle w:val="3Vita-SpeziTab"/>
      </w:pPr>
      <w:r w:rsidRPr="00E4166F">
        <w:rPr>
          <w:rStyle w:val="3Vita-Angabevorne"/>
        </w:rPr>
        <w:t>09.2006 - 02.2007</w:t>
      </w:r>
      <w:r w:rsidRPr="00E4166F">
        <w:tab/>
      </w:r>
      <w:r>
        <w:t>Advanced training as an IT Security Specialist</w:t>
      </w:r>
      <w:r w:rsidRPr="00E4166F">
        <w:t>, Lutz &amp; Grub AG</w:t>
      </w:r>
      <w:r w:rsidR="005765F6">
        <w:t>, Karlsruhe</w:t>
      </w:r>
    </w:p>
    <w:p w14:paraId="7965755E" w14:textId="77777777" w:rsidR="00B55A9D" w:rsidRPr="00E4166F" w:rsidRDefault="00B55A9D" w:rsidP="003D6F91">
      <w:pPr>
        <w:pStyle w:val="3Vita-SpeziTab"/>
      </w:pPr>
      <w:r w:rsidRPr="00E4166F">
        <w:rPr>
          <w:rStyle w:val="3Vita-Angabevorne"/>
        </w:rPr>
        <w:t>03.2005 - 07.2005</w:t>
      </w:r>
      <w:r>
        <w:tab/>
        <w:t>Network administrator with</w:t>
      </w:r>
      <w:r w:rsidRPr="00E4166F">
        <w:t xml:space="preserve"> IHK</w:t>
      </w:r>
      <w:r>
        <w:t xml:space="preserve"> certification</w:t>
      </w:r>
      <w:r w:rsidRPr="00E4166F">
        <w:t xml:space="preserve">, IHK </w:t>
      </w:r>
      <w:proofErr w:type="spellStart"/>
      <w:r w:rsidRPr="00E4166F">
        <w:t>Nordschwarzwald</w:t>
      </w:r>
      <w:proofErr w:type="spellEnd"/>
    </w:p>
    <w:p w14:paraId="445491A8" w14:textId="77777777" w:rsidR="00B55A9D" w:rsidRPr="00E4166F" w:rsidRDefault="00B55A9D" w:rsidP="003D6F91">
      <w:pPr>
        <w:pStyle w:val="berschrift2"/>
        <w:rPr>
          <w:lang w:val="en-US"/>
        </w:rPr>
      </w:pPr>
      <w:r>
        <w:rPr>
          <w:lang w:val="en-US"/>
        </w:rPr>
        <w:t>Further Qualifications</w:t>
      </w:r>
    </w:p>
    <w:p w14:paraId="7B64B344" w14:textId="77777777" w:rsidR="00B55A9D" w:rsidRPr="00E4166F" w:rsidRDefault="00B55A9D" w:rsidP="003D6F91">
      <w:pPr>
        <w:pStyle w:val="3Vita-SpeziTab"/>
      </w:pPr>
      <w:r>
        <w:rPr>
          <w:rStyle w:val="3Vita-Angabevorne"/>
        </w:rPr>
        <w:t>Languages</w:t>
      </w:r>
      <w:r>
        <w:tab/>
        <w:t>German, native</w:t>
      </w:r>
    </w:p>
    <w:p w14:paraId="613E44B7" w14:textId="17D02A99" w:rsidR="00B55A9D" w:rsidRPr="00E4166F" w:rsidRDefault="00B55A9D" w:rsidP="003D6F91">
      <w:pPr>
        <w:pStyle w:val="3Vita-SpeziTab"/>
      </w:pPr>
      <w:r>
        <w:tab/>
        <w:t>Englis</w:t>
      </w:r>
      <w:r w:rsidRPr="00E4166F">
        <w:t xml:space="preserve">h, </w:t>
      </w:r>
      <w:r>
        <w:t>very good written and spoken</w:t>
      </w:r>
    </w:p>
    <w:p w14:paraId="2CDF1AFD" w14:textId="77777777" w:rsidR="00B55A9D" w:rsidRPr="00E4166F" w:rsidRDefault="00B55A9D" w:rsidP="003D6F91">
      <w:pPr>
        <w:pStyle w:val="3Vita-SpeziTab"/>
      </w:pPr>
      <w:r w:rsidRPr="00E4166F">
        <w:tab/>
      </w:r>
    </w:p>
    <w:p w14:paraId="061B3514" w14:textId="2EE91E5D" w:rsidR="00B55A9D" w:rsidRPr="00E4166F" w:rsidRDefault="00B55A9D" w:rsidP="003D6F91">
      <w:pPr>
        <w:pStyle w:val="3Vita-SpeziTab"/>
      </w:pPr>
      <w:r>
        <w:rPr>
          <w:rStyle w:val="3Vita-Angabevorne"/>
        </w:rPr>
        <w:t>IT Skills</w:t>
      </w:r>
      <w:r w:rsidRPr="00E4166F">
        <w:tab/>
      </w:r>
      <w:r w:rsidRPr="003D6F91">
        <w:rPr>
          <w:rStyle w:val="3Vita-SpeziTabHighlightZchn"/>
        </w:rPr>
        <w:t>Operating Systems</w:t>
      </w:r>
      <w:r w:rsidR="004E5B8B">
        <w:t>: Windows Server &amp; Client</w:t>
      </w:r>
    </w:p>
    <w:p w14:paraId="5CCFF996" w14:textId="7EA640D7" w:rsidR="00B55A9D" w:rsidRPr="00E4166F" w:rsidRDefault="00B55A9D" w:rsidP="003D6F91">
      <w:pPr>
        <w:pStyle w:val="3Vita-SpeziTab"/>
      </w:pPr>
      <w:r w:rsidRPr="00E4166F">
        <w:tab/>
      </w:r>
      <w:r w:rsidRPr="003D6F91">
        <w:rPr>
          <w:rStyle w:val="3Vita-SpeziTabHighlightZchn"/>
        </w:rPr>
        <w:t>Middleware:</w:t>
      </w:r>
      <w:r w:rsidRPr="00E4166F">
        <w:t xml:space="preserve"> SharePoi</w:t>
      </w:r>
      <w:r w:rsidR="004E5B8B">
        <w:t>nt 2007 – 2016, SQL Server, IIS</w:t>
      </w:r>
    </w:p>
    <w:p w14:paraId="31A6C79C" w14:textId="195F1C5C" w:rsidR="00B55A9D" w:rsidRPr="00E4166F" w:rsidRDefault="00B55A9D" w:rsidP="003D6F91">
      <w:pPr>
        <w:pStyle w:val="3Vita-SpeziTab"/>
      </w:pPr>
      <w:r w:rsidRPr="00E4166F">
        <w:tab/>
      </w:r>
      <w:r w:rsidRPr="003D6F91">
        <w:rPr>
          <w:rStyle w:val="3Vita-SpeziTabHighlightZchn"/>
        </w:rPr>
        <w:t>Products:</w:t>
      </w:r>
      <w:r w:rsidRPr="00E4166F">
        <w:t xml:space="preserve"> </w:t>
      </w:r>
      <w:r w:rsidR="002555B1">
        <w:t xml:space="preserve">SharePoint 2007 – 2016, </w:t>
      </w:r>
      <w:r w:rsidR="004E5B8B">
        <w:t xml:space="preserve">Azure, </w:t>
      </w:r>
      <w:r w:rsidR="002555B1">
        <w:t xml:space="preserve">Office 365, </w:t>
      </w:r>
      <w:r w:rsidRPr="00E4166F">
        <w:t>MS-Office, MS-Project, Ave</w:t>
      </w:r>
      <w:r>
        <w:t xml:space="preserve">Point </w:t>
      </w:r>
      <w:proofErr w:type="spellStart"/>
      <w:r>
        <w:t>DocAve</w:t>
      </w:r>
      <w:proofErr w:type="spellEnd"/>
      <w:r>
        <w:t xml:space="preserve">, Nintex Workflow &amp; </w:t>
      </w:r>
      <w:r w:rsidRPr="00E4166F">
        <w:t xml:space="preserve">Forms, </w:t>
      </w:r>
      <w:proofErr w:type="spellStart"/>
      <w:r w:rsidRPr="00E4166F">
        <w:t>ControlPoint</w:t>
      </w:r>
      <w:proofErr w:type="spellEnd"/>
      <w:r w:rsidRPr="00E4166F">
        <w:t xml:space="preserve">, Show Me SharePoint, </w:t>
      </w:r>
      <w:proofErr w:type="spellStart"/>
      <w:r w:rsidRPr="00E4166F">
        <w:t>Luxid</w:t>
      </w:r>
      <w:proofErr w:type="spellEnd"/>
      <w:r w:rsidRPr="00E4166F">
        <w:t xml:space="preserve"> 7</w:t>
      </w:r>
    </w:p>
    <w:p w14:paraId="66447686" w14:textId="6D3BAFA9" w:rsidR="00B55A9D" w:rsidRPr="00E4166F" w:rsidRDefault="00B55A9D" w:rsidP="003D6F91">
      <w:pPr>
        <w:pStyle w:val="3Vita-SpeziTab"/>
      </w:pPr>
      <w:r w:rsidRPr="00E4166F">
        <w:tab/>
      </w:r>
      <w:r w:rsidRPr="003D6F91">
        <w:rPr>
          <w:rStyle w:val="3Vita-SpeziTabHighlightZchn"/>
        </w:rPr>
        <w:t>Scripting:</w:t>
      </w:r>
      <w:r w:rsidR="002555B1">
        <w:t xml:space="preserve"> PowerShell, </w:t>
      </w:r>
      <w:r w:rsidR="004E5B8B">
        <w:t xml:space="preserve">DSC, </w:t>
      </w:r>
      <w:r w:rsidR="002555B1">
        <w:t>CMD</w:t>
      </w:r>
    </w:p>
    <w:p w14:paraId="6B83DE20" w14:textId="3ED2DE8C" w:rsidR="00B55A9D" w:rsidRDefault="00B55A9D" w:rsidP="003D6F91">
      <w:pPr>
        <w:pStyle w:val="3Vita-SpeziTab"/>
      </w:pPr>
      <w:r>
        <w:tab/>
      </w:r>
      <w:r w:rsidRPr="003D6F91">
        <w:rPr>
          <w:rStyle w:val="3Vita-SpeziTabHighlightZchn"/>
        </w:rPr>
        <w:t>Tools:</w:t>
      </w:r>
      <w:r w:rsidRPr="00E4166F">
        <w:t xml:space="preserve"> Visual Studio, Power GUI, </w:t>
      </w:r>
      <w:proofErr w:type="spellStart"/>
      <w:r w:rsidRPr="00E4166F">
        <w:t>Sapie</w:t>
      </w:r>
      <w:r w:rsidR="004E5B8B">
        <w:t>n</w:t>
      </w:r>
      <w:proofErr w:type="spellEnd"/>
      <w:r w:rsidR="004E5B8B">
        <w:t xml:space="preserve"> PowerShell Studio, </w:t>
      </w:r>
      <w:proofErr w:type="spellStart"/>
      <w:r w:rsidR="004E5B8B">
        <w:t>ExamDiff</w:t>
      </w:r>
      <w:proofErr w:type="spellEnd"/>
    </w:p>
    <w:p w14:paraId="3CED5D99" w14:textId="7B7E66FB" w:rsidR="00B55A9D" w:rsidRDefault="00B55A9D" w:rsidP="003D6F91">
      <w:pPr>
        <w:pStyle w:val="3Vita-SpeziTab"/>
      </w:pPr>
      <w:r>
        <w:tab/>
      </w:r>
      <w:r w:rsidRPr="003D6F91">
        <w:rPr>
          <w:rStyle w:val="3Vita-SpeziTabHighlightZchn"/>
        </w:rPr>
        <w:t>Additional technologies:</w:t>
      </w:r>
      <w:r w:rsidRPr="00E4166F">
        <w:t xml:space="preserve"> Active Directory, DNS, GPO, VPN, ISA Server, Network Load Balancing, </w:t>
      </w:r>
      <w:r w:rsidR="004E5B8B">
        <w:t>Windows / SQL c</w:t>
      </w:r>
      <w:r>
        <w:t>lustering</w:t>
      </w:r>
      <w:r>
        <w:br w:type="page"/>
      </w:r>
    </w:p>
    <w:p w14:paraId="792C86AD" w14:textId="77777777" w:rsidR="00B55A9D" w:rsidRPr="00E4166F" w:rsidRDefault="00B55A9D" w:rsidP="003D6F91">
      <w:pPr>
        <w:pStyle w:val="3Vita-SpeziTab"/>
      </w:pPr>
    </w:p>
    <w:p w14:paraId="4F1480D9" w14:textId="51A1C2A7" w:rsidR="00FE7673" w:rsidRDefault="00B55A9D" w:rsidP="003D6F91">
      <w:pPr>
        <w:pStyle w:val="3Vita-SpeziTab"/>
      </w:pPr>
      <w:r>
        <w:rPr>
          <w:rStyle w:val="3Vita-Angabevorne"/>
        </w:rPr>
        <w:t>Certifications</w:t>
      </w:r>
      <w:r w:rsidRPr="00E4166F">
        <w:tab/>
      </w:r>
      <w:r w:rsidR="00FE7673" w:rsidRPr="00FE7673">
        <w:t xml:space="preserve">CAL </w:t>
      </w:r>
      <w:r w:rsidR="004E5B8B">
        <w:t xml:space="preserve">1 </w:t>
      </w:r>
      <w:r w:rsidR="00FE7673" w:rsidRPr="00FE7673">
        <w:t>- Certified Agile Leadership</w:t>
      </w:r>
    </w:p>
    <w:p w14:paraId="7C987955" w14:textId="63006ECB" w:rsidR="00FE7673" w:rsidRDefault="00FE7673" w:rsidP="003D6F91">
      <w:pPr>
        <w:pStyle w:val="3Vita-SpeziTab"/>
      </w:pPr>
      <w:r>
        <w:tab/>
      </w:r>
      <w:proofErr w:type="spellStart"/>
      <w:r>
        <w:t>Prosci</w:t>
      </w:r>
      <w:proofErr w:type="spellEnd"/>
      <w:r>
        <w:t xml:space="preserve"> - </w:t>
      </w:r>
      <w:r w:rsidRPr="00FE7673">
        <w:t>Change Management</w:t>
      </w:r>
    </w:p>
    <w:p w14:paraId="75D339B2" w14:textId="2B04C70D" w:rsidR="00FE7673" w:rsidRDefault="00FE7673" w:rsidP="003D6F91">
      <w:pPr>
        <w:pStyle w:val="3Vita-SpeziTab"/>
      </w:pPr>
      <w:r>
        <w:tab/>
      </w:r>
      <w:r w:rsidRPr="00FE7673">
        <w:t>MCSE: Productivity / SharePoint 2016</w:t>
      </w:r>
    </w:p>
    <w:p w14:paraId="5CEC135B" w14:textId="59653B16" w:rsidR="00FE7673" w:rsidRDefault="00FE7673" w:rsidP="003D6F91">
      <w:pPr>
        <w:pStyle w:val="3Vita-SpeziTab"/>
      </w:pPr>
      <w:r>
        <w:rPr>
          <w:rStyle w:val="3Vita-Angabevorne"/>
        </w:rPr>
        <w:tab/>
      </w:r>
      <w:r w:rsidRPr="00FE7673">
        <w:t>CCC Big Data Foundation</w:t>
      </w:r>
    </w:p>
    <w:p w14:paraId="12C86E0D" w14:textId="3B530D5F" w:rsidR="002555B1" w:rsidRDefault="00FE7673" w:rsidP="003D6F91">
      <w:pPr>
        <w:pStyle w:val="3Vita-SpeziTab"/>
      </w:pPr>
      <w:r>
        <w:tab/>
      </w:r>
      <w:r w:rsidR="002555B1" w:rsidRPr="002555B1">
        <w:t>DevOps Foundation</w:t>
      </w:r>
    </w:p>
    <w:p w14:paraId="51A3F5E5" w14:textId="77777777" w:rsidR="002555B1" w:rsidRDefault="002555B1" w:rsidP="002555B1">
      <w:pPr>
        <w:pStyle w:val="3Vita-SpeziTab"/>
      </w:pPr>
      <w:r>
        <w:rPr>
          <w:rStyle w:val="3Vita-Angabevorne"/>
        </w:rPr>
        <w:tab/>
      </w:r>
      <w:r w:rsidRPr="002555B1">
        <w:t>IREB® Requirements Engineering Foundation Level</w:t>
      </w:r>
    </w:p>
    <w:p w14:paraId="39BA4F96" w14:textId="77777777" w:rsidR="002555B1" w:rsidRDefault="002555B1" w:rsidP="002555B1">
      <w:pPr>
        <w:pStyle w:val="3Vita-SpeziTab"/>
      </w:pPr>
      <w:r>
        <w:tab/>
      </w:r>
      <w:r w:rsidRPr="002555B1">
        <w:t>ISTQB® Certified Tester Foundation</w:t>
      </w:r>
    </w:p>
    <w:p w14:paraId="3C37A1B8" w14:textId="1C1F9AEB" w:rsidR="00B55A9D" w:rsidRPr="00E4166F" w:rsidRDefault="002555B1" w:rsidP="002555B1">
      <w:pPr>
        <w:pStyle w:val="3Vita-SpeziTab"/>
      </w:pPr>
      <w:r>
        <w:tab/>
      </w:r>
      <w:r w:rsidR="00B55A9D" w:rsidRPr="00E4166F">
        <w:t>IPMA Level D</w:t>
      </w:r>
    </w:p>
    <w:p w14:paraId="3D43E7E3" w14:textId="77777777" w:rsidR="00B55A9D" w:rsidRPr="00E4166F" w:rsidRDefault="00B55A9D" w:rsidP="003D6F91">
      <w:pPr>
        <w:pStyle w:val="3Vita-SpeziTab"/>
      </w:pPr>
      <w:r w:rsidRPr="00E4166F">
        <w:tab/>
        <w:t>EXIN Secure Cloud Services integrator</w:t>
      </w:r>
    </w:p>
    <w:p w14:paraId="7123B359" w14:textId="77777777" w:rsidR="00B55A9D" w:rsidRPr="00E4166F" w:rsidRDefault="00B55A9D" w:rsidP="003D6F91">
      <w:pPr>
        <w:pStyle w:val="3Vita-SpeziTab"/>
      </w:pPr>
      <w:r w:rsidRPr="00E4166F">
        <w:tab/>
        <w:t>EXIN Agile Scrum Foundation</w:t>
      </w:r>
    </w:p>
    <w:p w14:paraId="01A44CE8" w14:textId="77777777" w:rsidR="00B55A9D" w:rsidRPr="00E4166F" w:rsidRDefault="00B55A9D" w:rsidP="003D6F91">
      <w:pPr>
        <w:pStyle w:val="3Vita-SpeziTab"/>
      </w:pPr>
      <w:r w:rsidRPr="00E4166F">
        <w:tab/>
        <w:t>ITIL v3 Foundation</w:t>
      </w:r>
    </w:p>
    <w:p w14:paraId="1726FF3B" w14:textId="77777777" w:rsidR="00B55A9D" w:rsidRPr="00E4166F" w:rsidRDefault="00B55A9D" w:rsidP="003D6F91">
      <w:pPr>
        <w:pStyle w:val="3Vita-SpeziTab"/>
      </w:pPr>
      <w:r w:rsidRPr="00E4166F">
        <w:tab/>
        <w:t>MCSA 2008</w:t>
      </w:r>
    </w:p>
    <w:p w14:paraId="4E1A2E96" w14:textId="77777777" w:rsidR="00B55A9D" w:rsidRPr="00E4166F" w:rsidRDefault="00B55A9D" w:rsidP="003D6F91">
      <w:pPr>
        <w:pStyle w:val="3Vita-SpeziTab"/>
      </w:pPr>
      <w:r w:rsidRPr="00E4166F">
        <w:tab/>
        <w:t>MCSA Office 365</w:t>
      </w:r>
    </w:p>
    <w:p w14:paraId="5D79FFA7" w14:textId="77777777" w:rsidR="00B55A9D" w:rsidRPr="00E4166F" w:rsidRDefault="00B55A9D" w:rsidP="003D6F91">
      <w:pPr>
        <w:pStyle w:val="3Vita-SpeziTab"/>
      </w:pPr>
      <w:r w:rsidRPr="00E4166F">
        <w:tab/>
        <w:t>MCSA Windows Server 2012 R2</w:t>
      </w:r>
    </w:p>
    <w:p w14:paraId="2C519305" w14:textId="77777777" w:rsidR="00B55A9D" w:rsidRPr="00E4166F" w:rsidRDefault="00B55A9D" w:rsidP="003D6F91">
      <w:pPr>
        <w:pStyle w:val="3Vita-SpeziTab"/>
      </w:pPr>
      <w:r w:rsidRPr="00E4166F">
        <w:tab/>
        <w:t>MCSE 2003 + Security</w:t>
      </w:r>
    </w:p>
    <w:p w14:paraId="5081E921" w14:textId="77777777" w:rsidR="00B55A9D" w:rsidRPr="00E4166F" w:rsidRDefault="00B55A9D" w:rsidP="003D6F91">
      <w:pPr>
        <w:pStyle w:val="3Vita-SpeziTab"/>
      </w:pPr>
      <w:r w:rsidRPr="00E4166F">
        <w:tab/>
        <w:t>MCTS SharePoint Server 2007 / 2010 / 2013</w:t>
      </w:r>
    </w:p>
    <w:p w14:paraId="22D96750" w14:textId="77777777" w:rsidR="00B55A9D" w:rsidRPr="00E4166F" w:rsidRDefault="00B55A9D" w:rsidP="003D6F91">
      <w:pPr>
        <w:pStyle w:val="3Vita-SpeziTab"/>
      </w:pPr>
      <w:r w:rsidRPr="00E4166F">
        <w:tab/>
        <w:t>Linux Junior Level Administrator LPIC [1]</w:t>
      </w:r>
    </w:p>
    <w:p w14:paraId="095D371E" w14:textId="77777777" w:rsidR="00B55A9D" w:rsidRPr="00E4166F" w:rsidRDefault="00B55A9D" w:rsidP="003D6F91">
      <w:pPr>
        <w:pStyle w:val="3Vita-SpeziTab"/>
      </w:pPr>
    </w:p>
    <w:p w14:paraId="58181F36" w14:textId="77777777" w:rsidR="00B55A9D" w:rsidRPr="00E4166F" w:rsidRDefault="00B55A9D" w:rsidP="003D6F91">
      <w:pPr>
        <w:pStyle w:val="3Vita-SpeziTab"/>
      </w:pPr>
      <w:r>
        <w:rPr>
          <w:rStyle w:val="3Vita-Angabevorne"/>
        </w:rPr>
        <w:t>Driver’s License</w:t>
      </w:r>
      <w:r>
        <w:tab/>
        <w:t>German Class B (full, clean license)</w:t>
      </w:r>
    </w:p>
    <w:p w14:paraId="307245FE" w14:textId="15522322" w:rsidR="00B55A9D" w:rsidRPr="00E4166F" w:rsidRDefault="00B55A9D" w:rsidP="003D6F91">
      <w:pPr>
        <w:pStyle w:val="3Vita-SpeziTab"/>
      </w:pPr>
      <w:r>
        <w:rPr>
          <w:rStyle w:val="3Vita-Angabevorne"/>
        </w:rPr>
        <w:t>Honorary Office</w:t>
      </w:r>
      <w:r w:rsidRPr="00E4166F">
        <w:tab/>
        <w:t>Expert</w:t>
      </w:r>
      <w:r>
        <w:t xml:space="preserve"> member of the examination board </w:t>
      </w:r>
      <w:r w:rsidR="00FE7673">
        <w:t>PK</w:t>
      </w:r>
      <w:r>
        <w:t>19 for informatics professions</w:t>
      </w:r>
    </w:p>
    <w:p w14:paraId="0230A141" w14:textId="5685A61B" w:rsidR="00A90DF4" w:rsidRPr="00A90DF4" w:rsidRDefault="00B55A9D" w:rsidP="00A90DF4">
      <w:pPr>
        <w:pStyle w:val="3Vita-SpeziTab"/>
      </w:pPr>
      <w:r w:rsidRPr="00E4166F">
        <w:rPr>
          <w:rStyle w:val="3Vita-Angabevorne"/>
        </w:rPr>
        <w:t>Hobbies</w:t>
      </w:r>
      <w:r>
        <w:rPr>
          <w:rStyle w:val="3Vita-Angabevorne"/>
        </w:rPr>
        <w:t xml:space="preserve"> / Interests</w:t>
      </w:r>
      <w:r w:rsidRPr="00E4166F">
        <w:tab/>
      </w:r>
      <w:r w:rsidRPr="00D80682">
        <w:t xml:space="preserve">Travelling &amp; foreign cultures, electrical engineering, </w:t>
      </w:r>
      <w:r w:rsidR="004E5B8B">
        <w:t>Blockchain (mining),</w:t>
      </w:r>
      <w:r w:rsidRPr="00D80682">
        <w:t xml:space="preserve"> sailing</w:t>
      </w:r>
      <w:r w:rsidR="004E5B8B">
        <w:t xml:space="preserve">, destructive technologies </w:t>
      </w:r>
      <w:r w:rsidR="00A90DF4">
        <w:br/>
      </w:r>
    </w:p>
    <w:p w14:paraId="1EA6FD9A" w14:textId="0B1A8321" w:rsidR="00A90DF4" w:rsidRPr="00A90DF4" w:rsidRDefault="00C26E58" w:rsidP="00C26E58">
      <w:pPr>
        <w:tabs>
          <w:tab w:val="clear" w:pos="1134"/>
          <w:tab w:val="left" w:pos="975"/>
        </w:tabs>
        <w:spacing w:after="120" w:line="259" w:lineRule="auto"/>
        <w:rPr>
          <w:sz w:val="20"/>
          <w:lang w:val="en-US"/>
        </w:rPr>
      </w:pPr>
      <w:r>
        <w:rPr>
          <w:noProof/>
          <w:color w:val="646464" w:themeColor="text2"/>
          <w:spacing w:val="-2"/>
          <w:sz w:val="17"/>
          <w:szCs w:val="18"/>
        </w:rPr>
        <w:drawing>
          <wp:anchor distT="0" distB="0" distL="114300" distR="114300" simplePos="0" relativeHeight="251684864" behindDoc="0" locked="0" layoutInCell="1" allowOverlap="1" wp14:anchorId="5EE4E476" wp14:editId="7E46BFCF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1346922" cy="485775"/>
            <wp:effectExtent l="0" t="0" r="5715" b="0"/>
            <wp:wrapNone/>
            <wp:docPr id="1" name="Grafik 1" descr="Ein Bild, das Text, Visitenkarte, Porzella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, Visitenkarte, Porzellan enthält.&#10;&#10;Automatisch generierte Beschreibu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46922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0"/>
          <w:lang w:val="en-US"/>
        </w:rPr>
        <w:tab/>
      </w:r>
    </w:p>
    <w:p w14:paraId="075BBF43" w14:textId="25737FFF" w:rsidR="00A90DF4" w:rsidRPr="00366EE2" w:rsidRDefault="00366EE2" w:rsidP="00A90DF4">
      <w:pPr>
        <w:spacing w:before="200" w:after="200"/>
        <w:jc w:val="right"/>
        <w:rPr>
          <w:lang w:val="en-US"/>
        </w:rPr>
      </w:pPr>
      <w:proofErr w:type="spellStart"/>
      <w:r w:rsidRPr="00366EE2">
        <w:rPr>
          <w:lang w:val="en-US"/>
        </w:rPr>
        <w:t>Beinwil</w:t>
      </w:r>
      <w:proofErr w:type="spellEnd"/>
      <w:r w:rsidRPr="00366EE2">
        <w:rPr>
          <w:lang w:val="en-US"/>
        </w:rPr>
        <w:t xml:space="preserve"> am See</w:t>
      </w:r>
      <w:r w:rsidR="00A90DF4" w:rsidRPr="00366EE2">
        <w:rPr>
          <w:lang w:val="en-US"/>
        </w:rPr>
        <w:t xml:space="preserve">, </w:t>
      </w:r>
      <w:r w:rsidR="00A90DF4" w:rsidRPr="00A90DF4">
        <w:fldChar w:fldCharType="begin"/>
      </w:r>
      <w:r w:rsidR="00A90DF4" w:rsidRPr="00A90DF4">
        <w:instrText xml:space="preserve"> TIME \@ "dd.MM.yyyy" </w:instrText>
      </w:r>
      <w:r w:rsidR="00A90DF4" w:rsidRPr="00A90DF4">
        <w:fldChar w:fldCharType="separate"/>
      </w:r>
      <w:r w:rsidR="008E7E3A">
        <w:rPr>
          <w:noProof/>
        </w:rPr>
        <w:t>18.06.2021</w:t>
      </w:r>
      <w:r w:rsidR="00A90DF4" w:rsidRPr="00A90DF4">
        <w:fldChar w:fldCharType="end"/>
      </w:r>
    </w:p>
    <w:p w14:paraId="65C52E4D" w14:textId="09450565" w:rsidR="00A90DF4" w:rsidRPr="00366EE2" w:rsidRDefault="00A90DF4" w:rsidP="00A90DF4">
      <w:pPr>
        <w:spacing w:line="259" w:lineRule="auto"/>
        <w:rPr>
          <w:color w:val="646464" w:themeColor="text2"/>
          <w:sz w:val="20"/>
          <w:lang w:val="en-US"/>
        </w:rPr>
      </w:pPr>
      <w:r w:rsidRPr="00366EE2">
        <w:rPr>
          <w:color w:val="646464" w:themeColor="text2"/>
          <w:sz w:val="20"/>
          <w:lang w:val="en-US"/>
        </w:rPr>
        <w:t xml:space="preserve">Andreas </w:t>
      </w:r>
      <w:r w:rsidR="00366EE2" w:rsidRPr="00366EE2">
        <w:rPr>
          <w:color w:val="646464" w:themeColor="text2"/>
          <w:sz w:val="20"/>
          <w:lang w:val="en-US"/>
        </w:rPr>
        <w:t>G</w:t>
      </w:r>
      <w:r w:rsidR="00366EE2">
        <w:rPr>
          <w:color w:val="646464" w:themeColor="text2"/>
          <w:sz w:val="20"/>
          <w:lang w:val="en-US"/>
        </w:rPr>
        <w:t>apsch</w:t>
      </w:r>
    </w:p>
    <w:p w14:paraId="51DAF60E" w14:textId="0858C107" w:rsidR="00FE7673" w:rsidRPr="00B55A9D" w:rsidRDefault="00FE7673" w:rsidP="00A90DF4">
      <w:pPr>
        <w:pStyle w:val="3Vita-SpeziTab"/>
      </w:pPr>
    </w:p>
    <w:sectPr w:rsidR="00FE7673" w:rsidRPr="00B55A9D" w:rsidSect="00430C7D">
      <w:headerReference w:type="default" r:id="rId11"/>
      <w:footerReference w:type="default" r:id="rId12"/>
      <w:pgSz w:w="11900" w:h="16840"/>
      <w:pgMar w:top="1560" w:right="1304" w:bottom="1259" w:left="1304" w:header="624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8B10D" w14:textId="77777777" w:rsidR="00977CDD" w:rsidRDefault="00977CDD" w:rsidP="00B31801">
      <w:r>
        <w:separator/>
      </w:r>
    </w:p>
  </w:endnote>
  <w:endnote w:type="continuationSeparator" w:id="0">
    <w:p w14:paraId="0DCC6C81" w14:textId="77777777" w:rsidR="00977CDD" w:rsidRDefault="00977CDD" w:rsidP="00B31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Work Sans Light">
    <w:altName w:val="Arial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Work Sans SemiBold">
    <w:altName w:val="Arial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Work Sans">
    <w:altName w:val="Arial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Work Sans Medium">
    <w:altName w:val="Calibri"/>
    <w:panose1 w:val="00000000000000000000"/>
    <w:charset w:val="00"/>
    <w:family w:val="modern"/>
    <w:notTrueType/>
    <w:pitch w:val="variable"/>
    <w:sig w:usb0="00000001" w:usb1="00000001" w:usb2="00000000" w:usb3="00000000" w:csb0="00000093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Droid Sans">
    <w:charset w:val="00"/>
    <w:family w:val="swiss"/>
    <w:pitch w:val="variable"/>
    <w:sig w:usb0="E00002EF" w:usb1="4000205B" w:usb2="00000028" w:usb3="00000000" w:csb0="0000019F" w:csb1="00000000"/>
  </w:font>
  <w:font w:name="Planer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792E2" w14:textId="5E046C3D" w:rsidR="006879C7" w:rsidRDefault="005717F2" w:rsidP="003F02B7">
    <w:pPr>
      <w:pStyle w:val="Fuzeile"/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6D19D23" wp14:editId="5E6C2780">
              <wp:simplePos x="0" y="0"/>
              <wp:positionH relativeFrom="column">
                <wp:posOffset>-56940</wp:posOffset>
              </wp:positionH>
              <wp:positionV relativeFrom="paragraph">
                <wp:posOffset>74086</wp:posOffset>
              </wp:positionV>
              <wp:extent cx="4865426" cy="0"/>
              <wp:effectExtent l="0" t="0" r="11430" b="19050"/>
              <wp:wrapNone/>
              <wp:docPr id="27" name="Gerader Verbinder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65426" cy="0"/>
                      </a:xfrm>
                      <a:prstGeom prst="line">
                        <a:avLst/>
                      </a:prstGeom>
                      <a:ln w="12700"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3"/>
                            </a:gs>
                          </a:gsLst>
                          <a:lin ang="0" scaled="0"/>
                        </a:gra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DE44062" id="Gerader Verbinder 27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5pt,5.85pt" to="378.6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" strokeweight="1pt"/>
          </w:pict>
        </mc:Fallback>
      </mc:AlternateContent>
    </w:r>
    <w:r w:rsidR="00B55A9D">
      <w:rPr>
        <w:noProof/>
      </w:rPr>
      <w:t xml:space="preserve">CV </w:t>
    </w:r>
    <w:r w:rsidR="000F2E96" w:rsidRPr="00C22C83">
      <w:t xml:space="preserve"> </w:t>
    </w:r>
    <w:r w:rsidR="000F2E96" w:rsidRPr="00C22C83">
      <w:fldChar w:fldCharType="begin"/>
    </w:r>
    <w:r w:rsidR="000F2E96" w:rsidRPr="00C22C83">
      <w:instrText xml:space="preserve">PAGE  </w:instrText>
    </w:r>
    <w:r w:rsidR="000F2E96" w:rsidRPr="00C22C83">
      <w:fldChar w:fldCharType="separate"/>
    </w:r>
    <w:r w:rsidR="00A55DE5">
      <w:rPr>
        <w:noProof/>
      </w:rPr>
      <w:t>2</w:t>
    </w:r>
    <w:r w:rsidR="000F2E96" w:rsidRPr="00C22C83">
      <w:fldChar w:fldCharType="end"/>
    </w:r>
    <w:r w:rsidR="000F2E96" w:rsidRPr="00C22C83">
      <w:t xml:space="preserve"> </w:t>
    </w:r>
    <w:proofErr w:type="spellStart"/>
    <w:r w:rsidR="00B55A9D">
      <w:t>of</w:t>
    </w:r>
    <w:proofErr w:type="spellEnd"/>
    <w:r w:rsidR="000F2E96" w:rsidRPr="00C22C83">
      <w:t xml:space="preserve"> </w:t>
    </w:r>
    <w:r w:rsidR="00E3254F">
      <w:fldChar w:fldCharType="begin"/>
    </w:r>
    <w:r w:rsidR="00E3254F">
      <w:instrText xml:space="preserve"> SECTIONPAGES  </w:instrText>
    </w:r>
    <w:r w:rsidR="00E3254F">
      <w:fldChar w:fldCharType="separate"/>
    </w:r>
    <w:r w:rsidR="008E7E3A">
      <w:rPr>
        <w:noProof/>
      </w:rPr>
      <w:t>4</w:t>
    </w:r>
    <w:r w:rsidR="00E3254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FA126" w14:textId="77777777" w:rsidR="00977CDD" w:rsidRDefault="00977CDD" w:rsidP="00B31801">
      <w:r>
        <w:separator/>
      </w:r>
    </w:p>
  </w:footnote>
  <w:footnote w:type="continuationSeparator" w:id="0">
    <w:p w14:paraId="31A51F96" w14:textId="77777777" w:rsidR="00977CDD" w:rsidRDefault="00977CDD" w:rsidP="00B318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7671D" w14:textId="1FB053FF" w:rsidR="00D47171" w:rsidRDefault="00AE05D8" w:rsidP="007920F5">
    <w:pPr>
      <w:pStyle w:val="Kopfzeile"/>
    </w:pPr>
    <w:r>
      <w:rPr>
        <w:noProof/>
        <w:lang w:val="de-CH" w:eastAsia="de-CH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1A1784E" wp14:editId="09A865CD">
              <wp:simplePos x="0" y="0"/>
              <wp:positionH relativeFrom="column">
                <wp:posOffset>-375289</wp:posOffset>
              </wp:positionH>
              <wp:positionV relativeFrom="page">
                <wp:posOffset>262297</wp:posOffset>
              </wp:positionV>
              <wp:extent cx="483870" cy="539750"/>
              <wp:effectExtent l="0" t="0" r="0" b="0"/>
              <wp:wrapThrough wrapText="bothSides">
                <wp:wrapPolygon edited="0">
                  <wp:start x="6803" y="0"/>
                  <wp:lineTo x="0" y="3812"/>
                  <wp:lineTo x="0" y="16772"/>
                  <wp:lineTo x="5953" y="20584"/>
                  <wp:lineTo x="14457" y="20584"/>
                  <wp:lineTo x="20409" y="17534"/>
                  <wp:lineTo x="20409" y="3812"/>
                  <wp:lineTo x="13606" y="0"/>
                  <wp:lineTo x="6803" y="0"/>
                </wp:wrapPolygon>
              </wp:wrapThrough>
              <wp:docPr id="22" name="Gruppieren 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83870" cy="539750"/>
                        <a:chOff x="0" y="0"/>
                        <a:chExt cx="3437890" cy="3830955"/>
                      </a:xfrm>
                    </wpg:grpSpPr>
                    <wps:wsp>
                      <wps:cNvPr id="23" name="Freeform 14"/>
                      <wps:cNvSpPr>
                        <a:spLocks/>
                      </wps:cNvSpPr>
                      <wps:spPr bwMode="auto">
                        <a:xfrm>
                          <a:off x="0" y="0"/>
                          <a:ext cx="3437890" cy="3830955"/>
                        </a:xfrm>
                        <a:custGeom>
                          <a:avLst/>
                          <a:gdLst>
                            <a:gd name="T0" fmla="*/ 1459 w 1609"/>
                            <a:gd name="T1" fmla="*/ 1447 h 1793"/>
                            <a:gd name="T2" fmla="*/ 954 w 1609"/>
                            <a:gd name="T3" fmla="*/ 1739 h 1793"/>
                            <a:gd name="T4" fmla="*/ 655 w 1609"/>
                            <a:gd name="T5" fmla="*/ 1739 h 1793"/>
                            <a:gd name="T6" fmla="*/ 149 w 1609"/>
                            <a:gd name="T7" fmla="*/ 1447 h 1793"/>
                            <a:gd name="T8" fmla="*/ 0 w 1609"/>
                            <a:gd name="T9" fmla="*/ 1188 h 1793"/>
                            <a:gd name="T10" fmla="*/ 0 w 1609"/>
                            <a:gd name="T11" fmla="*/ 604 h 1793"/>
                            <a:gd name="T12" fmla="*/ 149 w 1609"/>
                            <a:gd name="T13" fmla="*/ 345 h 1793"/>
                            <a:gd name="T14" fmla="*/ 655 w 1609"/>
                            <a:gd name="T15" fmla="*/ 53 h 1793"/>
                            <a:gd name="T16" fmla="*/ 954 w 1609"/>
                            <a:gd name="T17" fmla="*/ 53 h 1793"/>
                            <a:gd name="T18" fmla="*/ 1459 w 1609"/>
                            <a:gd name="T19" fmla="*/ 345 h 1793"/>
                            <a:gd name="T20" fmla="*/ 1609 w 1609"/>
                            <a:gd name="T21" fmla="*/ 604 h 1793"/>
                            <a:gd name="T22" fmla="*/ 1609 w 1609"/>
                            <a:gd name="T23" fmla="*/ 1188 h 1793"/>
                            <a:gd name="T24" fmla="*/ 1459 w 1609"/>
                            <a:gd name="T25" fmla="*/ 1447 h 17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09" h="1793">
                              <a:moveTo>
                                <a:pt x="1459" y="1447"/>
                              </a:moveTo>
                              <a:cubicBezTo>
                                <a:pt x="954" y="1739"/>
                                <a:pt x="954" y="1739"/>
                                <a:pt x="954" y="1739"/>
                              </a:cubicBezTo>
                              <a:cubicBezTo>
                                <a:pt x="861" y="1793"/>
                                <a:pt x="747" y="1793"/>
                                <a:pt x="655" y="1739"/>
                              </a:cubicBezTo>
                              <a:cubicBezTo>
                                <a:pt x="149" y="1447"/>
                                <a:pt x="149" y="1447"/>
                                <a:pt x="149" y="1447"/>
                              </a:cubicBezTo>
                              <a:cubicBezTo>
                                <a:pt x="57" y="1394"/>
                                <a:pt x="0" y="1295"/>
                                <a:pt x="0" y="1188"/>
                              </a:cubicBezTo>
                              <a:cubicBezTo>
                                <a:pt x="0" y="604"/>
                                <a:pt x="0" y="604"/>
                                <a:pt x="0" y="604"/>
                              </a:cubicBezTo>
                              <a:cubicBezTo>
                                <a:pt x="0" y="498"/>
                                <a:pt x="57" y="399"/>
                                <a:pt x="149" y="345"/>
                              </a:cubicBezTo>
                              <a:cubicBezTo>
                                <a:pt x="655" y="53"/>
                                <a:pt x="655" y="53"/>
                                <a:pt x="655" y="53"/>
                              </a:cubicBezTo>
                              <a:cubicBezTo>
                                <a:pt x="747" y="0"/>
                                <a:pt x="861" y="0"/>
                                <a:pt x="954" y="53"/>
                              </a:cubicBezTo>
                              <a:cubicBezTo>
                                <a:pt x="1459" y="345"/>
                                <a:pt x="1459" y="345"/>
                                <a:pt x="1459" y="345"/>
                              </a:cubicBezTo>
                              <a:cubicBezTo>
                                <a:pt x="1552" y="399"/>
                                <a:pt x="1609" y="498"/>
                                <a:pt x="1609" y="604"/>
                              </a:cubicBezTo>
                              <a:cubicBezTo>
                                <a:pt x="1609" y="1188"/>
                                <a:pt x="1609" y="1188"/>
                                <a:pt x="1609" y="1188"/>
                              </a:cubicBezTo>
                              <a:cubicBezTo>
                                <a:pt x="1609" y="1295"/>
                                <a:pt x="1552" y="1394"/>
                                <a:pt x="1459" y="144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15"/>
                      <wps:cNvSpPr>
                        <a:spLocks noEditPoints="1"/>
                      </wps:cNvSpPr>
                      <wps:spPr bwMode="auto">
                        <a:xfrm>
                          <a:off x="524786" y="1089329"/>
                          <a:ext cx="2425065" cy="1581150"/>
                        </a:xfrm>
                        <a:custGeom>
                          <a:avLst/>
                          <a:gdLst>
                            <a:gd name="T0" fmla="*/ 1135 w 1135"/>
                            <a:gd name="T1" fmla="*/ 373 h 740"/>
                            <a:gd name="T2" fmla="*/ 1111 w 1135"/>
                            <a:gd name="T3" fmla="*/ 353 h 740"/>
                            <a:gd name="T4" fmla="*/ 981 w 1135"/>
                            <a:gd name="T5" fmla="*/ 350 h 740"/>
                            <a:gd name="T6" fmla="*/ 1083 w 1135"/>
                            <a:gd name="T7" fmla="*/ 69 h 740"/>
                            <a:gd name="T8" fmla="*/ 1025 w 1135"/>
                            <a:gd name="T9" fmla="*/ 37 h 740"/>
                            <a:gd name="T10" fmla="*/ 912 w 1135"/>
                            <a:gd name="T11" fmla="*/ 348 h 740"/>
                            <a:gd name="T12" fmla="*/ 680 w 1135"/>
                            <a:gd name="T13" fmla="*/ 346 h 740"/>
                            <a:gd name="T14" fmla="*/ 780 w 1135"/>
                            <a:gd name="T15" fmla="*/ 69 h 740"/>
                            <a:gd name="T16" fmla="*/ 722 w 1135"/>
                            <a:gd name="T17" fmla="*/ 37 h 740"/>
                            <a:gd name="T18" fmla="*/ 611 w 1135"/>
                            <a:gd name="T19" fmla="*/ 345 h 740"/>
                            <a:gd name="T20" fmla="*/ 510 w 1135"/>
                            <a:gd name="T21" fmla="*/ 345 h 740"/>
                            <a:gd name="T22" fmla="*/ 508 w 1135"/>
                            <a:gd name="T23" fmla="*/ 346 h 740"/>
                            <a:gd name="T24" fmla="*/ 509 w 1135"/>
                            <a:gd name="T25" fmla="*/ 60 h 740"/>
                            <a:gd name="T26" fmla="*/ 436 w 1135"/>
                            <a:gd name="T27" fmla="*/ 0 h 740"/>
                            <a:gd name="T28" fmla="*/ 431 w 1135"/>
                            <a:gd name="T29" fmla="*/ 0 h 740"/>
                            <a:gd name="T30" fmla="*/ 179 w 1135"/>
                            <a:gd name="T31" fmla="*/ 344 h 740"/>
                            <a:gd name="T32" fmla="*/ 175 w 1135"/>
                            <a:gd name="T33" fmla="*/ 350 h 740"/>
                            <a:gd name="T34" fmla="*/ 93 w 1135"/>
                            <a:gd name="T35" fmla="*/ 352 h 740"/>
                            <a:gd name="T36" fmla="*/ 38 w 1135"/>
                            <a:gd name="T37" fmla="*/ 364 h 740"/>
                            <a:gd name="T38" fmla="*/ 130 w 1135"/>
                            <a:gd name="T39" fmla="*/ 399 h 740"/>
                            <a:gd name="T40" fmla="*/ 144 w 1135"/>
                            <a:gd name="T41" fmla="*/ 398 h 740"/>
                            <a:gd name="T42" fmla="*/ 0 w 1135"/>
                            <a:gd name="T43" fmla="*/ 672 h 740"/>
                            <a:gd name="T44" fmla="*/ 31 w 1135"/>
                            <a:gd name="T45" fmla="*/ 704 h 740"/>
                            <a:gd name="T46" fmla="*/ 194 w 1135"/>
                            <a:gd name="T47" fmla="*/ 394 h 740"/>
                            <a:gd name="T48" fmla="*/ 237 w 1135"/>
                            <a:gd name="T49" fmla="*/ 391 h 740"/>
                            <a:gd name="T50" fmla="*/ 437 w 1135"/>
                            <a:gd name="T51" fmla="*/ 380 h 740"/>
                            <a:gd name="T52" fmla="*/ 405 w 1135"/>
                            <a:gd name="T53" fmla="*/ 648 h 740"/>
                            <a:gd name="T54" fmla="*/ 471 w 1135"/>
                            <a:gd name="T55" fmla="*/ 703 h 740"/>
                            <a:gd name="T56" fmla="*/ 506 w 1135"/>
                            <a:gd name="T57" fmla="*/ 377 h 740"/>
                            <a:gd name="T58" fmla="*/ 600 w 1135"/>
                            <a:gd name="T59" fmla="*/ 374 h 740"/>
                            <a:gd name="T60" fmla="*/ 480 w 1135"/>
                            <a:gd name="T61" fmla="*/ 705 h 740"/>
                            <a:gd name="T62" fmla="*/ 537 w 1135"/>
                            <a:gd name="T63" fmla="*/ 740 h 740"/>
                            <a:gd name="T64" fmla="*/ 670 w 1135"/>
                            <a:gd name="T65" fmla="*/ 372 h 740"/>
                            <a:gd name="T66" fmla="*/ 904 w 1135"/>
                            <a:gd name="T67" fmla="*/ 370 h 740"/>
                            <a:gd name="T68" fmla="*/ 783 w 1135"/>
                            <a:gd name="T69" fmla="*/ 705 h 740"/>
                            <a:gd name="T70" fmla="*/ 840 w 1135"/>
                            <a:gd name="T71" fmla="*/ 740 h 740"/>
                            <a:gd name="T72" fmla="*/ 973 w 1135"/>
                            <a:gd name="T73" fmla="*/ 371 h 740"/>
                            <a:gd name="T74" fmla="*/ 1135 w 1135"/>
                            <a:gd name="T75" fmla="*/ 373 h 740"/>
                            <a:gd name="T76" fmla="*/ 293 w 1135"/>
                            <a:gd name="T77" fmla="*/ 348 h 740"/>
                            <a:gd name="T78" fmla="*/ 221 w 1135"/>
                            <a:gd name="T79" fmla="*/ 349 h 740"/>
                            <a:gd name="T80" fmla="*/ 225 w 1135"/>
                            <a:gd name="T81" fmla="*/ 342 h 740"/>
                            <a:gd name="T82" fmla="*/ 437 w 1135"/>
                            <a:gd name="T83" fmla="*/ 68 h 740"/>
                            <a:gd name="T84" fmla="*/ 439 w 1135"/>
                            <a:gd name="T85" fmla="*/ 346 h 740"/>
                            <a:gd name="T86" fmla="*/ 293 w 1135"/>
                            <a:gd name="T87" fmla="*/ 348 h 7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1135" h="740">
                              <a:moveTo>
                                <a:pt x="1135" y="373"/>
                              </a:moveTo>
                              <a:cubicBezTo>
                                <a:pt x="1129" y="363"/>
                                <a:pt x="1111" y="353"/>
                                <a:pt x="1111" y="353"/>
                              </a:cubicBezTo>
                              <a:cubicBezTo>
                                <a:pt x="1067" y="352"/>
                                <a:pt x="1024" y="351"/>
                                <a:pt x="981" y="350"/>
                              </a:cubicBezTo>
                              <a:cubicBezTo>
                                <a:pt x="1083" y="69"/>
                                <a:pt x="1083" y="69"/>
                                <a:pt x="1083" y="69"/>
                              </a:cubicBezTo>
                              <a:cubicBezTo>
                                <a:pt x="1025" y="37"/>
                                <a:pt x="1025" y="37"/>
                                <a:pt x="1025" y="37"/>
                              </a:cubicBezTo>
                              <a:cubicBezTo>
                                <a:pt x="912" y="348"/>
                                <a:pt x="912" y="348"/>
                                <a:pt x="912" y="348"/>
                              </a:cubicBezTo>
                              <a:cubicBezTo>
                                <a:pt x="835" y="347"/>
                                <a:pt x="757" y="346"/>
                                <a:pt x="680" y="346"/>
                              </a:cubicBezTo>
                              <a:cubicBezTo>
                                <a:pt x="780" y="69"/>
                                <a:pt x="780" y="69"/>
                                <a:pt x="780" y="69"/>
                              </a:cubicBezTo>
                              <a:cubicBezTo>
                                <a:pt x="722" y="37"/>
                                <a:pt x="722" y="37"/>
                                <a:pt x="722" y="37"/>
                              </a:cubicBezTo>
                              <a:cubicBezTo>
                                <a:pt x="611" y="345"/>
                                <a:pt x="611" y="345"/>
                                <a:pt x="611" y="345"/>
                              </a:cubicBezTo>
                              <a:cubicBezTo>
                                <a:pt x="577" y="345"/>
                                <a:pt x="544" y="345"/>
                                <a:pt x="510" y="345"/>
                              </a:cubicBezTo>
                              <a:cubicBezTo>
                                <a:pt x="508" y="346"/>
                                <a:pt x="508" y="346"/>
                                <a:pt x="508" y="346"/>
                              </a:cubicBezTo>
                              <a:cubicBezTo>
                                <a:pt x="513" y="231"/>
                                <a:pt x="513" y="128"/>
                                <a:pt x="509" y="60"/>
                              </a:cubicBezTo>
                              <a:cubicBezTo>
                                <a:pt x="436" y="0"/>
                                <a:pt x="436" y="0"/>
                                <a:pt x="436" y="0"/>
                              </a:cubicBezTo>
                              <a:cubicBezTo>
                                <a:pt x="431" y="0"/>
                                <a:pt x="431" y="0"/>
                                <a:pt x="431" y="0"/>
                              </a:cubicBezTo>
                              <a:cubicBezTo>
                                <a:pt x="353" y="92"/>
                                <a:pt x="261" y="216"/>
                                <a:pt x="179" y="344"/>
                              </a:cubicBezTo>
                              <a:cubicBezTo>
                                <a:pt x="175" y="350"/>
                                <a:pt x="175" y="350"/>
                                <a:pt x="175" y="350"/>
                              </a:cubicBezTo>
                              <a:cubicBezTo>
                                <a:pt x="147" y="351"/>
                                <a:pt x="120" y="352"/>
                                <a:pt x="93" y="352"/>
                              </a:cubicBezTo>
                              <a:cubicBezTo>
                                <a:pt x="38" y="364"/>
                                <a:pt x="38" y="364"/>
                                <a:pt x="38" y="364"/>
                              </a:cubicBezTo>
                              <a:cubicBezTo>
                                <a:pt x="130" y="399"/>
                                <a:pt x="130" y="399"/>
                                <a:pt x="130" y="399"/>
                              </a:cubicBezTo>
                              <a:cubicBezTo>
                                <a:pt x="144" y="398"/>
                                <a:pt x="144" y="398"/>
                                <a:pt x="144" y="398"/>
                              </a:cubicBezTo>
                              <a:cubicBezTo>
                                <a:pt x="87" y="492"/>
                                <a:pt x="36" y="586"/>
                                <a:pt x="0" y="672"/>
                              </a:cubicBezTo>
                              <a:cubicBezTo>
                                <a:pt x="0" y="691"/>
                                <a:pt x="31" y="704"/>
                                <a:pt x="31" y="704"/>
                              </a:cubicBezTo>
                              <a:cubicBezTo>
                                <a:pt x="74" y="606"/>
                                <a:pt x="128" y="500"/>
                                <a:pt x="194" y="394"/>
                              </a:cubicBezTo>
                              <a:cubicBezTo>
                                <a:pt x="237" y="391"/>
                                <a:pt x="237" y="391"/>
                                <a:pt x="237" y="391"/>
                              </a:cubicBezTo>
                              <a:cubicBezTo>
                                <a:pt x="437" y="380"/>
                                <a:pt x="437" y="380"/>
                                <a:pt x="437" y="380"/>
                              </a:cubicBezTo>
                              <a:cubicBezTo>
                                <a:pt x="431" y="477"/>
                                <a:pt x="420" y="571"/>
                                <a:pt x="405" y="648"/>
                              </a:cubicBezTo>
                              <a:cubicBezTo>
                                <a:pt x="471" y="703"/>
                                <a:pt x="471" y="703"/>
                                <a:pt x="471" y="703"/>
                              </a:cubicBezTo>
                              <a:cubicBezTo>
                                <a:pt x="488" y="598"/>
                                <a:pt x="500" y="483"/>
                                <a:pt x="506" y="377"/>
                              </a:cubicBezTo>
                              <a:cubicBezTo>
                                <a:pt x="537" y="375"/>
                                <a:pt x="569" y="374"/>
                                <a:pt x="600" y="374"/>
                              </a:cubicBezTo>
                              <a:cubicBezTo>
                                <a:pt x="480" y="705"/>
                                <a:pt x="480" y="705"/>
                                <a:pt x="480" y="705"/>
                              </a:cubicBezTo>
                              <a:cubicBezTo>
                                <a:pt x="537" y="740"/>
                                <a:pt x="537" y="740"/>
                                <a:pt x="537" y="740"/>
                              </a:cubicBezTo>
                              <a:cubicBezTo>
                                <a:pt x="670" y="372"/>
                                <a:pt x="670" y="372"/>
                                <a:pt x="670" y="372"/>
                              </a:cubicBezTo>
                              <a:cubicBezTo>
                                <a:pt x="747" y="370"/>
                                <a:pt x="825" y="370"/>
                                <a:pt x="904" y="370"/>
                              </a:cubicBezTo>
                              <a:cubicBezTo>
                                <a:pt x="783" y="705"/>
                                <a:pt x="783" y="705"/>
                                <a:pt x="783" y="705"/>
                              </a:cubicBezTo>
                              <a:cubicBezTo>
                                <a:pt x="840" y="740"/>
                                <a:pt x="840" y="740"/>
                                <a:pt x="840" y="740"/>
                              </a:cubicBezTo>
                              <a:cubicBezTo>
                                <a:pt x="973" y="371"/>
                                <a:pt x="973" y="371"/>
                                <a:pt x="973" y="371"/>
                              </a:cubicBezTo>
                              <a:cubicBezTo>
                                <a:pt x="1026" y="371"/>
                                <a:pt x="1080" y="372"/>
                                <a:pt x="1135" y="373"/>
                              </a:cubicBezTo>
                              <a:close/>
                              <a:moveTo>
                                <a:pt x="293" y="348"/>
                              </a:moveTo>
                              <a:cubicBezTo>
                                <a:pt x="269" y="348"/>
                                <a:pt x="245" y="349"/>
                                <a:pt x="221" y="349"/>
                              </a:cubicBezTo>
                              <a:cubicBezTo>
                                <a:pt x="225" y="342"/>
                                <a:pt x="225" y="342"/>
                                <a:pt x="225" y="342"/>
                              </a:cubicBezTo>
                              <a:cubicBezTo>
                                <a:pt x="286" y="250"/>
                                <a:pt x="357" y="157"/>
                                <a:pt x="437" y="68"/>
                              </a:cubicBezTo>
                              <a:cubicBezTo>
                                <a:pt x="443" y="153"/>
                                <a:pt x="443" y="250"/>
                                <a:pt x="439" y="346"/>
                              </a:cubicBezTo>
                              <a:lnTo>
                                <a:pt x="293" y="3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6"/>
                      <wps:cNvSpPr>
                        <a:spLocks noEditPoints="1"/>
                      </wps:cNvSpPr>
                      <wps:spPr bwMode="auto">
                        <a:xfrm>
                          <a:off x="302149" y="341906"/>
                          <a:ext cx="2828925" cy="3121025"/>
                        </a:xfrm>
                        <a:custGeom>
                          <a:avLst/>
                          <a:gdLst>
                            <a:gd name="T0" fmla="*/ 662 w 1324"/>
                            <a:gd name="T1" fmla="*/ 1461 h 1461"/>
                            <a:gd name="T2" fmla="*/ 534 w 1324"/>
                            <a:gd name="T3" fmla="*/ 1427 h 1461"/>
                            <a:gd name="T4" fmla="*/ 128 w 1324"/>
                            <a:gd name="T5" fmla="*/ 1192 h 1461"/>
                            <a:gd name="T6" fmla="*/ 0 w 1324"/>
                            <a:gd name="T7" fmla="*/ 971 h 1461"/>
                            <a:gd name="T8" fmla="*/ 0 w 1324"/>
                            <a:gd name="T9" fmla="*/ 502 h 1461"/>
                            <a:gd name="T10" fmla="*/ 128 w 1324"/>
                            <a:gd name="T11" fmla="*/ 280 h 1461"/>
                            <a:gd name="T12" fmla="*/ 534 w 1324"/>
                            <a:gd name="T13" fmla="*/ 46 h 1461"/>
                            <a:gd name="T14" fmla="*/ 790 w 1324"/>
                            <a:gd name="T15" fmla="*/ 46 h 1461"/>
                            <a:gd name="T16" fmla="*/ 1196 w 1324"/>
                            <a:gd name="T17" fmla="*/ 280 h 1461"/>
                            <a:gd name="T18" fmla="*/ 1324 w 1324"/>
                            <a:gd name="T19" fmla="*/ 502 h 1461"/>
                            <a:gd name="T20" fmla="*/ 1324 w 1324"/>
                            <a:gd name="T21" fmla="*/ 971 h 1461"/>
                            <a:gd name="T22" fmla="*/ 1196 w 1324"/>
                            <a:gd name="T23" fmla="*/ 1192 h 1461"/>
                            <a:gd name="T24" fmla="*/ 790 w 1324"/>
                            <a:gd name="T25" fmla="*/ 1427 h 1461"/>
                            <a:gd name="T26" fmla="*/ 662 w 1324"/>
                            <a:gd name="T27" fmla="*/ 1461 h 1461"/>
                            <a:gd name="T28" fmla="*/ 662 w 1324"/>
                            <a:gd name="T29" fmla="*/ 42 h 1461"/>
                            <a:gd name="T30" fmla="*/ 550 w 1324"/>
                            <a:gd name="T31" fmla="*/ 72 h 1461"/>
                            <a:gd name="T32" fmla="*/ 143 w 1324"/>
                            <a:gd name="T33" fmla="*/ 307 h 1461"/>
                            <a:gd name="T34" fmla="*/ 31 w 1324"/>
                            <a:gd name="T35" fmla="*/ 502 h 1461"/>
                            <a:gd name="T36" fmla="*/ 31 w 1324"/>
                            <a:gd name="T37" fmla="*/ 971 h 1461"/>
                            <a:gd name="T38" fmla="*/ 143 w 1324"/>
                            <a:gd name="T39" fmla="*/ 1166 h 1461"/>
                            <a:gd name="T40" fmla="*/ 550 w 1324"/>
                            <a:gd name="T41" fmla="*/ 1400 h 1461"/>
                            <a:gd name="T42" fmla="*/ 775 w 1324"/>
                            <a:gd name="T43" fmla="*/ 1400 h 1461"/>
                            <a:gd name="T44" fmla="*/ 1181 w 1324"/>
                            <a:gd name="T45" fmla="*/ 1166 h 1461"/>
                            <a:gd name="T46" fmla="*/ 1294 w 1324"/>
                            <a:gd name="T47" fmla="*/ 971 h 1461"/>
                            <a:gd name="T48" fmla="*/ 1294 w 1324"/>
                            <a:gd name="T49" fmla="*/ 502 h 1461"/>
                            <a:gd name="T50" fmla="*/ 1181 w 1324"/>
                            <a:gd name="T51" fmla="*/ 307 h 1461"/>
                            <a:gd name="T52" fmla="*/ 775 w 1324"/>
                            <a:gd name="T53" fmla="*/ 72 h 1461"/>
                            <a:gd name="T54" fmla="*/ 662 w 1324"/>
                            <a:gd name="T55" fmla="*/ 42 h 14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324" h="1461">
                              <a:moveTo>
                                <a:pt x="662" y="1461"/>
                              </a:moveTo>
                              <a:cubicBezTo>
                                <a:pt x="618" y="1461"/>
                                <a:pt x="574" y="1450"/>
                                <a:pt x="534" y="1427"/>
                              </a:cubicBezTo>
                              <a:cubicBezTo>
                                <a:pt x="128" y="1192"/>
                                <a:pt x="128" y="1192"/>
                                <a:pt x="128" y="1192"/>
                              </a:cubicBezTo>
                              <a:cubicBezTo>
                                <a:pt x="49" y="1147"/>
                                <a:pt x="0" y="1062"/>
                                <a:pt x="0" y="971"/>
                              </a:cubicBezTo>
                              <a:cubicBezTo>
                                <a:pt x="0" y="502"/>
                                <a:pt x="0" y="502"/>
                                <a:pt x="0" y="502"/>
                              </a:cubicBezTo>
                              <a:cubicBezTo>
                                <a:pt x="0" y="411"/>
                                <a:pt x="49" y="326"/>
                                <a:pt x="128" y="280"/>
                              </a:cubicBezTo>
                              <a:cubicBezTo>
                                <a:pt x="534" y="46"/>
                                <a:pt x="534" y="46"/>
                                <a:pt x="534" y="46"/>
                              </a:cubicBezTo>
                              <a:cubicBezTo>
                                <a:pt x="613" y="0"/>
                                <a:pt x="711" y="0"/>
                                <a:pt x="790" y="46"/>
                              </a:cubicBezTo>
                              <a:cubicBezTo>
                                <a:pt x="1196" y="280"/>
                                <a:pt x="1196" y="280"/>
                                <a:pt x="1196" y="280"/>
                              </a:cubicBezTo>
                              <a:cubicBezTo>
                                <a:pt x="1275" y="326"/>
                                <a:pt x="1324" y="411"/>
                                <a:pt x="1324" y="502"/>
                              </a:cubicBezTo>
                              <a:cubicBezTo>
                                <a:pt x="1324" y="971"/>
                                <a:pt x="1324" y="971"/>
                                <a:pt x="1324" y="971"/>
                              </a:cubicBezTo>
                              <a:cubicBezTo>
                                <a:pt x="1324" y="1062"/>
                                <a:pt x="1275" y="1147"/>
                                <a:pt x="1196" y="1192"/>
                              </a:cubicBezTo>
                              <a:cubicBezTo>
                                <a:pt x="790" y="1427"/>
                                <a:pt x="790" y="1427"/>
                                <a:pt x="790" y="1427"/>
                              </a:cubicBezTo>
                              <a:cubicBezTo>
                                <a:pt x="751" y="1450"/>
                                <a:pt x="706" y="1461"/>
                                <a:pt x="662" y="1461"/>
                              </a:cubicBezTo>
                              <a:close/>
                              <a:moveTo>
                                <a:pt x="662" y="42"/>
                              </a:moveTo>
                              <a:cubicBezTo>
                                <a:pt x="623" y="42"/>
                                <a:pt x="584" y="52"/>
                                <a:pt x="550" y="72"/>
                              </a:cubicBezTo>
                              <a:cubicBezTo>
                                <a:pt x="143" y="307"/>
                                <a:pt x="143" y="307"/>
                                <a:pt x="143" y="307"/>
                              </a:cubicBezTo>
                              <a:cubicBezTo>
                                <a:pt x="74" y="347"/>
                                <a:pt x="31" y="422"/>
                                <a:pt x="31" y="502"/>
                              </a:cubicBezTo>
                              <a:cubicBezTo>
                                <a:pt x="31" y="971"/>
                                <a:pt x="31" y="971"/>
                                <a:pt x="31" y="971"/>
                              </a:cubicBezTo>
                              <a:cubicBezTo>
                                <a:pt x="31" y="1051"/>
                                <a:pt x="74" y="1126"/>
                                <a:pt x="143" y="1166"/>
                              </a:cubicBezTo>
                              <a:cubicBezTo>
                                <a:pt x="550" y="1400"/>
                                <a:pt x="550" y="1400"/>
                                <a:pt x="550" y="1400"/>
                              </a:cubicBezTo>
                              <a:cubicBezTo>
                                <a:pt x="619" y="1441"/>
                                <a:pt x="705" y="1441"/>
                                <a:pt x="775" y="1400"/>
                              </a:cubicBezTo>
                              <a:cubicBezTo>
                                <a:pt x="1181" y="1166"/>
                                <a:pt x="1181" y="1166"/>
                                <a:pt x="1181" y="1166"/>
                              </a:cubicBezTo>
                              <a:cubicBezTo>
                                <a:pt x="1251" y="1126"/>
                                <a:pt x="1294" y="1051"/>
                                <a:pt x="1294" y="971"/>
                              </a:cubicBezTo>
                              <a:cubicBezTo>
                                <a:pt x="1294" y="502"/>
                                <a:pt x="1294" y="502"/>
                                <a:pt x="1294" y="502"/>
                              </a:cubicBezTo>
                              <a:cubicBezTo>
                                <a:pt x="1294" y="422"/>
                                <a:pt x="1251" y="347"/>
                                <a:pt x="1181" y="307"/>
                              </a:cubicBezTo>
                              <a:cubicBezTo>
                                <a:pt x="775" y="72"/>
                                <a:pt x="775" y="72"/>
                                <a:pt x="775" y="72"/>
                              </a:cubicBezTo>
                              <a:cubicBezTo>
                                <a:pt x="740" y="52"/>
                                <a:pt x="701" y="42"/>
                                <a:pt x="662" y="42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3"/>
                            </a:gs>
                          </a:gsLst>
                          <a:lin ang="16200000" scaled="0"/>
                        </a:gradFill>
                        <a:ln w="6350"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3"/>
                              </a:gs>
                            </a:gsLst>
                            <a:lin ang="16200000" scaled="0"/>
                          </a:gra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9A38BB" id="Gruppieren 22" o:spid="_x0000_s1026" style="position:absolute;margin-left:-29.55pt;margin-top:20.65pt;width:38.1pt;height:42.5pt;z-index:251664384;mso-position-vertical-relative:page;mso-width-relative:margin;mso-height-relative:margin" coordsize="34378,38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">
              <o:lock v:ext="edit" aspectratio="t"/>
              <v:shape id="Freeform 14" o:spid="_x0000_s1027" style="position:absolute;width:34378;height:38309;visibility:visible;mso-wrap-style:square;v-text-anchor:top" coordsize="1609,1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" path="m1459,1447c954,1739,954,1739,954,1739v-93,54,-207,54,-299,c149,1447,149,1447,149,1447,57,1394,,1295,,1188,,604,,604,,604,,498,57,399,149,345,655,53,655,53,655,53,747,,861,,954,53v505,292,505,292,505,292c1552,399,1609,498,1609,604v,584,,584,,584c1609,1295,1552,1394,1459,1447xe" stroked="f">
                <v:path arrowok="t" o:connecttype="custom" o:connectlocs="3117391,3091685;2038376,3715578;1399514,3715578;318363,3091685;0,2538301;0,1290517;318363,737133;1399514,113241;2038376,113241;3117391,737133;3437890,1290517;3437890,2538301;3117391,3091685" o:connectangles="0,0,0,0,0,0,0,0,0,0,0,0,0"/>
              </v:shape>
              <v:shape id="Freeform 15" o:spid="_x0000_s1028" style="position:absolute;left:5247;top:10893;width:24251;height:15811;visibility:visible;mso-wrap-style:square;v-text-anchor:top" coordsize="1135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" path="m1135,373v-6,-10,-24,-20,-24,-20c1067,352,1024,351,981,350,1083,69,1083,69,1083,69,1025,37,1025,37,1025,37,912,348,912,348,912,348v-77,-1,-155,-2,-232,-2c780,69,780,69,780,69,722,37,722,37,722,37,611,345,611,345,611,345v-34,,-67,,-101,c508,346,508,346,508,346v5,-115,5,-218,1,-286c436,,436,,436,v-5,,-5,,-5,c353,92,261,216,179,344v-4,6,-4,6,-4,6c147,351,120,352,93,352,38,364,38,364,38,364v92,35,92,35,92,35c144,398,144,398,144,398,87,492,36,586,,672v,19,31,32,31,32c74,606,128,500,194,394v43,-3,43,-3,43,-3c437,380,437,380,437,380v-6,97,-17,191,-32,268c471,703,471,703,471,703,488,598,500,483,506,377v31,-2,63,-3,94,-3c480,705,480,705,480,705v57,35,57,35,57,35c670,372,670,372,670,372v77,-2,155,-2,234,-2c783,705,783,705,783,705v57,35,57,35,57,35c973,371,973,371,973,371v53,,107,1,162,2xm293,348v-24,,-48,1,-72,1c225,342,225,342,225,342,286,250,357,157,437,68v6,85,6,182,2,278l293,348xe" fillcolor="black" stroked="f">
                <v:path arrowok="t" o:connecttype="custom" o:connectlocs="2425065,796985;2373786,754251;2096025,747841;2313961,147432;2190037,79058;1948598,743568;1452902,739294;1666564,147432;1542640,79058;1305476,737158;1089677,737158;1085404,739294;1087540,128201;931567,0;920884,0;382455,735021;373909,747841;198706,752115;81192,777755;277761,852539;307673,850402;0,1435855;66235,1504229;414505,841856;506379,835445;933703,811942;865332,1384575;1006349,1502093;1081130,805532;1281973,799122;1025578,1506366;1147366,1581150;1431536,794848;1931506,790575;1672974,1506366;1794762,1581150;2078932,792712;2425065,796985;626030,743568;472193,745705;480740,730748;933703,145295;937977,739294;626030,743568" o:connectangles="0,0,0,0,0,0,0,0,0,0,0,0,0,0,0,0,0,0,0,0,0,0,0,0,0,0,0,0,0,0,0,0,0,0,0,0,0,0,0,0,0,0,0,0"/>
                <o:lock v:ext="edit" verticies="t"/>
              </v:shape>
              <v:shape id="Freeform 16" o:spid="_x0000_s1029" style="position:absolute;left:3021;top:3419;width:28289;height:31210;visibility:visible;mso-wrap-style:square;v-text-anchor:top" coordsize="1324,1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" path="m662,1461v-44,,-88,-11,-128,-34c128,1192,128,1192,128,1192,49,1147,,1062,,971,,502,,502,,502,,411,49,326,128,280,534,46,534,46,534,46,613,,711,,790,46v406,234,406,234,406,234c1275,326,1324,411,1324,502v,469,,469,,469c1324,1062,1275,1147,1196,1192,790,1427,790,1427,790,1427v-39,23,-84,34,-128,34xm662,42v-39,,-78,10,-112,30c143,307,143,307,143,307,74,347,31,422,31,502v,469,,469,,469c31,1051,74,1126,143,1166v407,234,407,234,407,234c619,1441,705,1441,775,1400v406,-234,406,-234,406,-234c1251,1126,1294,1051,1294,971v,-469,,-469,,-469c1294,422,1251,347,1181,307,775,72,775,72,775,72,740,52,701,42,662,42xe" fillcolor="#30aadb [3205]" strokeweight=".5pt">
                <v:fill color2="#54fef5 [3206]" angle="180" focus="100%" type="gradient">
                  <o:fill v:ext="view" type="gradientUnscaled"/>
                </v:fill>
                <v:path arrowok="t" o:connecttype="custom" o:connectlocs="1414463,3121025;1140971,3048393;273491,2546380;0,2074275;0,1072385;273491,598143;1140971,98266;1687954,98266;2555434,598143;2828925,1072385;2828925,2074275;2555434,2546380;1687954,3048393;1414463,3121025;1414463,89721;1175158,153808;305541,655821;66236,1072385;66236,2074275;305541,2490839;1175158,2990715;1655904,2990715;2523384,2490839;2764825,2074275;2764825,1072385;2523384,655821;1655904,153808;1414463,89721" o:connectangles="0,0,0,0,0,0,0,0,0,0,0,0,0,0,0,0,0,0,0,0,0,0,0,0,0,0,0,0"/>
                <o:lock v:ext="edit" verticies="t"/>
              </v:shape>
              <w10:wrap type="through" anchory="page"/>
            </v:group>
          </w:pict>
        </mc:Fallback>
      </mc:AlternateContent>
    </w: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C50846" wp14:editId="1D132B70">
              <wp:simplePos x="0" y="0"/>
              <wp:positionH relativeFrom="column">
                <wp:posOffset>150164</wp:posOffset>
              </wp:positionH>
              <wp:positionV relativeFrom="paragraph">
                <wp:posOffset>7620</wp:posOffset>
              </wp:positionV>
              <wp:extent cx="1828800" cy="1828800"/>
              <wp:effectExtent l="0" t="0" r="0" b="10160"/>
              <wp:wrapSquare wrapText="bothSides"/>
              <wp:docPr id="21" name="Textfeld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53101A" w14:textId="7E8E18F0" w:rsidR="000C5C4A" w:rsidRPr="00F97863" w:rsidRDefault="000C5C4A" w:rsidP="00F97863">
                          <w:pPr>
                            <w:pStyle w:val="0Kopfzeile-Name"/>
                          </w:pPr>
                          <w:r w:rsidRPr="00725D90">
                            <w:t xml:space="preserve">Andreas </w:t>
                          </w:r>
                          <w:r w:rsidR="00366EE2">
                            <w:t>Gapsch</w:t>
                          </w:r>
                          <w:r w:rsidRPr="00725D90"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C50846" id="_x0000_t202" coordsize="21600,21600" o:spt="202" path="m,l,21600r21600,l21600,xe">
              <v:stroke joinstyle="miter"/>
              <v:path gradientshapeok="t" o:connecttype="rect"/>
            </v:shapetype>
            <v:shape id="Textfeld 21" o:spid="_x0000_s1027" type="#_x0000_t202" style="position:absolute;left:0;text-align:left;margin-left:11.8pt;margin-top:.6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" filled="f" stroked="f" strokeweight=".5pt">
              <v:textbox style="mso-fit-shape-to-text:t" inset="0,0,0,0">
                <w:txbxContent>
                  <w:p w14:paraId="3A53101A" w14:textId="7E8E18F0" w:rsidR="000C5C4A" w:rsidRPr="00F97863" w:rsidRDefault="000C5C4A" w:rsidP="00F97863">
                    <w:pPr>
                      <w:pStyle w:val="0Kopfzeile-Name"/>
                    </w:pPr>
                    <w:r w:rsidRPr="00725D90">
                      <w:t xml:space="preserve">Andreas </w:t>
                    </w:r>
                    <w:r w:rsidR="00366EE2">
                      <w:t>Gapsch</w:t>
                    </w:r>
                    <w:r w:rsidRPr="00725D90"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366EE2">
      <w:rPr>
        <w:noProof/>
        <w:lang w:val="de-CH" w:eastAsia="de-CH"/>
      </w:rPr>
      <w:t>Seestrasse 18</w:t>
    </w:r>
    <w:r w:rsidR="00D47171" w:rsidRPr="0083410C">
      <w:t xml:space="preserve"> | </w:t>
    </w:r>
    <w:r w:rsidR="00366EE2">
      <w:t>5712</w:t>
    </w:r>
    <w:r w:rsidR="00DD3CEE">
      <w:t xml:space="preserve"> </w:t>
    </w:r>
    <w:r w:rsidR="00366EE2">
      <w:t>Beinwil am See</w:t>
    </w:r>
  </w:p>
  <w:p w14:paraId="376D94C1" w14:textId="64A1A923" w:rsidR="00D47171" w:rsidRPr="000F2E96" w:rsidRDefault="00AE05D8" w:rsidP="00AE05D8">
    <w:pPr>
      <w:pStyle w:val="Kopfzeile"/>
    </w:pPr>
    <w:r>
      <w:rPr>
        <w:noProof/>
        <w:lang w:val="de-CH" w:eastAsia="de-CH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6278EB2" wp14:editId="23D990A3">
              <wp:simplePos x="0" y="0"/>
              <wp:positionH relativeFrom="column">
                <wp:posOffset>-60310</wp:posOffset>
              </wp:positionH>
              <wp:positionV relativeFrom="paragraph">
                <wp:posOffset>186055</wp:posOffset>
              </wp:positionV>
              <wp:extent cx="5944235" cy="0"/>
              <wp:effectExtent l="0" t="0" r="18415" b="19050"/>
              <wp:wrapNone/>
              <wp:docPr id="26" name="Gerader Verbinder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4235" cy="0"/>
                      </a:xfrm>
                      <a:prstGeom prst="line">
                        <a:avLst/>
                      </a:prstGeom>
                      <a:ln w="12700"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3"/>
                            </a:gs>
                          </a:gsLst>
                          <a:lin ang="0" scaled="0"/>
                        </a:gra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1851333" id="Gerader Verbinder 2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5pt,14.65pt" to="463.3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" strokeweight="1pt"/>
          </w:pict>
        </mc:Fallback>
      </mc:AlternateContent>
    </w:r>
    <w:r w:rsidR="00366EE2" w:rsidRPr="00366EE2">
      <w:t xml:space="preserve"> </w:t>
    </w:r>
    <w:r w:rsidR="00366EE2" w:rsidRPr="00366EE2">
      <w:rPr>
        <w:noProof/>
        <w:lang w:val="de-CH" w:eastAsia="de-CH"/>
      </w:rPr>
      <w:t>andreas.gapsch@protonmail.com</w:t>
    </w:r>
    <w:r w:rsidR="00D47171">
      <w:t xml:space="preserve"> | </w:t>
    </w:r>
    <w:r w:rsidR="0033731A">
      <w:t>+41 79</w:t>
    </w:r>
    <w:r w:rsidR="00366EE2">
      <w:t>1762764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904" type="#_x0000_t75" style="width:144.7pt;height:272.2pt" o:bullet="t">
        <v:imagedata r:id="rId1" o:title="listicon deckb"/>
      </v:shape>
    </w:pict>
  </w:numPicBullet>
  <w:numPicBullet w:numPicBulletId="1">
    <w:pict>
      <v:shape id="_x0000_i1905" type="#_x0000_t75" style="width:144.7pt;height:272.2pt" o:bullet="t">
        <v:imagedata r:id="rId2" o:title="listicon_lebenslauf"/>
      </v:shape>
    </w:pict>
  </w:numPicBullet>
  <w:abstractNum w:abstractNumId="0" w15:restartNumberingAfterBreak="0">
    <w:nsid w:val="FFFFFF1D"/>
    <w:multiLevelType w:val="multilevel"/>
    <w:tmpl w:val="7D5256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264455C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7B630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78E469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52AE74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53601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C71AB9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79985B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9523B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CDE91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DC6A3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6C72B4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330C149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365C12E8"/>
    <w:multiLevelType w:val="hybridMultilevel"/>
    <w:tmpl w:val="AB544A06"/>
    <w:lvl w:ilvl="0" w:tplc="5BFE7814">
      <w:start w:val="1"/>
      <w:numFmt w:val="bullet"/>
      <w:pStyle w:val="3Vita-BulletLevel2"/>
      <w:lvlText w:val=""/>
      <w:lvlJc w:val="left"/>
      <w:pPr>
        <w:ind w:left="2968" w:hanging="360"/>
      </w:pPr>
      <w:rPr>
        <w:rFonts w:ascii="Symbol" w:hAnsi="Symbol" w:hint="default"/>
        <w:color w:val="595959" w:themeColor="text1" w:themeTint="A6"/>
        <w:position w:val="2"/>
        <w:sz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231EE4"/>
    <w:multiLevelType w:val="hybridMultilevel"/>
    <w:tmpl w:val="9B4C4270"/>
    <w:lvl w:ilvl="0" w:tplc="0409000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  <w:color w:val="404040" w:themeColor="text1" w:themeTint="BF"/>
        <w:position w:val="2"/>
        <w:sz w:val="16"/>
      </w:rPr>
    </w:lvl>
    <w:lvl w:ilvl="1" w:tplc="0409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15" w15:restartNumberingAfterBreak="0">
    <w:nsid w:val="530A6763"/>
    <w:multiLevelType w:val="hybridMultilevel"/>
    <w:tmpl w:val="36AA7A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7B6171"/>
    <w:multiLevelType w:val="hybridMultilevel"/>
    <w:tmpl w:val="F1ACE3E0"/>
    <w:lvl w:ilvl="0" w:tplc="C6EC0578">
      <w:start w:val="1"/>
      <w:numFmt w:val="bullet"/>
      <w:pStyle w:val="Aufzhlungszeichen"/>
      <w:lvlText w:val=""/>
      <w:lvlJc w:val="left"/>
      <w:pPr>
        <w:ind w:left="28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567234D"/>
    <w:multiLevelType w:val="hybridMultilevel"/>
    <w:tmpl w:val="CF7E970E"/>
    <w:lvl w:ilvl="0" w:tplc="6A42F0E8">
      <w:start w:val="1"/>
      <w:numFmt w:val="bullet"/>
      <w:pStyle w:val="3Vita-BulletLevel1"/>
      <w:lvlText w:val=""/>
      <w:lvlJc w:val="left"/>
      <w:pPr>
        <w:ind w:left="2552" w:hanging="360"/>
      </w:pPr>
      <w:rPr>
        <w:rFonts w:ascii="Webdings" w:hAnsi="Webdings" w:hint="default"/>
        <w:color w:val="404040" w:themeColor="text1" w:themeTint="BF"/>
        <w:position w:val="2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020718"/>
    <w:multiLevelType w:val="hybridMultilevel"/>
    <w:tmpl w:val="DDE09F20"/>
    <w:lvl w:ilvl="0" w:tplc="B67EA9B8">
      <w:start w:val="1"/>
      <w:numFmt w:val="bullet"/>
      <w:pStyle w:val="2Vita-Felder"/>
      <w:lvlText w:val=""/>
      <w:lvlJc w:val="left"/>
      <w:pPr>
        <w:ind w:left="417" w:hanging="360"/>
      </w:pPr>
      <w:rPr>
        <w:rFonts w:ascii="Webdings" w:hAnsi="Webdings" w:hint="default"/>
        <w:color w:val="18556E" w:themeColor="accent1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A7905"/>
    <w:multiLevelType w:val="hybridMultilevel"/>
    <w:tmpl w:val="F5B0FD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3E2876"/>
    <w:multiLevelType w:val="hybridMultilevel"/>
    <w:tmpl w:val="E70C7F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5C1FA6"/>
    <w:multiLevelType w:val="multilevel"/>
    <w:tmpl w:val="8BFA6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3"/>
  </w:num>
  <w:num w:numId="13">
    <w:abstractNumId w:val="11"/>
  </w:num>
  <w:num w:numId="14">
    <w:abstractNumId w:val="12"/>
  </w:num>
  <w:num w:numId="15">
    <w:abstractNumId w:val="17"/>
  </w:num>
  <w:num w:numId="16">
    <w:abstractNumId w:val="15"/>
  </w:num>
  <w:num w:numId="17">
    <w:abstractNumId w:val="19"/>
  </w:num>
  <w:num w:numId="18">
    <w:abstractNumId w:val="20"/>
  </w:num>
  <w:num w:numId="19">
    <w:abstractNumId w:val="18"/>
  </w:num>
  <w:num w:numId="20">
    <w:abstractNumId w:val="21"/>
  </w:num>
  <w:num w:numId="21">
    <w:abstractNumId w:val="1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A81"/>
    <w:rsid w:val="000054CF"/>
    <w:rsid w:val="0002173E"/>
    <w:rsid w:val="0002230E"/>
    <w:rsid w:val="000301E0"/>
    <w:rsid w:val="00042774"/>
    <w:rsid w:val="000527AD"/>
    <w:rsid w:val="000651F4"/>
    <w:rsid w:val="00080859"/>
    <w:rsid w:val="000824E4"/>
    <w:rsid w:val="000845E3"/>
    <w:rsid w:val="00087FE5"/>
    <w:rsid w:val="00092F7B"/>
    <w:rsid w:val="000932C6"/>
    <w:rsid w:val="000B13ED"/>
    <w:rsid w:val="000B1A2F"/>
    <w:rsid w:val="000B4CCE"/>
    <w:rsid w:val="000C54DC"/>
    <w:rsid w:val="000C5C4A"/>
    <w:rsid w:val="000D42D9"/>
    <w:rsid w:val="000E1C60"/>
    <w:rsid w:val="000E58A8"/>
    <w:rsid w:val="000F2E96"/>
    <w:rsid w:val="000F38E4"/>
    <w:rsid w:val="000F41B1"/>
    <w:rsid w:val="000F42BF"/>
    <w:rsid w:val="000F4864"/>
    <w:rsid w:val="000F48AE"/>
    <w:rsid w:val="00104ADB"/>
    <w:rsid w:val="00120DF8"/>
    <w:rsid w:val="001263EE"/>
    <w:rsid w:val="00130B71"/>
    <w:rsid w:val="001341D9"/>
    <w:rsid w:val="0013452E"/>
    <w:rsid w:val="00146ACF"/>
    <w:rsid w:val="00151B54"/>
    <w:rsid w:val="00164454"/>
    <w:rsid w:val="00164BE8"/>
    <w:rsid w:val="001732DB"/>
    <w:rsid w:val="00182F36"/>
    <w:rsid w:val="0018367F"/>
    <w:rsid w:val="001839BA"/>
    <w:rsid w:val="001932DC"/>
    <w:rsid w:val="00197125"/>
    <w:rsid w:val="00197604"/>
    <w:rsid w:val="001B3968"/>
    <w:rsid w:val="001B5560"/>
    <w:rsid w:val="001C52A8"/>
    <w:rsid w:val="001C6DE1"/>
    <w:rsid w:val="001D73F8"/>
    <w:rsid w:val="001D7E82"/>
    <w:rsid w:val="001F7A5D"/>
    <w:rsid w:val="00203B1B"/>
    <w:rsid w:val="00211018"/>
    <w:rsid w:val="00216ACE"/>
    <w:rsid w:val="00224FF0"/>
    <w:rsid w:val="00236DDA"/>
    <w:rsid w:val="00242A10"/>
    <w:rsid w:val="00245281"/>
    <w:rsid w:val="00246A74"/>
    <w:rsid w:val="002522D2"/>
    <w:rsid w:val="002555B1"/>
    <w:rsid w:val="0025711C"/>
    <w:rsid w:val="00264A8A"/>
    <w:rsid w:val="00290AE9"/>
    <w:rsid w:val="002A0B47"/>
    <w:rsid w:val="002A4421"/>
    <w:rsid w:val="002A6077"/>
    <w:rsid w:val="002D272C"/>
    <w:rsid w:val="002D630B"/>
    <w:rsid w:val="002D7B61"/>
    <w:rsid w:val="002E0442"/>
    <w:rsid w:val="002E37FE"/>
    <w:rsid w:val="00301948"/>
    <w:rsid w:val="003019CC"/>
    <w:rsid w:val="00301C10"/>
    <w:rsid w:val="003031DD"/>
    <w:rsid w:val="003053E2"/>
    <w:rsid w:val="0031345B"/>
    <w:rsid w:val="00314384"/>
    <w:rsid w:val="00316AE5"/>
    <w:rsid w:val="00320827"/>
    <w:rsid w:val="00333191"/>
    <w:rsid w:val="0033731A"/>
    <w:rsid w:val="003418ED"/>
    <w:rsid w:val="00362455"/>
    <w:rsid w:val="00366EE2"/>
    <w:rsid w:val="00372484"/>
    <w:rsid w:val="00375B3B"/>
    <w:rsid w:val="00375E79"/>
    <w:rsid w:val="003813D2"/>
    <w:rsid w:val="003814FF"/>
    <w:rsid w:val="00386CDA"/>
    <w:rsid w:val="003876D6"/>
    <w:rsid w:val="003C0C04"/>
    <w:rsid w:val="003C3D6E"/>
    <w:rsid w:val="003C50E8"/>
    <w:rsid w:val="003C6E9A"/>
    <w:rsid w:val="003D3A81"/>
    <w:rsid w:val="003D53EA"/>
    <w:rsid w:val="003D6F91"/>
    <w:rsid w:val="003D73F5"/>
    <w:rsid w:val="003E091B"/>
    <w:rsid w:val="003E256F"/>
    <w:rsid w:val="003E2E41"/>
    <w:rsid w:val="003E6B39"/>
    <w:rsid w:val="003F02B7"/>
    <w:rsid w:val="003F0D19"/>
    <w:rsid w:val="0040654A"/>
    <w:rsid w:val="00410639"/>
    <w:rsid w:val="00413545"/>
    <w:rsid w:val="00414620"/>
    <w:rsid w:val="00430C7D"/>
    <w:rsid w:val="0044349C"/>
    <w:rsid w:val="00450994"/>
    <w:rsid w:val="00450FE1"/>
    <w:rsid w:val="0047457A"/>
    <w:rsid w:val="0047661E"/>
    <w:rsid w:val="004808C9"/>
    <w:rsid w:val="00486595"/>
    <w:rsid w:val="00486EC4"/>
    <w:rsid w:val="004879CE"/>
    <w:rsid w:val="00497C26"/>
    <w:rsid w:val="004A3449"/>
    <w:rsid w:val="004B352A"/>
    <w:rsid w:val="004C7523"/>
    <w:rsid w:val="004C7553"/>
    <w:rsid w:val="004C7C64"/>
    <w:rsid w:val="004D2DBB"/>
    <w:rsid w:val="004D3197"/>
    <w:rsid w:val="004D352B"/>
    <w:rsid w:val="004D549A"/>
    <w:rsid w:val="004E3034"/>
    <w:rsid w:val="004E5B8B"/>
    <w:rsid w:val="0050516A"/>
    <w:rsid w:val="005051D9"/>
    <w:rsid w:val="00510240"/>
    <w:rsid w:val="00515D69"/>
    <w:rsid w:val="00527D2C"/>
    <w:rsid w:val="00533DF0"/>
    <w:rsid w:val="005465FF"/>
    <w:rsid w:val="005469A3"/>
    <w:rsid w:val="005533ED"/>
    <w:rsid w:val="0055486C"/>
    <w:rsid w:val="0055492C"/>
    <w:rsid w:val="00567D12"/>
    <w:rsid w:val="005717F2"/>
    <w:rsid w:val="00572EBE"/>
    <w:rsid w:val="00575CBB"/>
    <w:rsid w:val="005765F6"/>
    <w:rsid w:val="00582734"/>
    <w:rsid w:val="005839FD"/>
    <w:rsid w:val="00591D09"/>
    <w:rsid w:val="00595E58"/>
    <w:rsid w:val="00596D46"/>
    <w:rsid w:val="005A1F77"/>
    <w:rsid w:val="005D46B6"/>
    <w:rsid w:val="005D6B0C"/>
    <w:rsid w:val="005D7694"/>
    <w:rsid w:val="005E2E8E"/>
    <w:rsid w:val="005F29DA"/>
    <w:rsid w:val="005F3397"/>
    <w:rsid w:val="005F4125"/>
    <w:rsid w:val="005F4B4B"/>
    <w:rsid w:val="005F6777"/>
    <w:rsid w:val="0060578D"/>
    <w:rsid w:val="00606233"/>
    <w:rsid w:val="00624F41"/>
    <w:rsid w:val="0066377A"/>
    <w:rsid w:val="00665938"/>
    <w:rsid w:val="00666D21"/>
    <w:rsid w:val="006812A1"/>
    <w:rsid w:val="0068577E"/>
    <w:rsid w:val="006879C7"/>
    <w:rsid w:val="00692BE3"/>
    <w:rsid w:val="0069592A"/>
    <w:rsid w:val="006B1B1E"/>
    <w:rsid w:val="006E2B7A"/>
    <w:rsid w:val="006E654C"/>
    <w:rsid w:val="006F1280"/>
    <w:rsid w:val="006F3B6B"/>
    <w:rsid w:val="00715C84"/>
    <w:rsid w:val="00721EC9"/>
    <w:rsid w:val="00725D90"/>
    <w:rsid w:val="00734C7B"/>
    <w:rsid w:val="00735B98"/>
    <w:rsid w:val="007360BE"/>
    <w:rsid w:val="00740649"/>
    <w:rsid w:val="00741ED4"/>
    <w:rsid w:val="007432EA"/>
    <w:rsid w:val="00745575"/>
    <w:rsid w:val="00746E46"/>
    <w:rsid w:val="00752233"/>
    <w:rsid w:val="0075739C"/>
    <w:rsid w:val="00761FA7"/>
    <w:rsid w:val="007644A3"/>
    <w:rsid w:val="007659EF"/>
    <w:rsid w:val="00770101"/>
    <w:rsid w:val="00770F85"/>
    <w:rsid w:val="00773AE0"/>
    <w:rsid w:val="007773B7"/>
    <w:rsid w:val="007813EF"/>
    <w:rsid w:val="0078146E"/>
    <w:rsid w:val="00784902"/>
    <w:rsid w:val="007920F5"/>
    <w:rsid w:val="00795706"/>
    <w:rsid w:val="00795B3E"/>
    <w:rsid w:val="007A0860"/>
    <w:rsid w:val="007B0054"/>
    <w:rsid w:val="007B1034"/>
    <w:rsid w:val="007C443E"/>
    <w:rsid w:val="007D47AD"/>
    <w:rsid w:val="007D7C18"/>
    <w:rsid w:val="007E32E5"/>
    <w:rsid w:val="007E5312"/>
    <w:rsid w:val="007E7B04"/>
    <w:rsid w:val="007F5F36"/>
    <w:rsid w:val="00801AFB"/>
    <w:rsid w:val="00802EA4"/>
    <w:rsid w:val="00802ECD"/>
    <w:rsid w:val="0081242D"/>
    <w:rsid w:val="00813993"/>
    <w:rsid w:val="008159D8"/>
    <w:rsid w:val="0082214C"/>
    <w:rsid w:val="00825EAA"/>
    <w:rsid w:val="0082778F"/>
    <w:rsid w:val="00830D66"/>
    <w:rsid w:val="0084469C"/>
    <w:rsid w:val="00853D41"/>
    <w:rsid w:val="00857AC5"/>
    <w:rsid w:val="00860670"/>
    <w:rsid w:val="00865664"/>
    <w:rsid w:val="00876BB3"/>
    <w:rsid w:val="008779D9"/>
    <w:rsid w:val="00880CD8"/>
    <w:rsid w:val="00890E4C"/>
    <w:rsid w:val="008A7666"/>
    <w:rsid w:val="008B1ED9"/>
    <w:rsid w:val="008B76B5"/>
    <w:rsid w:val="008E6CB6"/>
    <w:rsid w:val="008E7E3A"/>
    <w:rsid w:val="008F5889"/>
    <w:rsid w:val="008F6164"/>
    <w:rsid w:val="00914203"/>
    <w:rsid w:val="0091518B"/>
    <w:rsid w:val="0091578A"/>
    <w:rsid w:val="00916FD4"/>
    <w:rsid w:val="00930778"/>
    <w:rsid w:val="00932B08"/>
    <w:rsid w:val="009347B5"/>
    <w:rsid w:val="00946CFD"/>
    <w:rsid w:val="00960967"/>
    <w:rsid w:val="00961A80"/>
    <w:rsid w:val="00966BD3"/>
    <w:rsid w:val="009713D6"/>
    <w:rsid w:val="0097344E"/>
    <w:rsid w:val="00974B2A"/>
    <w:rsid w:val="00977CDD"/>
    <w:rsid w:val="00977FCC"/>
    <w:rsid w:val="0098101B"/>
    <w:rsid w:val="009834CF"/>
    <w:rsid w:val="0099753F"/>
    <w:rsid w:val="00997854"/>
    <w:rsid w:val="00997C95"/>
    <w:rsid w:val="009A1E96"/>
    <w:rsid w:val="009B1646"/>
    <w:rsid w:val="009B5999"/>
    <w:rsid w:val="009C6219"/>
    <w:rsid w:val="009D32AB"/>
    <w:rsid w:val="009F27E9"/>
    <w:rsid w:val="00A0038D"/>
    <w:rsid w:val="00A00BAF"/>
    <w:rsid w:val="00A036CF"/>
    <w:rsid w:val="00A05D8F"/>
    <w:rsid w:val="00A07185"/>
    <w:rsid w:val="00A13B9F"/>
    <w:rsid w:val="00A163D5"/>
    <w:rsid w:val="00A163DA"/>
    <w:rsid w:val="00A179FA"/>
    <w:rsid w:val="00A2740B"/>
    <w:rsid w:val="00A40ED9"/>
    <w:rsid w:val="00A465E3"/>
    <w:rsid w:val="00A5279A"/>
    <w:rsid w:val="00A55DE5"/>
    <w:rsid w:val="00A56666"/>
    <w:rsid w:val="00A602D2"/>
    <w:rsid w:val="00A72E18"/>
    <w:rsid w:val="00A73134"/>
    <w:rsid w:val="00A74C67"/>
    <w:rsid w:val="00A83FE8"/>
    <w:rsid w:val="00A90DF4"/>
    <w:rsid w:val="00A9207F"/>
    <w:rsid w:val="00AA023F"/>
    <w:rsid w:val="00AA7589"/>
    <w:rsid w:val="00AB466F"/>
    <w:rsid w:val="00AB6F7C"/>
    <w:rsid w:val="00AD21BA"/>
    <w:rsid w:val="00AD4446"/>
    <w:rsid w:val="00AD599B"/>
    <w:rsid w:val="00AE057A"/>
    <w:rsid w:val="00AE05D8"/>
    <w:rsid w:val="00AE07FB"/>
    <w:rsid w:val="00AF04E1"/>
    <w:rsid w:val="00B0386D"/>
    <w:rsid w:val="00B068C6"/>
    <w:rsid w:val="00B31801"/>
    <w:rsid w:val="00B3216F"/>
    <w:rsid w:val="00B321A8"/>
    <w:rsid w:val="00B37986"/>
    <w:rsid w:val="00B50352"/>
    <w:rsid w:val="00B50CD7"/>
    <w:rsid w:val="00B5453E"/>
    <w:rsid w:val="00B55A9D"/>
    <w:rsid w:val="00B61F58"/>
    <w:rsid w:val="00B75E32"/>
    <w:rsid w:val="00B8155E"/>
    <w:rsid w:val="00BA5622"/>
    <w:rsid w:val="00BA5DC4"/>
    <w:rsid w:val="00BB60C6"/>
    <w:rsid w:val="00BB60D4"/>
    <w:rsid w:val="00BB62A2"/>
    <w:rsid w:val="00BB656C"/>
    <w:rsid w:val="00BB6616"/>
    <w:rsid w:val="00BB7FF7"/>
    <w:rsid w:val="00BC616B"/>
    <w:rsid w:val="00BE58B3"/>
    <w:rsid w:val="00BF5282"/>
    <w:rsid w:val="00C14B29"/>
    <w:rsid w:val="00C17E88"/>
    <w:rsid w:val="00C22C83"/>
    <w:rsid w:val="00C231D9"/>
    <w:rsid w:val="00C26E58"/>
    <w:rsid w:val="00C44AD7"/>
    <w:rsid w:val="00C54950"/>
    <w:rsid w:val="00C61CF9"/>
    <w:rsid w:val="00C61D01"/>
    <w:rsid w:val="00C75012"/>
    <w:rsid w:val="00C77E68"/>
    <w:rsid w:val="00C8066B"/>
    <w:rsid w:val="00C9092B"/>
    <w:rsid w:val="00CA1552"/>
    <w:rsid w:val="00CA4365"/>
    <w:rsid w:val="00CA70B0"/>
    <w:rsid w:val="00CB12C3"/>
    <w:rsid w:val="00CC4B98"/>
    <w:rsid w:val="00CD206E"/>
    <w:rsid w:val="00CD26DF"/>
    <w:rsid w:val="00CE1F03"/>
    <w:rsid w:val="00CE4267"/>
    <w:rsid w:val="00CF048F"/>
    <w:rsid w:val="00CF4F75"/>
    <w:rsid w:val="00D14EDB"/>
    <w:rsid w:val="00D2101F"/>
    <w:rsid w:val="00D33C0C"/>
    <w:rsid w:val="00D40701"/>
    <w:rsid w:val="00D41D5F"/>
    <w:rsid w:val="00D439D3"/>
    <w:rsid w:val="00D4458E"/>
    <w:rsid w:val="00D47171"/>
    <w:rsid w:val="00D5403F"/>
    <w:rsid w:val="00D54957"/>
    <w:rsid w:val="00D54FA9"/>
    <w:rsid w:val="00D67EB4"/>
    <w:rsid w:val="00D7420E"/>
    <w:rsid w:val="00D82E2F"/>
    <w:rsid w:val="00D91E53"/>
    <w:rsid w:val="00DB68BE"/>
    <w:rsid w:val="00DC3B39"/>
    <w:rsid w:val="00DC50B9"/>
    <w:rsid w:val="00DD35E9"/>
    <w:rsid w:val="00DD3CEE"/>
    <w:rsid w:val="00DE1E56"/>
    <w:rsid w:val="00DF7CEB"/>
    <w:rsid w:val="00E11F59"/>
    <w:rsid w:val="00E124AE"/>
    <w:rsid w:val="00E16637"/>
    <w:rsid w:val="00E25E2A"/>
    <w:rsid w:val="00E3254F"/>
    <w:rsid w:val="00E36195"/>
    <w:rsid w:val="00E43690"/>
    <w:rsid w:val="00E4661F"/>
    <w:rsid w:val="00E6399E"/>
    <w:rsid w:val="00E83A96"/>
    <w:rsid w:val="00E92970"/>
    <w:rsid w:val="00EA3D0F"/>
    <w:rsid w:val="00EB0F13"/>
    <w:rsid w:val="00EB6FCF"/>
    <w:rsid w:val="00EB783D"/>
    <w:rsid w:val="00EC4519"/>
    <w:rsid w:val="00ED5B54"/>
    <w:rsid w:val="00ED6264"/>
    <w:rsid w:val="00EE3BD9"/>
    <w:rsid w:val="00EE7D7A"/>
    <w:rsid w:val="00F066B3"/>
    <w:rsid w:val="00F06FCC"/>
    <w:rsid w:val="00F23DE5"/>
    <w:rsid w:val="00F32E7B"/>
    <w:rsid w:val="00F34920"/>
    <w:rsid w:val="00F420E9"/>
    <w:rsid w:val="00F42263"/>
    <w:rsid w:val="00F4470F"/>
    <w:rsid w:val="00F44E8F"/>
    <w:rsid w:val="00F54D90"/>
    <w:rsid w:val="00F72F81"/>
    <w:rsid w:val="00F83636"/>
    <w:rsid w:val="00F87972"/>
    <w:rsid w:val="00F92095"/>
    <w:rsid w:val="00F96E03"/>
    <w:rsid w:val="00F9717C"/>
    <w:rsid w:val="00FA5C18"/>
    <w:rsid w:val="00FB68D3"/>
    <w:rsid w:val="00FC1973"/>
    <w:rsid w:val="00FD7858"/>
    <w:rsid w:val="00FE742B"/>
    <w:rsid w:val="00FE76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A87484A"/>
  <w15:docId w15:val="{8A1C16DD-5B40-4310-A7DC-22445EE7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4349C"/>
    <w:pPr>
      <w:tabs>
        <w:tab w:val="left" w:pos="1134"/>
      </w:tabs>
    </w:pPr>
    <w:rPr>
      <w:rFonts w:ascii="Work Sans Light" w:hAnsi="Work Sans Light"/>
      <w:color w:val="404040" w:themeColor="text1" w:themeTint="BF"/>
      <w:sz w:val="21"/>
      <w:szCs w:val="22"/>
      <w:lang w:val="de-DE" w:eastAsia="de-DE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352B"/>
    <w:pPr>
      <w:spacing w:after="240"/>
      <w:outlineLvl w:val="0"/>
    </w:pPr>
    <w:rPr>
      <w:rFonts w:ascii="Work Sans SemiBold" w:hAnsi="Work Sans SemiBold"/>
      <w:caps/>
      <w:color w:val="000000" w:themeColor="text1"/>
      <w:sz w:val="32"/>
      <w:szCs w:val="32"/>
    </w:rPr>
  </w:style>
  <w:style w:type="paragraph" w:styleId="berschrift2">
    <w:name w:val="heading 2"/>
    <w:basedOn w:val="berschrift1"/>
    <w:next w:val="Standard"/>
    <w:link w:val="berschrift2Zchn"/>
    <w:autoRedefine/>
    <w:uiPriority w:val="9"/>
    <w:unhideWhenUsed/>
    <w:qFormat/>
    <w:rsid w:val="003D6F91"/>
    <w:pPr>
      <w:keepNext/>
      <w:keepLines/>
      <w:spacing w:before="360" w:after="200"/>
      <w:outlineLvl w:val="1"/>
    </w:pPr>
    <w:rPr>
      <w:rFonts w:ascii="Work Sans" w:eastAsiaTheme="majorEastAsia" w:hAnsi="Work Sans" w:cstheme="majorBidi"/>
      <w:bCs/>
      <w:color w:val="262626" w:themeColor="text1" w:themeTint="D9"/>
      <w:sz w:val="24"/>
      <w:szCs w:val="24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410639"/>
    <w:pPr>
      <w:spacing w:after="120"/>
      <w:outlineLvl w:val="2"/>
    </w:pPr>
    <w:rPr>
      <w:bCs w:val="0"/>
    </w:rPr>
  </w:style>
  <w:style w:type="paragraph" w:styleId="berschrift4">
    <w:name w:val="heading 4"/>
    <w:basedOn w:val="Standard"/>
    <w:next w:val="Standard"/>
    <w:link w:val="berschrift4Zchn"/>
    <w:autoRedefine/>
    <w:uiPriority w:val="9"/>
    <w:unhideWhenUsed/>
    <w:qFormat/>
    <w:rsid w:val="000B13ED"/>
    <w:pPr>
      <w:spacing w:before="200"/>
      <w:outlineLvl w:val="3"/>
    </w:pPr>
    <w:rPr>
      <w:rFonts w:ascii="Work Sans Medium" w:hAnsi="Work Sans Medium"/>
      <w:color w:val="000000" w:themeColor="text1"/>
      <w:sz w:val="32"/>
      <w:szCs w:val="32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18367F"/>
    <w:pPr>
      <w:spacing w:before="240"/>
      <w:outlineLvl w:val="4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920F5"/>
    <w:pPr>
      <w:tabs>
        <w:tab w:val="center" w:pos="4320"/>
        <w:tab w:val="right" w:pos="8640"/>
      </w:tabs>
      <w:jc w:val="right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7920F5"/>
    <w:rPr>
      <w:rFonts w:ascii="Calibri" w:hAnsi="Calibri"/>
      <w:color w:val="595959" w:themeColor="text1" w:themeTint="A6"/>
      <w:sz w:val="18"/>
      <w:szCs w:val="22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qFormat/>
    <w:rsid w:val="006879C7"/>
    <w:pPr>
      <w:jc w:val="right"/>
    </w:pPr>
    <w:rPr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6879C7"/>
    <w:rPr>
      <w:rFonts w:ascii="Calibri" w:hAnsi="Calibri"/>
      <w:color w:val="404040" w:themeColor="text1" w:themeTint="BF"/>
      <w:sz w:val="18"/>
      <w:szCs w:val="18"/>
      <w:lang w:val="de-DE" w:eastAsia="de-DE"/>
    </w:rPr>
  </w:style>
  <w:style w:type="paragraph" w:styleId="berarbeitung">
    <w:name w:val="Revision"/>
    <w:hidden/>
    <w:uiPriority w:val="99"/>
    <w:semiHidden/>
    <w:rsid w:val="00B3180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801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801"/>
    <w:rPr>
      <w:rFonts w:ascii="Lucida Grande" w:hAnsi="Lucida Grande" w:cs="Lucida Grande"/>
      <w:sz w:val="18"/>
      <w:szCs w:val="1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B13ED"/>
    <w:rPr>
      <w:rFonts w:ascii="Work Sans Medium" w:hAnsi="Work Sans Medium"/>
      <w:color w:val="000000" w:themeColor="text1"/>
      <w:sz w:val="32"/>
      <w:szCs w:val="32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8367F"/>
    <w:rPr>
      <w:rFonts w:ascii="Droid Sans" w:hAnsi="Droid Sans"/>
      <w:color w:val="404040" w:themeColor="text1" w:themeTint="BF"/>
      <w:szCs w:val="22"/>
      <w:lang w:val="de-DE" w:eastAsia="de-DE"/>
    </w:rPr>
  </w:style>
  <w:style w:type="paragraph" w:customStyle="1" w:styleId="1AnS-Unternehmen">
    <w:name w:val="1.AnS - Unternehmen"/>
    <w:basedOn w:val="Standard"/>
    <w:qFormat/>
    <w:rsid w:val="00890E4C"/>
    <w:rPr>
      <w:color w:val="000000" w:themeColor="text1"/>
    </w:rPr>
  </w:style>
  <w:style w:type="paragraph" w:customStyle="1" w:styleId="1AnS-Datum">
    <w:name w:val="1.AnS - Datum"/>
    <w:basedOn w:val="Standard"/>
    <w:autoRedefine/>
    <w:qFormat/>
    <w:rsid w:val="0078146E"/>
    <w:pPr>
      <w:spacing w:before="200" w:after="200"/>
      <w:jc w:val="right"/>
    </w:pPr>
  </w:style>
  <w:style w:type="paragraph" w:customStyle="1" w:styleId="2DeckB-Angaben">
    <w:name w:val="2.DeckB - Angaben"/>
    <w:basedOn w:val="Standard"/>
    <w:autoRedefine/>
    <w:qFormat/>
    <w:rsid w:val="00F34920"/>
    <w:pPr>
      <w:spacing w:before="60" w:after="60"/>
      <w:jc w:val="right"/>
    </w:pPr>
    <w:rPr>
      <w:sz w:val="22"/>
    </w:rPr>
  </w:style>
  <w:style w:type="paragraph" w:customStyle="1" w:styleId="2DeckB-Name">
    <w:name w:val="2.DeckB - Name"/>
    <w:basedOn w:val="Standard"/>
    <w:next w:val="2DeckB-Beruf"/>
    <w:qFormat/>
    <w:rsid w:val="000054CF"/>
    <w:pPr>
      <w:jc w:val="center"/>
    </w:pPr>
    <w:rPr>
      <w:rFonts w:ascii="Planer" w:hAnsi="Planer"/>
      <w:bCs/>
      <w:color w:val="000000" w:themeColor="text1"/>
      <w:sz w:val="48"/>
      <w:szCs w:val="48"/>
    </w:rPr>
  </w:style>
  <w:style w:type="paragraph" w:customStyle="1" w:styleId="2DeckB-Beruf">
    <w:name w:val="2.DeckB - Beruf"/>
    <w:basedOn w:val="Standard"/>
    <w:next w:val="2DeckB-Angaben"/>
    <w:qFormat/>
    <w:rsid w:val="00721EC9"/>
    <w:pPr>
      <w:widowControl w:val="0"/>
      <w:spacing w:after="360"/>
      <w:contextualSpacing/>
    </w:pPr>
    <w:rPr>
      <w:rFonts w:ascii="Work Sans SemiBold" w:hAnsi="Work Sans SemiBold"/>
      <w:color w:val="30AADB" w:themeColor="accent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D6F91"/>
    <w:rPr>
      <w:rFonts w:ascii="Work Sans" w:eastAsiaTheme="majorEastAsia" w:hAnsi="Work Sans" w:cstheme="majorBidi"/>
      <w:bCs/>
      <w:caps/>
      <w:color w:val="262626" w:themeColor="text1" w:themeTint="D9"/>
      <w:lang w:val="de-DE"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352B"/>
    <w:rPr>
      <w:rFonts w:ascii="Work Sans SemiBold" w:hAnsi="Work Sans SemiBold"/>
      <w:caps/>
      <w:color w:val="000000" w:themeColor="text1"/>
      <w:sz w:val="32"/>
      <w:szCs w:val="32"/>
      <w:lang w:val="de-DE" w:eastAsia="de-DE"/>
    </w:rPr>
  </w:style>
  <w:style w:type="paragraph" w:customStyle="1" w:styleId="3Vita-Stelle">
    <w:name w:val="3.Vita - Stelle"/>
    <w:basedOn w:val="Standard"/>
    <w:next w:val="3Vita-Spezi"/>
    <w:autoRedefine/>
    <w:qFormat/>
    <w:rsid w:val="00FB68D3"/>
    <w:pPr>
      <w:keepLines/>
      <w:tabs>
        <w:tab w:val="clear" w:pos="1134"/>
        <w:tab w:val="left" w:pos="1814"/>
        <w:tab w:val="left" w:pos="2835"/>
      </w:tabs>
      <w:spacing w:before="200" w:after="40"/>
    </w:pPr>
    <w:rPr>
      <w:rFonts w:ascii="Work Sans" w:hAnsi="Work Sans"/>
      <w:color w:val="0D0D0D" w:themeColor="text1" w:themeTint="F2"/>
    </w:rPr>
  </w:style>
  <w:style w:type="character" w:customStyle="1" w:styleId="3Vita-Angabevorne">
    <w:name w:val="3.Vita - Angabe vorne"/>
    <w:basedOn w:val="Absatz-Standardschriftart"/>
    <w:uiPriority w:val="1"/>
    <w:qFormat/>
    <w:rsid w:val="00DB68BE"/>
    <w:rPr>
      <w:rFonts w:ascii="Work Sans Light" w:hAnsi="Work Sans Light"/>
      <w:b w:val="0"/>
      <w:bCs w:val="0"/>
      <w:i w:val="0"/>
      <w:iCs w:val="0"/>
      <w:color w:val="646464" w:themeColor="text2"/>
      <w:spacing w:val="-2"/>
      <w:w w:val="100"/>
      <w:position w:val="0"/>
      <w:sz w:val="17"/>
      <w:szCs w:val="18"/>
    </w:rPr>
  </w:style>
  <w:style w:type="paragraph" w:customStyle="1" w:styleId="3Vita-Spezi">
    <w:name w:val="3.Vita - Spezi"/>
    <w:basedOn w:val="Standard"/>
    <w:autoRedefine/>
    <w:qFormat/>
    <w:rsid w:val="00FB68D3"/>
    <w:pPr>
      <w:keepLines/>
      <w:tabs>
        <w:tab w:val="clear" w:pos="1134"/>
      </w:tabs>
      <w:spacing w:after="40"/>
      <w:ind w:left="1814"/>
    </w:pPr>
    <w:rPr>
      <w:rFonts w:ascii="Work Sans SemiBold" w:hAnsi="Work Sans SemiBold"/>
      <w:color w:val="30AADB" w:themeColor="accent2"/>
    </w:rPr>
  </w:style>
  <w:style w:type="paragraph" w:styleId="Aufzhlungszeichen">
    <w:name w:val="List Bullet"/>
    <w:aliases w:val="3.Vita - Bullet 2"/>
    <w:basedOn w:val="Standard"/>
    <w:autoRedefine/>
    <w:uiPriority w:val="99"/>
    <w:unhideWhenUsed/>
    <w:qFormat/>
    <w:rsid w:val="00FB68D3"/>
    <w:pPr>
      <w:numPr>
        <w:numId w:val="1"/>
      </w:numPr>
      <w:spacing w:before="20" w:after="20"/>
      <w:ind w:left="2211" w:hanging="170"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410639"/>
    <w:rPr>
      <w:rFonts w:ascii="Calibri" w:eastAsiaTheme="majorEastAsia" w:hAnsi="Calibri" w:cstheme="majorBidi"/>
      <w:color w:val="404040" w:themeColor="text1" w:themeTint="BF"/>
      <w:sz w:val="32"/>
      <w:szCs w:val="26"/>
      <w:lang w:val="de-DE" w:eastAsia="de-DE"/>
    </w:rPr>
  </w:style>
  <w:style w:type="paragraph" w:customStyle="1" w:styleId="4Moti-SchlauerSatz">
    <w:name w:val="4.Moti - Schlauer Satz"/>
    <w:basedOn w:val="Standard"/>
    <w:autoRedefine/>
    <w:qFormat/>
    <w:rsid w:val="00977FCC"/>
    <w:pPr>
      <w:tabs>
        <w:tab w:val="left" w:pos="0"/>
      </w:tabs>
      <w:spacing w:before="360" w:after="360" w:line="288" w:lineRule="auto"/>
      <w:ind w:left="1134" w:right="1128"/>
      <w:jc w:val="center"/>
    </w:pPr>
    <w:rPr>
      <w:i/>
    </w:rPr>
  </w:style>
  <w:style w:type="character" w:styleId="Seitenzahl">
    <w:name w:val="page number"/>
    <w:basedOn w:val="Absatz-Standardschriftart"/>
    <w:uiPriority w:val="99"/>
    <w:semiHidden/>
    <w:unhideWhenUsed/>
    <w:rsid w:val="00CF048F"/>
  </w:style>
  <w:style w:type="paragraph" w:customStyle="1" w:styleId="1AnS-Name">
    <w:name w:val="1.AnS - Name"/>
    <w:basedOn w:val="Standard"/>
    <w:qFormat/>
    <w:rsid w:val="00C9092B"/>
    <w:rPr>
      <w:color w:val="ACACAC" w:themeColor="background2" w:themeShade="BF"/>
    </w:rPr>
  </w:style>
  <w:style w:type="paragraph" w:customStyle="1" w:styleId="0Unterschrift">
    <w:name w:val="0.Unterschrift"/>
    <w:basedOn w:val="0Text"/>
    <w:qFormat/>
    <w:rsid w:val="00486595"/>
    <w:pPr>
      <w:spacing w:after="0"/>
    </w:pPr>
    <w:rPr>
      <w:color w:val="646464" w:themeColor="text2"/>
    </w:rPr>
  </w:style>
  <w:style w:type="paragraph" w:customStyle="1" w:styleId="0Text">
    <w:name w:val="0.Text"/>
    <w:basedOn w:val="Standard"/>
    <w:qFormat/>
    <w:rsid w:val="000B13ED"/>
    <w:pPr>
      <w:spacing w:after="120" w:line="259" w:lineRule="auto"/>
    </w:pPr>
    <w:rPr>
      <w:sz w:val="20"/>
    </w:rPr>
  </w:style>
  <w:style w:type="paragraph" w:customStyle="1" w:styleId="1AnS-Sehrgeehrte">
    <w:name w:val="1.AnS - Sehr geehrte"/>
    <w:basedOn w:val="0Text"/>
    <w:qFormat/>
    <w:rsid w:val="00C75012"/>
    <w:pPr>
      <w:spacing w:before="240"/>
    </w:pPr>
  </w:style>
  <w:style w:type="paragraph" w:styleId="Listenabsatz">
    <w:name w:val="List Paragraph"/>
    <w:basedOn w:val="Standard"/>
    <w:uiPriority w:val="34"/>
    <w:qFormat/>
    <w:rsid w:val="0069592A"/>
    <w:pPr>
      <w:ind w:left="720"/>
      <w:contextualSpacing/>
    </w:pPr>
  </w:style>
  <w:style w:type="paragraph" w:customStyle="1" w:styleId="3Vita-SpeziTab">
    <w:name w:val="3.Vita - Spezi Tab"/>
    <w:basedOn w:val="Standard"/>
    <w:link w:val="3Vita-SpeziTabZchn"/>
    <w:autoRedefine/>
    <w:qFormat/>
    <w:rsid w:val="003D6F91"/>
    <w:pPr>
      <w:tabs>
        <w:tab w:val="clear" w:pos="1134"/>
        <w:tab w:val="left" w:pos="1843"/>
      </w:tabs>
      <w:spacing w:before="120" w:after="120"/>
      <w:ind w:left="1843" w:hanging="1843"/>
    </w:pPr>
    <w:rPr>
      <w:lang w:val="en-US"/>
    </w:rPr>
  </w:style>
  <w:style w:type="paragraph" w:customStyle="1" w:styleId="3Vita-Stelledezent">
    <w:name w:val="3.Vita - Stelle dezent"/>
    <w:basedOn w:val="3Vita-Stelle"/>
    <w:qFormat/>
    <w:rsid w:val="00F34920"/>
    <w:pPr>
      <w:spacing w:before="120"/>
    </w:pPr>
    <w:rPr>
      <w:rFonts w:ascii="Work Sans Light" w:hAnsi="Work Sans Light"/>
      <w:color w:val="404040" w:themeColor="text1" w:themeTint="BF"/>
    </w:rPr>
  </w:style>
  <w:style w:type="paragraph" w:customStyle="1" w:styleId="3Vita-Spezidezent">
    <w:name w:val="3.Vita - Spezi dezent"/>
    <w:basedOn w:val="3Vita-Spezi"/>
    <w:qFormat/>
    <w:rsid w:val="00F83636"/>
    <w:rPr>
      <w:rFonts w:ascii="Work Sans Light" w:hAnsi="Work Sans Light"/>
      <w:color w:val="404040" w:themeColor="text1" w:themeTint="BF"/>
    </w:rPr>
  </w:style>
  <w:style w:type="paragraph" w:customStyle="1" w:styleId="0Kopfzeile-Name">
    <w:name w:val="0.Kopfzeile - Name"/>
    <w:basedOn w:val="Kopfzeile"/>
    <w:qFormat/>
    <w:rsid w:val="000C5C4A"/>
    <w:pPr>
      <w:spacing w:after="40"/>
    </w:pPr>
    <w:rPr>
      <w:rFonts w:ascii="Planer" w:hAnsi="Planer"/>
      <w:color w:val="000000" w:themeColor="text1"/>
      <w:sz w:val="32"/>
    </w:rPr>
  </w:style>
  <w:style w:type="paragraph" w:customStyle="1" w:styleId="3Vita-BulletLevel1">
    <w:name w:val="3.Vita - Bullet Level 1"/>
    <w:basedOn w:val="Standard"/>
    <w:autoRedefine/>
    <w:qFormat/>
    <w:rsid w:val="00FB68D3"/>
    <w:pPr>
      <w:numPr>
        <w:numId w:val="15"/>
      </w:numPr>
      <w:spacing w:after="20"/>
    </w:pPr>
    <w:rPr>
      <w:sz w:val="20"/>
    </w:rPr>
  </w:style>
  <w:style w:type="paragraph" w:customStyle="1" w:styleId="3Vita-BulletLevel2">
    <w:name w:val="3.Vita - Bullet Level 2"/>
    <w:basedOn w:val="3Vita-BulletLevel1"/>
    <w:rsid w:val="00FA5C18"/>
    <w:pPr>
      <w:numPr>
        <w:numId w:val="12"/>
      </w:numPr>
      <w:ind w:left="2744" w:hanging="363"/>
    </w:pPr>
  </w:style>
  <w:style w:type="character" w:styleId="Hyperlink">
    <w:name w:val="Hyperlink"/>
    <w:basedOn w:val="Absatz-Standardschriftart"/>
    <w:uiPriority w:val="99"/>
    <w:unhideWhenUsed/>
    <w:rsid w:val="00EB783D"/>
    <w:rPr>
      <w:color w:val="0F135A" w:themeColor="hyperlink"/>
      <w:u w:val="single"/>
    </w:rPr>
  </w:style>
  <w:style w:type="paragraph" w:customStyle="1" w:styleId="0Fuzeile-Motiv">
    <w:name w:val="0.Fußzeile - Motiv"/>
    <w:basedOn w:val="Fuzeile"/>
    <w:qFormat/>
    <w:rsid w:val="00C22C83"/>
    <w:rPr>
      <w:color w:val="FFFFFF" w:themeColor="background1"/>
    </w:rPr>
  </w:style>
  <w:style w:type="paragraph" w:customStyle="1" w:styleId="0Strich">
    <w:name w:val="0.Strich"/>
    <w:basedOn w:val="2DeckB-Angaben"/>
    <w:qFormat/>
    <w:rsid w:val="00734C7B"/>
    <w:pPr>
      <w:pBdr>
        <w:bottom w:val="single" w:sz="8" w:space="1" w:color="BFBFBF" w:themeColor="background1" w:themeShade="BF"/>
      </w:pBdr>
      <w:spacing w:before="120" w:after="120"/>
    </w:pPr>
    <w:rPr>
      <w:color w:val="FFFFFF" w:themeColor="background1" w:themeTint="BF"/>
      <w:sz w:val="4"/>
    </w:rPr>
  </w:style>
  <w:style w:type="paragraph" w:customStyle="1" w:styleId="2DeckB-Profil">
    <w:name w:val="2.DeckB - Profil"/>
    <w:basedOn w:val="3Vita-BulletLevel1"/>
    <w:autoRedefine/>
    <w:qFormat/>
    <w:rsid w:val="00734C7B"/>
    <w:pPr>
      <w:tabs>
        <w:tab w:val="clear" w:pos="1134"/>
      </w:tabs>
      <w:spacing w:after="80"/>
      <w:ind w:left="284" w:right="4189" w:hanging="284"/>
    </w:pPr>
    <w:rPr>
      <w:sz w:val="22"/>
    </w:rPr>
  </w:style>
  <w:style w:type="paragraph" w:customStyle="1" w:styleId="3Vita-Stellesub">
    <w:name w:val="3.Vita - Stelle sub"/>
    <w:basedOn w:val="3Vita-Stelle"/>
    <w:qFormat/>
    <w:rsid w:val="00FA5C18"/>
    <w:pPr>
      <w:ind w:left="142"/>
    </w:pPr>
    <w:rPr>
      <w:lang w:val="en-US"/>
    </w:rPr>
  </w:style>
  <w:style w:type="table" w:styleId="Tabellenraster">
    <w:name w:val="Table Grid"/>
    <w:basedOn w:val="NormaleTabelle"/>
    <w:uiPriority w:val="59"/>
    <w:rsid w:val="001B55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Liste">
    <w:name w:val="Light List"/>
    <w:basedOn w:val="NormaleTabelle"/>
    <w:uiPriority w:val="61"/>
    <w:rsid w:val="001B556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Unsichtbar">
    <w:name w:val="Unsichtbar"/>
    <w:basedOn w:val="NormaleTabelle"/>
    <w:uiPriority w:val="99"/>
    <w:rsid w:val="001B5560"/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2Vita-Felder">
    <w:name w:val="2.Vita - Felder"/>
    <w:basedOn w:val="Standard"/>
    <w:qFormat/>
    <w:rsid w:val="000E1C60"/>
    <w:pPr>
      <w:numPr>
        <w:numId w:val="19"/>
      </w:numPr>
      <w:tabs>
        <w:tab w:val="clear" w:pos="1134"/>
      </w:tabs>
    </w:pPr>
  </w:style>
  <w:style w:type="paragraph" w:customStyle="1" w:styleId="3Vita-SpeziSub">
    <w:name w:val="3.Vita - Spezi Sub"/>
    <w:basedOn w:val="3Vita-Spezi"/>
    <w:qFormat/>
    <w:rsid w:val="001341D9"/>
    <w:pPr>
      <w:spacing w:before="240"/>
      <w:ind w:left="284"/>
    </w:pPr>
  </w:style>
  <w:style w:type="paragraph" w:customStyle="1" w:styleId="0Strich-Kopfzeile">
    <w:name w:val="0.Strich - Kopfzeile"/>
    <w:basedOn w:val="0Strich"/>
    <w:qFormat/>
    <w:rsid w:val="008A7666"/>
    <w:pPr>
      <w:pBdr>
        <w:bottom w:val="single" w:sz="6" w:space="1" w:color="808080" w:themeColor="background1" w:themeShade="80"/>
      </w:pBdr>
      <w:spacing w:before="40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B8155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155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155E"/>
    <w:rPr>
      <w:rFonts w:ascii="Calibri" w:hAnsi="Calibri"/>
      <w:color w:val="404040" w:themeColor="text1" w:themeTint="BF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155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155E"/>
    <w:rPr>
      <w:rFonts w:ascii="Calibri" w:hAnsi="Calibri"/>
      <w:b/>
      <w:bCs/>
      <w:color w:val="404040" w:themeColor="text1" w:themeTint="BF"/>
      <w:sz w:val="20"/>
      <w:szCs w:val="20"/>
      <w:lang w:val="de-DE" w:eastAsia="de-DE"/>
    </w:rPr>
  </w:style>
  <w:style w:type="paragraph" w:customStyle="1" w:styleId="3Vita-SpeziTabHighlight">
    <w:name w:val="3.Vita - Spezi Tab Highlight"/>
    <w:basedOn w:val="3Vita-SpeziTab"/>
    <w:link w:val="3Vita-SpeziTabHighlightZchn"/>
    <w:qFormat/>
    <w:rsid w:val="00F34920"/>
    <w:rPr>
      <w:rFonts w:ascii="Work Sans" w:hAnsi="Work Sans"/>
    </w:rPr>
  </w:style>
  <w:style w:type="character" w:customStyle="1" w:styleId="3Vita-SpeziTabZchn">
    <w:name w:val="3.Vita - Spezi Tab Zchn"/>
    <w:basedOn w:val="Absatz-Standardschriftart"/>
    <w:link w:val="3Vita-SpeziTab"/>
    <w:rsid w:val="003D6F91"/>
    <w:rPr>
      <w:rFonts w:ascii="Work Sans Light" w:hAnsi="Work Sans Light"/>
      <w:color w:val="404040" w:themeColor="text1" w:themeTint="BF"/>
      <w:sz w:val="21"/>
      <w:szCs w:val="22"/>
      <w:lang w:eastAsia="de-DE"/>
    </w:rPr>
  </w:style>
  <w:style w:type="character" w:customStyle="1" w:styleId="3Vita-SpeziTabHighlightZchn">
    <w:name w:val="3.Vita - Spezi Tab Highlight Zchn"/>
    <w:basedOn w:val="3Vita-SpeziTabZchn"/>
    <w:link w:val="3Vita-SpeziTabHighlight"/>
    <w:rsid w:val="00F34920"/>
    <w:rPr>
      <w:rFonts w:ascii="Work Sans" w:hAnsi="Work Sans"/>
      <w:color w:val="404040" w:themeColor="text1" w:themeTint="BF"/>
      <w:sz w:val="21"/>
      <w:szCs w:val="2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6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7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ktikant2014\Documents\Dropbox\CV-Design\_ROHLING%20word\Rohling%20150521%20ohne%20motiv.dotx" TargetMode="External"/></Relationships>
</file>

<file path=word/theme/theme1.xml><?xml version="1.0" encoding="utf-8"?>
<a:theme xmlns:a="http://schemas.openxmlformats.org/drawingml/2006/main" name="Rohling blau v1">
  <a:themeElements>
    <a:clrScheme name="Haist v1">
      <a:dk1>
        <a:sysClr val="windowText" lastClr="000000"/>
      </a:dk1>
      <a:lt1>
        <a:sysClr val="window" lastClr="FFFFFF"/>
      </a:lt1>
      <a:dk2>
        <a:srgbClr val="646464"/>
      </a:dk2>
      <a:lt2>
        <a:srgbClr val="E6E6E6"/>
      </a:lt2>
      <a:accent1>
        <a:srgbClr val="18556E"/>
      </a:accent1>
      <a:accent2>
        <a:srgbClr val="30AADB"/>
      </a:accent2>
      <a:accent3>
        <a:srgbClr val="54FEF5"/>
      </a:accent3>
      <a:accent4>
        <a:srgbClr val="0A295C"/>
      </a:accent4>
      <a:accent5>
        <a:srgbClr val="005FAD"/>
      </a:accent5>
      <a:accent6>
        <a:srgbClr val="D11241"/>
      </a:accent6>
      <a:hlink>
        <a:srgbClr val="0F135A"/>
      </a:hlink>
      <a:folHlink>
        <a:srgbClr val="005FAD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  <a:effectLst/>
      </a:spPr>
      <a:bodyPr rtlCol="0" anchor="ctr"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accent2"/>
          </a:solidFill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noFill/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B78CD-0C2E-4D49-9EA9-D95AB4C81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Rohling 150521 ohne motiv.dotx</Template>
  <TotalTime>0</TotalTime>
  <Pages>5</Pages>
  <Words>1064</Words>
  <Characters>6708</Characters>
  <Application>Microsoft Office Word</Application>
  <DocSecurity>0</DocSecurity>
  <Lines>55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jjj</Company>
  <LinksUpToDate>false</LinksUpToDate>
  <CharactersWithSpaces>7757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Praktikant2014</dc:creator>
  <cp:lastModifiedBy>Gapsch, Andreas</cp:lastModifiedBy>
  <cp:revision>16</cp:revision>
  <cp:lastPrinted>2021-06-18T14:08:00Z</cp:lastPrinted>
  <dcterms:created xsi:type="dcterms:W3CDTF">2017-09-28T11:24:00Z</dcterms:created>
  <dcterms:modified xsi:type="dcterms:W3CDTF">2021-06-18T14:08:00Z</dcterms:modified>
</cp:coreProperties>
</file>