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305"/>
        <w:gridCol w:w="288"/>
        <w:gridCol w:w="288"/>
        <w:gridCol w:w="2305"/>
        <w:gridCol w:w="288"/>
        <w:gridCol w:w="288"/>
        <w:gridCol w:w="2305"/>
        <w:gridCol w:w="288"/>
        <w:gridCol w:w="288"/>
        <w:gridCol w:w="2305"/>
        <w:gridCol w:w="288"/>
        <w:gridCol w:w="288"/>
        <w:gridCol w:w="2305"/>
        <w:gridCol w:w="288"/>
      </w:tblGrid>
      <w:tr w:rsidR="004C1104" w14:paraId="2967C07B" w14:textId="77777777">
        <w:trPr>
          <w:trHeight w:hRule="exact" w:val="360"/>
        </w:trPr>
        <w:tc>
          <w:tcPr>
            <w:tcW w:w="289" w:type="dxa"/>
          </w:tcPr>
          <w:p w14:paraId="3A639FB8" w14:textId="1E635619" w:rsidR="004C1104" w:rsidRDefault="004C1104"/>
        </w:tc>
        <w:tc>
          <w:tcPr>
            <w:tcW w:w="2305" w:type="dxa"/>
          </w:tcPr>
          <w:p w14:paraId="1AF33814" w14:textId="583A41D4" w:rsidR="004C1104" w:rsidRDefault="004C1104"/>
        </w:tc>
        <w:tc>
          <w:tcPr>
            <w:tcW w:w="288" w:type="dxa"/>
          </w:tcPr>
          <w:p w14:paraId="7FBB0FC2" w14:textId="6957AA3C" w:rsidR="004C1104" w:rsidRDefault="004C1104"/>
        </w:tc>
        <w:tc>
          <w:tcPr>
            <w:tcW w:w="288" w:type="dxa"/>
          </w:tcPr>
          <w:p w14:paraId="46588408" w14:textId="60ECFEBF" w:rsidR="004C1104" w:rsidRDefault="004C1104"/>
        </w:tc>
        <w:tc>
          <w:tcPr>
            <w:tcW w:w="2305" w:type="dxa"/>
          </w:tcPr>
          <w:p w14:paraId="4CCDF8CD" w14:textId="1FE44F81" w:rsidR="004C1104" w:rsidRDefault="004C1104"/>
        </w:tc>
        <w:tc>
          <w:tcPr>
            <w:tcW w:w="288" w:type="dxa"/>
          </w:tcPr>
          <w:p w14:paraId="14CEBEC5" w14:textId="3E208324" w:rsidR="004C1104" w:rsidRDefault="004C1104"/>
        </w:tc>
        <w:tc>
          <w:tcPr>
            <w:tcW w:w="288" w:type="dxa"/>
          </w:tcPr>
          <w:p w14:paraId="5A794D6D" w14:textId="3B7E3845" w:rsidR="004C1104" w:rsidRDefault="004C1104"/>
        </w:tc>
        <w:tc>
          <w:tcPr>
            <w:tcW w:w="2305" w:type="dxa"/>
          </w:tcPr>
          <w:p w14:paraId="7A9C41D6" w14:textId="35911AFD" w:rsidR="004C1104" w:rsidRDefault="004C1104"/>
        </w:tc>
        <w:tc>
          <w:tcPr>
            <w:tcW w:w="288" w:type="dxa"/>
          </w:tcPr>
          <w:p w14:paraId="57969684" w14:textId="13A9180C" w:rsidR="004C1104" w:rsidRDefault="004C1104"/>
        </w:tc>
        <w:tc>
          <w:tcPr>
            <w:tcW w:w="288" w:type="dxa"/>
          </w:tcPr>
          <w:p w14:paraId="471935D2" w14:textId="5695C135" w:rsidR="004C1104" w:rsidRDefault="004C1104"/>
        </w:tc>
        <w:tc>
          <w:tcPr>
            <w:tcW w:w="2305" w:type="dxa"/>
          </w:tcPr>
          <w:p w14:paraId="2D329A66" w14:textId="5D97916C" w:rsidR="004C1104" w:rsidRDefault="00CF51A5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F56D817" wp14:editId="43E9E2B0">
                      <wp:simplePos x="0" y="0"/>
                      <wp:positionH relativeFrom="margin">
                        <wp:posOffset>-183761</wp:posOffset>
                      </wp:positionH>
                      <wp:positionV relativeFrom="paragraph">
                        <wp:posOffset>5880</wp:posOffset>
                      </wp:positionV>
                      <wp:extent cx="1828800" cy="3200400"/>
                      <wp:effectExtent l="0" t="0" r="0" b="0"/>
                      <wp:wrapNone/>
                      <wp:docPr id="10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06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026AF" id="Group 7" o:spid="_x0000_s1026" style="position:absolute;margin-left:-14.45pt;margin-top:.45pt;width:2in;height:252pt;z-index:251676672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vecEA&#10;AADcAAAADwAAAGRycy9kb3ducmV2LnhtbERPS2sCMRC+C/0PYQq9abY9iGw3LloobfFQqvY+JrMP&#10;3EyWJO6u/74RhN7m43tOUU62EwP50DpW8LzIQBBrZ1quFRwP7/MViBCRDXaOScGVApTrh1mBuXEj&#10;/9Cwj7VIIRxyVNDE2OdSBt2QxbBwPXHiKuctxgR9LY3HMYXbTr5k2VJabDk1NNjTW0P6vL9YBb+u&#10;2o5Wn/hruH63l4+d13q1U+rpcdq8gog0xX/x3f1p0vxsCb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1b3nBAAAA3AAAAA8AAAAAAAAAAAAAAAAAmAIAAGRycy9kb3du&#10;cmV2LnhtbFBLBQYAAAAABAAEAPUAAACGAwAAAAA=&#10;" filled="f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q7abDAAAA3AAAAA8AAABkcnMvZG93bnJldi54bWxET99rwjAQfh/4P4QTfJuJjk2pRpGCUGEw&#10;poKvZ3O21eZSmqx2++uXwcC3+/h+3nLd21p01PrKsYbJWIEgzp2puNBwPGyf5yB8QDZYOyYN3+Rh&#10;vRo8LTEx7s6f1O1DIWII+wQ1lCE0iZQ+L8miH7uGOHIX11oMEbaFNC3eY7it5VSpN2mx4thQYkNp&#10;Sflt/2U1HPz1vLumatv9FOn7R3Z7ec2yk9ajYb9ZgAjUh4f4352ZOF/N4O+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rtpsMAAADc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3n6zDAAAA3AAAAA8AAABkcnMvZG93bnJldi54bWxEj0GLwjAQhe8L/ocwwt7WZD3IWo0iC6Kg&#10;CFv9AUMztsVmUppY67/fOQjeZnhv3vtmuR58o3rqYh3YwvfEgCIugqu5tHA5b79+QMWE7LAJTBae&#10;FGG9Gn0sMXPhwX/U56lUEsIxQwtVSm2mdSwq8hgnoSUW7Ro6j0nWrtSuw4eE+0ZPjZlpjzVLQ4Ut&#10;/VZU3PK7tzDEeT47zre6Px5O+13AW5yejLWf42GzAJVoSG/z63rvBN8IrTwjE+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efrMMAAADcAAAADwAAAAAAAAAAAAAAAACf&#10;AgAAZHJzL2Rvd25yZXYueG1sUEsFBgAAAAAEAAQA9wAAAI8DAAAAAA==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A0XBAAAA3AAAAA8AAABkcnMvZG93bnJldi54bWxET0uLwjAQvgv7H8IIe9NUD6tWo8iC6GVd&#10;nwdvQzO2xWZSkli7/94sCN7m43vObNGaSjTkfGlZwaCfgCDOrC45V3A6rnpjED4ga6wsk4I/8rCY&#10;f3RmmGr74D01h5CLGMI+RQVFCHUqpc8KMuj7tiaO3NU6gyFCl0vt8BHDTSWHSfIlDZYcGwqs6bug&#10;7Ha4GwW6WaN2v5vRmYbXy2m3vf8sz1ulPrvtcgoiUBve4pd7o+P8ZAL/z8QL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uA0XBAAAA3AAAAA8AAAAAAAAAAAAAAAAAnwIA&#10;AGRycy9kb3ducmV2LnhtbFBLBQYAAAAABAAEAPcAAACNAwAAAAA=&#10;">
                        <v:imagedata r:id="rId11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88" w:type="dxa"/>
          </w:tcPr>
          <w:p w14:paraId="0959FE1F" w14:textId="244DF408" w:rsidR="004C1104" w:rsidRDefault="004C1104"/>
        </w:tc>
        <w:tc>
          <w:tcPr>
            <w:tcW w:w="288" w:type="dxa"/>
          </w:tcPr>
          <w:p w14:paraId="5C768E2D" w14:textId="77777777" w:rsidR="004C1104" w:rsidRDefault="004C1104"/>
        </w:tc>
        <w:tc>
          <w:tcPr>
            <w:tcW w:w="2305" w:type="dxa"/>
          </w:tcPr>
          <w:p w14:paraId="4B3946EA" w14:textId="443092E0" w:rsidR="004C1104" w:rsidRDefault="00CF51A5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C80228B" wp14:editId="7EAA5067">
                      <wp:simplePos x="0" y="0"/>
                      <wp:positionH relativeFrom="margin">
                        <wp:posOffset>-189098</wp:posOffset>
                      </wp:positionH>
                      <wp:positionV relativeFrom="paragraph">
                        <wp:posOffset>3109</wp:posOffset>
                      </wp:positionV>
                      <wp:extent cx="1828800" cy="3200400"/>
                      <wp:effectExtent l="0" t="0" r="0" b="0"/>
                      <wp:wrapNone/>
                      <wp:docPr id="11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16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C4003" id="Group 7" o:spid="_x0000_s1026" style="position:absolute;margin-left:-14.9pt;margin-top:.25pt;width:2in;height:252pt;z-index:251678720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5pMEA&#10;AADcAAAADwAAAGRycy9kb3ducmV2LnhtbERPS4vCMBC+L/gfwgje1tQ9iFSjqCCueFjWx31MxrbY&#10;TEoS2/rvNwsLe5uP7zmLVW9r0ZIPlWMFk3EGglg7U3Gh4HLevc9AhIhssHZMCl4UYLUcvC0wN67j&#10;b2pPsRAphEOOCsoYm1zKoEuyGMauIU7c3XmLMUFfSOOxS+G2lh9ZNpUWK04NJTa0LUk/Tk+r4Oru&#10;m87qGx/a11f13B+91rOjUqNhv56DiNTHf/Gf+9Ok+ZMp/D6TLp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s+aT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e3vEAAAA3AAAAA8AAABkcnMvZG93bnJldi54bWxET01rwkAQvRf6H5Yp9FY3VqwSXUMJCCkU&#10;So3gdcyOSUx2NmTXmPrru4WCt3m8z1kno2nFQL2rLSuYTiIQxIXVNZcK9vn2ZQnCeWSNrWVS8EMO&#10;ks3jwxpjba/8TcPOlyKEsItRQeV9F0vpiooMuontiAN3sr1BH2BfSt3jNYSbVr5G0Zs0WHNoqLCj&#10;tKKi2V2Mgtydjx/nNNoOtzL9/Mqa2TzLDko9P43vKxCeRn8X/7szHeZPF/D3TLh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ze3vEAAAA3AAAAA8AAAAAAAAAAAAAAAAA&#10;nwIAAGRycy9kb3ducmV2LnhtbFBLBQYAAAAABAAEAPcAAACQAwAAAAA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CXHCAAAA3AAAAA8AAABkcnMvZG93bnJldi54bWxEj8GqwkAMRfeC/zBEeDud6kK0OsrjgSgo&#10;gtUPCJ3YFjuZ0hlr/fuXheAu4d7ce7Le9q5WHbWh8mxgOklAEefeVlwYuF134wWoEJEt1p7JwJsC&#10;bDfDwRpT6198oS6LhZIQDikaKGNsUq1DXpLDMPENsWh33zqMsraFti2+JNzVepYkc+2wYmkosaG/&#10;kvJH9nQG+rDM5qflTnen4/mw9/gIs3NizM+o/12BitTHr/lzfbCCPxVaeUYm0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glxwgAAANw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3lZjDAAAA3AAAAA8AAABkcnMvZG93bnJldi54bWxETztrwzAQ3gv9D+IK3RLZGdrEjRJMIcRL&#10;0uY1dDusi21qnYyk2M6/rwqFbvfxPW+5Hk0renK+sawgnSYgiEurG64UnE+byRyED8gaW8uk4E4e&#10;1qvHhyVm2g58oP4YKhFD2GeooA6hy6T0ZU0G/dR2xJG7WmcwROgqqR0OMdy0cpYkL9Jgw7Ghxo7e&#10;ayq/jzejQPdb1O6jeL3Q7Pp1/tzfdvllr9Tz05i/gQg0hn/xn7vQcX66gN9n4gV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eVmMMAAADcAAAADwAAAAAAAAAAAAAAAACf&#10;AgAAZHJzL2Rvd25yZXYueG1sUEsFBgAAAAAEAAQA9wAAAI8DAAAAAA==&#10;">
                        <v:imagedata r:id="rId11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88" w:type="dxa"/>
          </w:tcPr>
          <w:p w14:paraId="6F624E6E" w14:textId="77777777" w:rsidR="004C1104" w:rsidRDefault="004C1104"/>
        </w:tc>
      </w:tr>
      <w:tr w:rsidR="00A57FBC" w14:paraId="4FFEE645" w14:textId="77777777">
        <w:trPr>
          <w:trHeight w:hRule="exact" w:val="648"/>
        </w:trPr>
        <w:tc>
          <w:tcPr>
            <w:tcW w:w="289" w:type="dxa"/>
          </w:tcPr>
          <w:p w14:paraId="0C500587" w14:textId="77777777" w:rsidR="00A57FBC" w:rsidRDefault="00A57FBC" w:rsidP="00A57FBC"/>
        </w:tc>
        <w:tc>
          <w:tcPr>
            <w:tcW w:w="2305" w:type="dxa"/>
          </w:tcPr>
          <w:p w14:paraId="74F0D386" w14:textId="705B780D" w:rsidR="00A57FBC" w:rsidRDefault="00A57FBC" w:rsidP="00A57FBC"/>
        </w:tc>
        <w:tc>
          <w:tcPr>
            <w:tcW w:w="288" w:type="dxa"/>
          </w:tcPr>
          <w:p w14:paraId="55EFA075" w14:textId="6DE35DDB" w:rsidR="00A57FBC" w:rsidRDefault="00A57FBC" w:rsidP="00A57FBC"/>
        </w:tc>
        <w:tc>
          <w:tcPr>
            <w:tcW w:w="288" w:type="dxa"/>
          </w:tcPr>
          <w:p w14:paraId="64EB8E2E" w14:textId="468F25E0" w:rsidR="00A57FBC" w:rsidRDefault="00A57FBC" w:rsidP="00A57FBC"/>
        </w:tc>
        <w:tc>
          <w:tcPr>
            <w:tcW w:w="2305" w:type="dxa"/>
          </w:tcPr>
          <w:p w14:paraId="3BBA6735" w14:textId="1999297A" w:rsidR="00A57FBC" w:rsidRDefault="00A57FBC" w:rsidP="00A57FBC"/>
        </w:tc>
        <w:tc>
          <w:tcPr>
            <w:tcW w:w="288" w:type="dxa"/>
          </w:tcPr>
          <w:p w14:paraId="791636B0" w14:textId="77777777" w:rsidR="00A57FBC" w:rsidRDefault="00A57FBC" w:rsidP="00A57FBC"/>
        </w:tc>
        <w:tc>
          <w:tcPr>
            <w:tcW w:w="288" w:type="dxa"/>
          </w:tcPr>
          <w:p w14:paraId="643D075B" w14:textId="263C1CB5" w:rsidR="00A57FBC" w:rsidRDefault="00A57FBC" w:rsidP="00A57FBC"/>
        </w:tc>
        <w:tc>
          <w:tcPr>
            <w:tcW w:w="2305" w:type="dxa"/>
          </w:tcPr>
          <w:p w14:paraId="14500CFF" w14:textId="6B025E6C" w:rsidR="00A57FBC" w:rsidRDefault="00A57FBC" w:rsidP="00A57FBC"/>
        </w:tc>
        <w:tc>
          <w:tcPr>
            <w:tcW w:w="288" w:type="dxa"/>
          </w:tcPr>
          <w:p w14:paraId="5E0F4B6E" w14:textId="5EBF6076" w:rsidR="00A57FBC" w:rsidRDefault="00A57FBC" w:rsidP="00A57FBC"/>
        </w:tc>
        <w:tc>
          <w:tcPr>
            <w:tcW w:w="288" w:type="dxa"/>
          </w:tcPr>
          <w:p w14:paraId="0BCDAF07" w14:textId="3DC0C49C" w:rsidR="00A57FBC" w:rsidRDefault="00A57FBC" w:rsidP="00A57FBC"/>
        </w:tc>
        <w:tc>
          <w:tcPr>
            <w:tcW w:w="2305" w:type="dxa"/>
          </w:tcPr>
          <w:p w14:paraId="6CC060E1" w14:textId="3E4C26B8" w:rsidR="00A57FBC" w:rsidRDefault="00A57FBC" w:rsidP="00A57FBC"/>
        </w:tc>
        <w:tc>
          <w:tcPr>
            <w:tcW w:w="288" w:type="dxa"/>
          </w:tcPr>
          <w:p w14:paraId="2B518091" w14:textId="0A367E36" w:rsidR="00A57FBC" w:rsidRDefault="00A57FBC" w:rsidP="00A57FBC"/>
        </w:tc>
        <w:tc>
          <w:tcPr>
            <w:tcW w:w="288" w:type="dxa"/>
          </w:tcPr>
          <w:p w14:paraId="70BDF2A5" w14:textId="4410114D" w:rsidR="00A57FBC" w:rsidRDefault="00A57FBC" w:rsidP="00A57FBC"/>
        </w:tc>
        <w:tc>
          <w:tcPr>
            <w:tcW w:w="2305" w:type="dxa"/>
          </w:tcPr>
          <w:p w14:paraId="42129815" w14:textId="0DDBCC12" w:rsidR="00A57FBC" w:rsidRDefault="00A57FBC" w:rsidP="00A57FBC"/>
        </w:tc>
        <w:tc>
          <w:tcPr>
            <w:tcW w:w="288" w:type="dxa"/>
          </w:tcPr>
          <w:p w14:paraId="5E612615" w14:textId="77777777" w:rsidR="00A57FBC" w:rsidRDefault="00A57FBC" w:rsidP="00A57FBC"/>
        </w:tc>
      </w:tr>
      <w:tr w:rsidR="00A57FBC" w14:paraId="660CC82F" w14:textId="77777777" w:rsidTr="00365B8F">
        <w:trPr>
          <w:trHeight w:hRule="exact" w:val="3744"/>
        </w:trPr>
        <w:tc>
          <w:tcPr>
            <w:tcW w:w="289" w:type="dxa"/>
            <w:vAlign w:val="bottom"/>
          </w:tcPr>
          <w:p w14:paraId="00D4BB77" w14:textId="77777777" w:rsidR="00A57FBC" w:rsidRDefault="00A57FBC" w:rsidP="00A57FBC"/>
        </w:tc>
        <w:tc>
          <w:tcPr>
            <w:tcW w:w="2305" w:type="dxa"/>
          </w:tcPr>
          <w:p w14:paraId="7C2861E6" w14:textId="17A45F87" w:rsidR="00A57FBC" w:rsidRDefault="00A57FBC" w:rsidP="00A57FBC"/>
        </w:tc>
        <w:tc>
          <w:tcPr>
            <w:tcW w:w="288" w:type="dxa"/>
            <w:vAlign w:val="bottom"/>
          </w:tcPr>
          <w:p w14:paraId="3440B210" w14:textId="778ECC0F" w:rsidR="00A57FBC" w:rsidRDefault="00A57FBC" w:rsidP="00A57FBC"/>
        </w:tc>
        <w:tc>
          <w:tcPr>
            <w:tcW w:w="288" w:type="dxa"/>
            <w:vAlign w:val="bottom"/>
          </w:tcPr>
          <w:p w14:paraId="30FBD86B" w14:textId="72A23ABC" w:rsidR="00A57FBC" w:rsidRDefault="00A57FBC" w:rsidP="00A57FBC"/>
        </w:tc>
        <w:tc>
          <w:tcPr>
            <w:tcW w:w="2305" w:type="dxa"/>
            <w:vAlign w:val="bottom"/>
          </w:tcPr>
          <w:p w14:paraId="48AA5B16" w14:textId="2A436CCC" w:rsidR="00A57FBC" w:rsidRDefault="00A57FBC" w:rsidP="00A57FBC"/>
        </w:tc>
        <w:tc>
          <w:tcPr>
            <w:tcW w:w="288" w:type="dxa"/>
            <w:vAlign w:val="bottom"/>
          </w:tcPr>
          <w:p w14:paraId="4A752924" w14:textId="2C94C024" w:rsidR="00A57FBC" w:rsidRDefault="00A57FBC" w:rsidP="00A57FBC"/>
        </w:tc>
        <w:tc>
          <w:tcPr>
            <w:tcW w:w="288" w:type="dxa"/>
            <w:vAlign w:val="bottom"/>
          </w:tcPr>
          <w:p w14:paraId="0BB8353B" w14:textId="3F45A189" w:rsidR="00A57FBC" w:rsidRDefault="00A57FBC" w:rsidP="00A57FBC"/>
        </w:tc>
        <w:tc>
          <w:tcPr>
            <w:tcW w:w="2305" w:type="dxa"/>
            <w:vAlign w:val="bottom"/>
          </w:tcPr>
          <w:p w14:paraId="34DEC22B" w14:textId="32ED2847" w:rsidR="00A57FBC" w:rsidRDefault="00A57FBC" w:rsidP="00A57FBC"/>
        </w:tc>
        <w:tc>
          <w:tcPr>
            <w:tcW w:w="288" w:type="dxa"/>
            <w:vAlign w:val="bottom"/>
          </w:tcPr>
          <w:p w14:paraId="60CBCC21" w14:textId="70B38299" w:rsidR="00A57FBC" w:rsidRDefault="00A57FBC" w:rsidP="00A57FBC"/>
        </w:tc>
        <w:tc>
          <w:tcPr>
            <w:tcW w:w="288" w:type="dxa"/>
            <w:vAlign w:val="bottom"/>
          </w:tcPr>
          <w:p w14:paraId="0562E608" w14:textId="77777777" w:rsidR="00A57FBC" w:rsidRDefault="00A57FBC" w:rsidP="00A57FBC"/>
        </w:tc>
        <w:tc>
          <w:tcPr>
            <w:tcW w:w="2305" w:type="dxa"/>
            <w:vAlign w:val="bottom"/>
          </w:tcPr>
          <w:p w14:paraId="3E1F84CB" w14:textId="77777777" w:rsidR="00A57FBC" w:rsidRDefault="00A57FBC" w:rsidP="00A57FBC"/>
        </w:tc>
        <w:tc>
          <w:tcPr>
            <w:tcW w:w="288" w:type="dxa"/>
            <w:vAlign w:val="bottom"/>
          </w:tcPr>
          <w:p w14:paraId="5A3628F3" w14:textId="77777777" w:rsidR="00A57FBC" w:rsidRDefault="00A57FBC" w:rsidP="00A57FBC"/>
        </w:tc>
        <w:tc>
          <w:tcPr>
            <w:tcW w:w="288" w:type="dxa"/>
            <w:vAlign w:val="bottom"/>
          </w:tcPr>
          <w:p w14:paraId="6ACDDDDF" w14:textId="77777777" w:rsidR="00A57FBC" w:rsidRDefault="00A57FBC" w:rsidP="00A57FBC"/>
        </w:tc>
        <w:tc>
          <w:tcPr>
            <w:tcW w:w="2305" w:type="dxa"/>
            <w:vAlign w:val="bottom"/>
          </w:tcPr>
          <w:p w14:paraId="76C5ADEB" w14:textId="35ED41E0" w:rsidR="00A57FBC" w:rsidRDefault="00A57FBC" w:rsidP="00A57FBC"/>
        </w:tc>
        <w:tc>
          <w:tcPr>
            <w:tcW w:w="288" w:type="dxa"/>
            <w:vAlign w:val="bottom"/>
          </w:tcPr>
          <w:p w14:paraId="18ADFE98" w14:textId="77777777" w:rsidR="00A57FBC" w:rsidRDefault="00A57FBC" w:rsidP="00A57FBC"/>
        </w:tc>
      </w:tr>
      <w:tr w:rsidR="004C1104" w14:paraId="7C3EEFB9" w14:textId="77777777">
        <w:trPr>
          <w:trHeight w:hRule="exact" w:val="288"/>
        </w:trPr>
        <w:tc>
          <w:tcPr>
            <w:tcW w:w="289" w:type="dxa"/>
          </w:tcPr>
          <w:p w14:paraId="1368B168" w14:textId="77777777" w:rsidR="004C1104" w:rsidRDefault="004C1104"/>
        </w:tc>
        <w:tc>
          <w:tcPr>
            <w:tcW w:w="2305" w:type="dxa"/>
          </w:tcPr>
          <w:p w14:paraId="326A9FB3" w14:textId="77777777" w:rsidR="004C1104" w:rsidRDefault="004C1104"/>
        </w:tc>
        <w:tc>
          <w:tcPr>
            <w:tcW w:w="288" w:type="dxa"/>
          </w:tcPr>
          <w:p w14:paraId="3F7D635B" w14:textId="7B6EEA2D" w:rsidR="004C1104" w:rsidRDefault="004C1104"/>
        </w:tc>
        <w:tc>
          <w:tcPr>
            <w:tcW w:w="288" w:type="dxa"/>
          </w:tcPr>
          <w:p w14:paraId="48595EEB" w14:textId="77777777" w:rsidR="004C1104" w:rsidRDefault="004C1104"/>
        </w:tc>
        <w:tc>
          <w:tcPr>
            <w:tcW w:w="2305" w:type="dxa"/>
          </w:tcPr>
          <w:p w14:paraId="279B3471" w14:textId="77777777" w:rsidR="004C1104" w:rsidRDefault="004C1104"/>
        </w:tc>
        <w:tc>
          <w:tcPr>
            <w:tcW w:w="288" w:type="dxa"/>
          </w:tcPr>
          <w:p w14:paraId="08378914" w14:textId="77777777" w:rsidR="004C1104" w:rsidRDefault="004C1104"/>
        </w:tc>
        <w:tc>
          <w:tcPr>
            <w:tcW w:w="288" w:type="dxa"/>
          </w:tcPr>
          <w:p w14:paraId="55927651" w14:textId="77777777" w:rsidR="004C1104" w:rsidRDefault="004C1104"/>
        </w:tc>
        <w:tc>
          <w:tcPr>
            <w:tcW w:w="2305" w:type="dxa"/>
          </w:tcPr>
          <w:p w14:paraId="6ED1E826" w14:textId="2C197642" w:rsidR="004C1104" w:rsidRDefault="004C1104"/>
        </w:tc>
        <w:tc>
          <w:tcPr>
            <w:tcW w:w="288" w:type="dxa"/>
          </w:tcPr>
          <w:p w14:paraId="05C3FB23" w14:textId="77777777" w:rsidR="004C1104" w:rsidRDefault="004C1104"/>
        </w:tc>
        <w:tc>
          <w:tcPr>
            <w:tcW w:w="288" w:type="dxa"/>
          </w:tcPr>
          <w:p w14:paraId="4A860E9C" w14:textId="77777777" w:rsidR="004C1104" w:rsidRDefault="004C1104"/>
        </w:tc>
        <w:tc>
          <w:tcPr>
            <w:tcW w:w="2305" w:type="dxa"/>
          </w:tcPr>
          <w:p w14:paraId="13EB468C" w14:textId="77777777" w:rsidR="004C1104" w:rsidRDefault="004C1104"/>
        </w:tc>
        <w:tc>
          <w:tcPr>
            <w:tcW w:w="288" w:type="dxa"/>
          </w:tcPr>
          <w:p w14:paraId="43FE3476" w14:textId="77777777" w:rsidR="004C1104" w:rsidRDefault="004C1104"/>
        </w:tc>
        <w:tc>
          <w:tcPr>
            <w:tcW w:w="288" w:type="dxa"/>
          </w:tcPr>
          <w:p w14:paraId="0A2F7746" w14:textId="77777777" w:rsidR="004C1104" w:rsidRDefault="004C1104"/>
        </w:tc>
        <w:tc>
          <w:tcPr>
            <w:tcW w:w="2305" w:type="dxa"/>
          </w:tcPr>
          <w:p w14:paraId="59FF7B31" w14:textId="77777777" w:rsidR="004C1104" w:rsidRDefault="004C1104"/>
        </w:tc>
        <w:tc>
          <w:tcPr>
            <w:tcW w:w="288" w:type="dxa"/>
          </w:tcPr>
          <w:p w14:paraId="3925DA92" w14:textId="77777777" w:rsidR="004C1104" w:rsidRDefault="004C1104"/>
        </w:tc>
      </w:tr>
      <w:tr w:rsidR="004C1104" w14:paraId="28684D95" w14:textId="77777777">
        <w:trPr>
          <w:trHeight w:hRule="exact" w:val="360"/>
        </w:trPr>
        <w:tc>
          <w:tcPr>
            <w:tcW w:w="289" w:type="dxa"/>
          </w:tcPr>
          <w:p w14:paraId="157F8080" w14:textId="63EABB7F" w:rsidR="004C1104" w:rsidRDefault="004C1104"/>
        </w:tc>
        <w:tc>
          <w:tcPr>
            <w:tcW w:w="2305" w:type="dxa"/>
          </w:tcPr>
          <w:p w14:paraId="57715E61" w14:textId="77777777" w:rsidR="004C1104" w:rsidRDefault="004C1104"/>
        </w:tc>
        <w:tc>
          <w:tcPr>
            <w:tcW w:w="288" w:type="dxa"/>
          </w:tcPr>
          <w:p w14:paraId="333E8BB3" w14:textId="77777777" w:rsidR="004C1104" w:rsidRDefault="004C1104"/>
        </w:tc>
        <w:tc>
          <w:tcPr>
            <w:tcW w:w="288" w:type="dxa"/>
          </w:tcPr>
          <w:p w14:paraId="0182316A" w14:textId="77777777" w:rsidR="004C1104" w:rsidRDefault="004C1104"/>
        </w:tc>
        <w:tc>
          <w:tcPr>
            <w:tcW w:w="2305" w:type="dxa"/>
          </w:tcPr>
          <w:p w14:paraId="7AAE6BBF" w14:textId="77777777" w:rsidR="004C1104" w:rsidRDefault="004C1104"/>
        </w:tc>
        <w:tc>
          <w:tcPr>
            <w:tcW w:w="288" w:type="dxa"/>
          </w:tcPr>
          <w:p w14:paraId="10688018" w14:textId="77777777" w:rsidR="004C1104" w:rsidRDefault="004C1104"/>
        </w:tc>
        <w:tc>
          <w:tcPr>
            <w:tcW w:w="288" w:type="dxa"/>
          </w:tcPr>
          <w:p w14:paraId="1406C18F" w14:textId="77777777" w:rsidR="004C1104" w:rsidRDefault="004C1104"/>
        </w:tc>
        <w:tc>
          <w:tcPr>
            <w:tcW w:w="2305" w:type="dxa"/>
          </w:tcPr>
          <w:p w14:paraId="623C3E33" w14:textId="433AF070" w:rsidR="004C1104" w:rsidRDefault="004C1104"/>
        </w:tc>
        <w:tc>
          <w:tcPr>
            <w:tcW w:w="288" w:type="dxa"/>
          </w:tcPr>
          <w:p w14:paraId="3C2B0DA8" w14:textId="77777777" w:rsidR="004C1104" w:rsidRDefault="004C1104"/>
        </w:tc>
        <w:tc>
          <w:tcPr>
            <w:tcW w:w="288" w:type="dxa"/>
          </w:tcPr>
          <w:p w14:paraId="5AB7CBC8" w14:textId="77777777" w:rsidR="004C1104" w:rsidRDefault="004C1104"/>
        </w:tc>
        <w:tc>
          <w:tcPr>
            <w:tcW w:w="2305" w:type="dxa"/>
          </w:tcPr>
          <w:p w14:paraId="5811AB1F" w14:textId="77777777" w:rsidR="004C1104" w:rsidRDefault="004C1104"/>
        </w:tc>
        <w:tc>
          <w:tcPr>
            <w:tcW w:w="288" w:type="dxa"/>
          </w:tcPr>
          <w:p w14:paraId="38DE9A94" w14:textId="77777777" w:rsidR="004C1104" w:rsidRDefault="004C1104"/>
        </w:tc>
        <w:tc>
          <w:tcPr>
            <w:tcW w:w="288" w:type="dxa"/>
          </w:tcPr>
          <w:p w14:paraId="4EDD0332" w14:textId="77777777" w:rsidR="004C1104" w:rsidRDefault="004C1104"/>
        </w:tc>
        <w:tc>
          <w:tcPr>
            <w:tcW w:w="2305" w:type="dxa"/>
          </w:tcPr>
          <w:p w14:paraId="0FD0706E" w14:textId="77777777" w:rsidR="004C1104" w:rsidRDefault="004C1104"/>
        </w:tc>
        <w:tc>
          <w:tcPr>
            <w:tcW w:w="288" w:type="dxa"/>
          </w:tcPr>
          <w:p w14:paraId="4A75E894" w14:textId="77777777" w:rsidR="004C1104" w:rsidRDefault="004C1104"/>
        </w:tc>
      </w:tr>
      <w:tr w:rsidR="004C1104" w14:paraId="17F992B0" w14:textId="77777777">
        <w:trPr>
          <w:trHeight w:hRule="exact" w:val="648"/>
        </w:trPr>
        <w:tc>
          <w:tcPr>
            <w:tcW w:w="289" w:type="dxa"/>
          </w:tcPr>
          <w:p w14:paraId="44752279" w14:textId="77777777" w:rsidR="004C1104" w:rsidRDefault="004C1104"/>
        </w:tc>
        <w:tc>
          <w:tcPr>
            <w:tcW w:w="2305" w:type="dxa"/>
          </w:tcPr>
          <w:p w14:paraId="5CB85186" w14:textId="77777777" w:rsidR="004C1104" w:rsidRDefault="004C1104"/>
        </w:tc>
        <w:tc>
          <w:tcPr>
            <w:tcW w:w="288" w:type="dxa"/>
          </w:tcPr>
          <w:p w14:paraId="261C6C28" w14:textId="77777777" w:rsidR="004C1104" w:rsidRDefault="004C1104"/>
        </w:tc>
        <w:tc>
          <w:tcPr>
            <w:tcW w:w="288" w:type="dxa"/>
          </w:tcPr>
          <w:p w14:paraId="2B6DF248" w14:textId="77777777" w:rsidR="004C1104" w:rsidRDefault="004C1104"/>
        </w:tc>
        <w:tc>
          <w:tcPr>
            <w:tcW w:w="2305" w:type="dxa"/>
          </w:tcPr>
          <w:p w14:paraId="33F46D07" w14:textId="77777777" w:rsidR="004C1104" w:rsidRDefault="004C1104"/>
        </w:tc>
        <w:tc>
          <w:tcPr>
            <w:tcW w:w="288" w:type="dxa"/>
          </w:tcPr>
          <w:p w14:paraId="43077A36" w14:textId="77777777" w:rsidR="004C1104" w:rsidRDefault="004C1104"/>
        </w:tc>
        <w:tc>
          <w:tcPr>
            <w:tcW w:w="288" w:type="dxa"/>
          </w:tcPr>
          <w:p w14:paraId="10E84D33" w14:textId="77777777" w:rsidR="004C1104" w:rsidRDefault="004C1104"/>
        </w:tc>
        <w:tc>
          <w:tcPr>
            <w:tcW w:w="2305" w:type="dxa"/>
          </w:tcPr>
          <w:p w14:paraId="3AE6605D" w14:textId="3A9E5C00" w:rsidR="004C1104" w:rsidRDefault="004C1104"/>
        </w:tc>
        <w:tc>
          <w:tcPr>
            <w:tcW w:w="288" w:type="dxa"/>
          </w:tcPr>
          <w:p w14:paraId="330BAA86" w14:textId="77777777" w:rsidR="004C1104" w:rsidRDefault="004C1104"/>
        </w:tc>
        <w:tc>
          <w:tcPr>
            <w:tcW w:w="288" w:type="dxa"/>
          </w:tcPr>
          <w:p w14:paraId="6199AF3E" w14:textId="77777777" w:rsidR="004C1104" w:rsidRDefault="004C1104"/>
        </w:tc>
        <w:tc>
          <w:tcPr>
            <w:tcW w:w="2305" w:type="dxa"/>
          </w:tcPr>
          <w:p w14:paraId="5FE4D22F" w14:textId="77777777" w:rsidR="004C1104" w:rsidRDefault="004C1104"/>
        </w:tc>
        <w:tc>
          <w:tcPr>
            <w:tcW w:w="288" w:type="dxa"/>
          </w:tcPr>
          <w:p w14:paraId="68604E28" w14:textId="77777777" w:rsidR="004C1104" w:rsidRDefault="004C1104"/>
        </w:tc>
        <w:tc>
          <w:tcPr>
            <w:tcW w:w="288" w:type="dxa"/>
          </w:tcPr>
          <w:p w14:paraId="51A342C0" w14:textId="77777777" w:rsidR="004C1104" w:rsidRDefault="004C1104"/>
        </w:tc>
        <w:tc>
          <w:tcPr>
            <w:tcW w:w="2305" w:type="dxa"/>
          </w:tcPr>
          <w:p w14:paraId="7F44A101" w14:textId="77777777" w:rsidR="004C1104" w:rsidRDefault="004C1104"/>
        </w:tc>
        <w:tc>
          <w:tcPr>
            <w:tcW w:w="288" w:type="dxa"/>
          </w:tcPr>
          <w:p w14:paraId="06E19ABA" w14:textId="77777777" w:rsidR="004C1104" w:rsidRDefault="004C1104"/>
        </w:tc>
      </w:tr>
      <w:tr w:rsidR="004C1104" w14:paraId="1E4B1805" w14:textId="77777777">
        <w:trPr>
          <w:trHeight w:hRule="exact" w:val="3744"/>
        </w:trPr>
        <w:tc>
          <w:tcPr>
            <w:tcW w:w="289" w:type="dxa"/>
            <w:vAlign w:val="bottom"/>
          </w:tcPr>
          <w:p w14:paraId="5C7D177E" w14:textId="77777777" w:rsidR="004C1104" w:rsidRDefault="004C1104"/>
        </w:tc>
        <w:tc>
          <w:tcPr>
            <w:tcW w:w="2305" w:type="dxa"/>
            <w:vAlign w:val="bottom"/>
          </w:tcPr>
          <w:p w14:paraId="45FB2765" w14:textId="77777777" w:rsidR="004C1104" w:rsidRDefault="004C1104"/>
        </w:tc>
        <w:tc>
          <w:tcPr>
            <w:tcW w:w="288" w:type="dxa"/>
            <w:vAlign w:val="bottom"/>
          </w:tcPr>
          <w:p w14:paraId="4F2339BD" w14:textId="77777777" w:rsidR="004C1104" w:rsidRDefault="004C1104"/>
        </w:tc>
        <w:tc>
          <w:tcPr>
            <w:tcW w:w="288" w:type="dxa"/>
            <w:vAlign w:val="bottom"/>
          </w:tcPr>
          <w:p w14:paraId="156ADEA8" w14:textId="77777777" w:rsidR="004C1104" w:rsidRDefault="004C1104"/>
        </w:tc>
        <w:tc>
          <w:tcPr>
            <w:tcW w:w="2305" w:type="dxa"/>
            <w:vAlign w:val="bottom"/>
          </w:tcPr>
          <w:p w14:paraId="3FEC8216" w14:textId="77777777" w:rsidR="004C1104" w:rsidRDefault="004C1104"/>
        </w:tc>
        <w:tc>
          <w:tcPr>
            <w:tcW w:w="288" w:type="dxa"/>
            <w:vAlign w:val="bottom"/>
          </w:tcPr>
          <w:p w14:paraId="6F476287" w14:textId="77777777" w:rsidR="004C1104" w:rsidRDefault="004C1104"/>
        </w:tc>
        <w:tc>
          <w:tcPr>
            <w:tcW w:w="288" w:type="dxa"/>
            <w:vAlign w:val="bottom"/>
          </w:tcPr>
          <w:p w14:paraId="209BBB66" w14:textId="77777777" w:rsidR="004C1104" w:rsidRDefault="004C1104"/>
        </w:tc>
        <w:tc>
          <w:tcPr>
            <w:tcW w:w="2305" w:type="dxa"/>
            <w:vAlign w:val="bottom"/>
          </w:tcPr>
          <w:p w14:paraId="1170F054" w14:textId="68F1D9A9" w:rsidR="004C1104" w:rsidRDefault="00CF51A5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31256C3" wp14:editId="43ADE014">
                      <wp:simplePos x="0" y="0"/>
                      <wp:positionH relativeFrom="column">
                        <wp:posOffset>-3844290</wp:posOffset>
                      </wp:positionH>
                      <wp:positionV relativeFrom="paragraph">
                        <wp:posOffset>-644525</wp:posOffset>
                      </wp:positionV>
                      <wp:extent cx="1828800" cy="3200400"/>
                      <wp:effectExtent l="0" t="0" r="0" b="0"/>
                      <wp:wrapNone/>
                      <wp:docPr id="120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21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A173C" id="Group 7" o:spid="_x0000_s1026" style="position:absolute;margin-left:-302.7pt;margin-top:-50.75pt;width:2in;height:252pt;z-index:251680768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mrbcEA&#10;AADcAAAADwAAAGRycy9kb3ducmV2LnhtbERPS4vCMBC+L/gfwgje1lQPItUoKoi7eFjWx31MxrbY&#10;TEoS2/rvNwsLe5uP7znLdW9r0ZIPlWMFk3EGglg7U3Gh4HLev89BhIhssHZMCl4UYL0avC0xN67j&#10;b2pPsRAphEOOCsoYm1zKoEuyGMauIU7c3XmLMUFfSOOxS+G2ltMsm0mLFaeGEhvalaQfp6dVcHX3&#10;bWf1jT/b11f1PBy91vOjUqNhv1mAiNTHf/Gf+8Ok+dMJ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pq23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El7DAAAA3AAAAA8AAABkcnMvZG93bnJldi54bWxET9tqwkAQfS/4D8sIvtWNEYukriIBIUJB&#10;vEBfp9lpEs3OhuwaU7/eFQq+zeFcZ7HqTS06al1lWcFkHIEgzq2uuFBwOm7e5yCcR9ZYWyYFf+Rg&#10;tRy8LTDR9sZ76g6+ECGEXYIKSu+bREqXl2TQjW1DHLhf2xr0AbaF1C3eQripZRxFH9JgxaGhxIbS&#10;kvLL4WoUHN35Z3tOo013L9KvXXaZzrLsW6nRsF9/gvDU+5f4353pMD+O4flMuE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gSXsMAAADc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Ub3AAAAA3AAAAA8AAABkcnMvZG93bnJldi54bWxET9uKwjAQfRf8hzCCb5paQbbVVBZBFBRh&#10;qx8wNLNtaTMpTazdv98IC/s2h3Od3X40rRiod7VlBatlBIK4sLrmUsHjflx8gHAeWWNrmRT8kIN9&#10;Np3sMNX2xV805L4UIYRdigoq77tUSldUZNAtbUccuG/bG/QB9qXUPb5CuGllHEUbabDm0FBhR4eK&#10;iiZ/GgWjS/LNNTnK4Xq5nU8WGxffIqXms/FzC8LT6P/Ff+6zDvPjNbyfCRfI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ZRvcAAAADcAAAADwAAAAAAAAAAAAAAAACfAgAA&#10;ZHJzL2Rvd25yZXYueG1sUEsFBgAAAAAEAAQA9wAAAIwDAAAAAA==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a8LvDAAAA3AAAAA8AAABkcnMvZG93bnJldi54bWxET0trwkAQvgv9D8sUequbhmIlzSpSKPVS&#10;H6k59DZkxyQ0Oxt215j+e1cQvM3H95x8OZpODOR8a1nByzQBQVxZ3XKt4PDz+TwH4QOyxs4yKfgn&#10;D8vFwyTHTNsz72koQi1iCPsMFTQh9JmUvmrIoJ/anjhyR+sMhghdLbXDcww3nUyTZCYNthwbGuzp&#10;o6HqrzgZBXr4Qu2267eS0uPvYbc5fa/KjVJPj+PqHUSgMdzFN/dax/npK1yfiRfIx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rwu8MAAADcAAAADwAAAAAAAAAAAAAAAACf&#10;AgAAZHJzL2Rvd25yZXYueG1sUEsFBgAAAAAEAAQA9wAAAI8DAAAAAA=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657E55E" wp14:editId="68A554F6">
                      <wp:simplePos x="0" y="0"/>
                      <wp:positionH relativeFrom="column">
                        <wp:posOffset>-2016125</wp:posOffset>
                      </wp:positionH>
                      <wp:positionV relativeFrom="paragraph">
                        <wp:posOffset>-644525</wp:posOffset>
                      </wp:positionV>
                      <wp:extent cx="1828800" cy="3200400"/>
                      <wp:effectExtent l="0" t="0" r="0" b="0"/>
                      <wp:wrapNone/>
                      <wp:docPr id="12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26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C0307" id="Group 7" o:spid="_x0000_s1026" style="position:absolute;margin-left:-158.75pt;margin-top:-50.75pt;width:2in;height:252pt;z-index:251681792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zGcEA&#10;AADcAAAADwAAAGRycy9kb3ducmV2LnhtbERPS4vCMBC+L/gfwgje1lQPItUoKsiueFjWx31MxrbY&#10;TEoS2/rvNwsLe5uP7znLdW9r0ZIPlWMFk3EGglg7U3Gh4HLev89BhIhssHZMCl4UYL0avC0xN67j&#10;b2pPsRAphEOOCsoYm1zKoEuyGMauIU7c3XmLMUFfSOOxS+G2ltMsm0mLFaeGEhvalaQfp6dVcHX3&#10;bWf1jQ/t66t6fhy91vOjUqNhv1mAiNTHf/Gf+9Ok+dMZ/D6TL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Mxn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fscbDAAAA3AAAAA8AAABkcnMvZG93bnJldi54bWxET9tqwkAQfRf6D8sU+qabKlqJrlICQgoF&#10;8QK+jtkxiWZnQ3aNqV/vCkLf5nCuM192phItNa60rOBzEIEgzqwuOVew3636UxDOI2usLJOCP3Kw&#10;XLz15hhre+MNtVufixDCLkYFhfd1LKXLCjLoBrYmDtzJNgZ9gE0udYO3EG4qOYyiiTRYcmgosKak&#10;oOyyvRoFO3c+/pyTaNXe8+R3nV5G4zQ9KPXx3n3PQHjq/L/45U51mD/8gucz4QK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5+xxsMAAADc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w8zCAAAA3AAAAA8AAABkcnMvZG93bnJldi54bWxEj0GLwkAMhe8L/ochwt7WqT3IWh1FBFFQ&#10;hK3+gNCJbbGTKZ2x1n+/OQjeEt7Le1+W68E1qqcu1J4NTCcJKOLC25pLA9fL7ucXVIjIFhvPZOBF&#10;Adar0dcSM+uf/Ed9HkslIRwyNFDF2GZah6Iih2HiW2LRbr5zGGXtSm07fEq4a3SaJDPtsGZpqLCl&#10;bUXFPX84A0OY57PTfKf70/F82Hu8h/ScGPM9HjYLUJGG+DG/rw9W8FOhlWdkAr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QsPMwgAAANw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XyXEAAAA3AAAAA8AAABkcnMvZG93bnJldi54bWxETztrwzAQ3gP9D+IK3Rq5HprGtRJCoTRL&#10;83DjodthXWxT62QkxXH/fRQIZLuP73n5cjSdGMj51rKCl2kCgriyuuVaweHn8/kNhA/IGjvLpOCf&#10;PCwXD5McM23PvKehCLWIIewzVNCE0GdS+qohg35qe+LIHa0zGCJ0tdQOzzHcdDJNkldpsOXY0GBP&#10;Hw1Vf8XJKNDDF2q3Xc9KSo+/h93m9L0qN0o9PY6rdxCBxnAX39xrHeenc7g+Ey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bXyXEAAAA3AAAAA8AAAAAAAAAAAAAAAAA&#10;nwIAAGRycy9kb3ducmV2LnhtbFBLBQYAAAAABAAEAPcAAACQ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8595755" wp14:editId="77C24453">
                      <wp:simplePos x="0" y="0"/>
                      <wp:positionH relativeFrom="margin">
                        <wp:posOffset>-188595</wp:posOffset>
                      </wp:positionH>
                      <wp:positionV relativeFrom="paragraph">
                        <wp:posOffset>-641985</wp:posOffset>
                      </wp:positionV>
                      <wp:extent cx="1828800" cy="3200400"/>
                      <wp:effectExtent l="0" t="0" r="0" b="0"/>
                      <wp:wrapNone/>
                      <wp:docPr id="130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31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A0C9C1" id="Group 7" o:spid="_x0000_s1026" style="position:absolute;margin-left:-14.85pt;margin-top:-50.55pt;width:2in;height:252pt;z-index:251682816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9sMEA&#10;AADcAAAADwAAAGRycy9kb3ducmV2LnhtbERPS2sCMRC+F/wPYQRvNWuFIqtRVChaPJT6uI/JuLu4&#10;mSxJ3F3/fVMo9DYf33MWq97WoiUfKscKJuMMBLF2puJCwfn08ToDESKywdoxKXhSgNVy8LLA3LiO&#10;v6k9xkKkEA45KihjbHIpgy7JYhi7hjhxN+ctxgR9IY3HLoXbWr5l2bu0WHFqKLGhbUn6fnxYBRd3&#10;23RWX/mzfX5Vj93Baz07KDUa9us5iEh9/Bf/ufcmzZ9O4P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PbD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hIPEAAAA3AAAAA8AAABkcnMvZG93bnJldi54bWxET01rwkAQvRf6H5YpeKubGioldRUJCBEK&#10;0kTodZodk2h2NmS3Seqv7xYEb/N4n7PaTKYVA/WusazgZR6BIC6tbrhScCx2z28gnEfW2FomBb/k&#10;YLN+fFhhou3InzTkvhIhhF2CCmrvu0RKV9Zk0M1tRxy4k+0N+gD7SuoexxBuWrmIoqU02HBoqLGj&#10;tKbykv8YBYU7f+/PabQbrlX6ccgu8WuWfSk1e5q27yA8Tf4uvrkzHebHC/h/Jlw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xhIPEAAAA3AAAAA8AAAAAAAAAAAAAAAAA&#10;nwIAAGRycy9kb3ducmV2LnhtbFBLBQYAAAAABAAEAPcAAACQAwAAAAA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x2C9AAAA3AAAAA8AAABkcnMvZG93bnJldi54bWxET0sKwjAQ3QveIYzgTlMVRKtRRBAFRbB6&#10;gKEZ22IzKU2s9fZGENzN431nuW5NKRqqXWFZwWgYgSBOrS44U3C77gYzEM4jaywtk4I3OVivup0l&#10;xtq++EJN4jMRQtjFqCD3voqldGlOBt3QVsSBu9vaoA+wzqSu8RXCTSnHUTSVBgsODTlWtM0pfSRP&#10;o6B182R6mu9kczqeD3uLDzc+R0r1e+1mAcJT6//in/ugw/zJBL7PhAvk6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j/HYL0AAADcAAAADwAAAAAAAAAAAAAAAACfAgAAZHJz&#10;L2Rvd25yZXYueG1sUEsFBgAAAAAEAAQA9wAAAIkDAAAAAA==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ZmbCAAAA3AAAAA8AAABkcnMvZG93bnJldi54bWxET0uLwjAQvi/4H8IIe1tT3UWlGkUEWS/r&#10;24O3oRnbYjMpSazdf2+Ehb3Nx/ec6bw1lWjI+dKygn4vAUGcWV1yruB0XH2MQfiArLGyTAp+ycN8&#10;1nmbYqrtg/fUHEIuYgj7FBUUIdSplD4ryKDv2Zo4clfrDIYIXS61w0cMN5UcJMlQGiw5NhRY07Kg&#10;7Ha4GwW6+UbttuvRmQbXy2m3uf8szhul3rvtYgIiUBv+xX/utY7zP7/g9Uy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2ZmwgAAANwAAAAPAAAAAAAAAAAAAAAAAJ8C&#10;AABkcnMvZG93bnJldi54bWxQSwUGAAAAAAQABAD3AAAAjgMAAAAA&#10;">
                        <v:imagedata r:id="rId11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9E4CADD" wp14:editId="4BFB5B00">
                      <wp:simplePos x="0" y="0"/>
                      <wp:positionH relativeFrom="margin">
                        <wp:posOffset>1642110</wp:posOffset>
                      </wp:positionH>
                      <wp:positionV relativeFrom="paragraph">
                        <wp:posOffset>-633730</wp:posOffset>
                      </wp:positionV>
                      <wp:extent cx="1828800" cy="3200400"/>
                      <wp:effectExtent l="0" t="0" r="0" b="0"/>
                      <wp:wrapNone/>
                      <wp:docPr id="135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36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2337D" id="Group 7" o:spid="_x0000_s1026" style="position:absolute;margin-left:129.3pt;margin-top:-49.9pt;width:2in;height:252pt;z-index:251683840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lxMEA&#10;AADcAAAADwAAAGRycy9kb3ducmV2LnhtbERPS2sCMRC+F/wPYYTearYVRLZGsYLU4kHq4z5Nxt3F&#10;zWRJ4u76740g9DYf33Nmi97WoiUfKscK3kcZCGLtTMWFguNh/TYFESKywdoxKbhRgMV88DLD3LiO&#10;f6ndx0KkEA45KihjbHIpgy7JYhi5hjhxZ+ctxgR9IY3HLoXbWn5k2URarDg1lNjQqiR92V+tgpM7&#10;f3VW//FPe9tV1++t13q6Vep12C8/QUTq47/46d6YNH88gccz6QI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ZpcT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JxvDAAAA3AAAAA8AAABkcnMvZG93bnJldi54bWxET9tqwkAQfRf6D8sU+qabKlqJrlICQgoF&#10;8QK+jtkxiWZnQ3aNqV/vCkLf5nCuM192phItNa60rOBzEIEgzqwuOVew3636UxDOI2usLJOCP3Kw&#10;XLz15hhre+MNtVufixDCLkYFhfd1LKXLCjLoBrYmDtzJNgZ9gE0udYO3EG4qOYyiiTRYcmgosKak&#10;oOyyvRoFO3c+/pyTaNXe8+R3nV5G4zQ9KPXx3n3PQHjq/L/45U51mD/6gucz4QK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YnG8MAAADc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VRHEAAAA3AAAAA8AAABkcnMvZG93bnJldi54bWxEj8Fqw0AMRO+F/MOiQG/Nui6ExMnGlECo&#10;oSYQtx8gvIpt4tUa78Zx/746FHqTmNHM0z6fXa8mGkPn2cDrKgFFXHvbcWPg++v0sgEVIrLF3jMZ&#10;+KEA+WHxtMfM+gdfaKpioySEQ4YG2hiHTOtQt+QwrPxALNrVjw6jrGOj7YgPCXe9TpNkrR12LA0t&#10;DnRsqb5Vd2dgDttqXW5Peio/z8WHx1tIz4kxz8v5fQcq0hz/zX/XhRX8N6GVZ2QCf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bVRHEAAAA3AAAAA8AAAAAAAAAAAAAAAAA&#10;nwIAAGRycy9kb3ducmV2LnhtbFBLBQYAAAAABAAEAPcAAACQAwAAAAA=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yfjCAAAA3AAAAA8AAABkcnMvZG93bnJldi54bWxET0uLwjAQvi/4H8IIe1tTXVi1GkUEWS/r&#10;24O3oRnbYjMpSazdf2+Ehb3Nx/ec6bw1lWjI+dKygn4vAUGcWV1yruB0XH2MQPiArLGyTAp+ycN8&#10;1nmbYqrtg/fUHEIuYgj7FBUUIdSplD4ryKDv2Zo4clfrDIYIXS61w0cMN5UcJMmXNFhybCiwpmVB&#10;2e1wNwp0843abdfDMw2ul9Nuc/9ZnDdKvXfbxQREoDb8i//cax3nf47h9Uy8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Qsn4wgAAANwAAAAPAAAAAAAAAAAAAAAAAJ8C&#10;AABkcnMvZG93bnJldi54bWxQSwUGAAAAAAQABAD3AAAAjgMAAAAA&#10;">
                        <v:imagedata r:id="rId11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1988C75" wp14:editId="1A550BC0">
                      <wp:simplePos x="0" y="0"/>
                      <wp:positionH relativeFrom="margin">
                        <wp:posOffset>3466465</wp:posOffset>
                      </wp:positionH>
                      <wp:positionV relativeFrom="paragraph">
                        <wp:posOffset>-636905</wp:posOffset>
                      </wp:positionV>
                      <wp:extent cx="1828800" cy="3200400"/>
                      <wp:effectExtent l="0" t="0" r="0" b="0"/>
                      <wp:wrapNone/>
                      <wp:docPr id="140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141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515389"/>
                                  <a:ext cx="1487427" cy="520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955F42" id="Group 7" o:spid="_x0000_s1026" style="position:absolute;margin-left:272.95pt;margin-top:-50.15pt;width:2in;height:252pt;z-index:251684864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OzcEA&#10;AADcAAAADwAAAGRycy9kb3ducmV2LnhtbERPS2sCMRC+F/wPYQRvNWuRIqtRVChaPJT6uI/JuLu4&#10;mSxJ3F3/fVMo9DYf33MWq97WoiUfKscKJuMMBLF2puJCwfn08ToDESKywdoxKXhSgNVy8LLA3LiO&#10;v6k9xkKkEA45KihjbHIpgy7JYhi7hjhxN+ctxgR9IY3HLoXbWr5l2bu0WHFqKLGhbUn6fnxYBRd3&#10;23RWX/mzfX5Vj93Baz07KDUa9us5iEh9/Bf/ufcmzZ9O4P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2Ts3BAAAA3AAAAA8AAAAAAAAAAAAAAAAAmAIAAGRycy9kb3du&#10;cmV2LnhtbFBLBQYAAAAABAAEAPUAAACGAwAAAAA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9/7DAAAA3AAAAA8AAABkcnMvZG93bnJldi54bWxET9tqwkAQfRf6D8sU+qabeikSXaUEhBQK&#10;4gV8HbNjEs3OhuwaU7/eFYS+zeFcZ77sTCVaalxpWcHnIAJBnFldcq5gv1v1pyCcR9ZYWSYFf+Rg&#10;uXjrzTHW9sYbarc+FyGEXYwKCu/rWEqXFWTQDWxNHLiTbQz6AJtc6gZvIdxUchhFX9JgyaGhwJqS&#10;grLL9moU7Nz5+HNOolV7z5PfdXoZTdL0oNTHe/c9A+Gp8//ilzvVYf54CM9nwgV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f3/sMAAADc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5tB3CAAAA3AAAAA8AAABkcnMvZG93bnJldi54bWxET9tqg0AQfS/kH5Yp9K2uTUuoxjWEQKgQ&#10;CdT2AwZ3oqI7K+7G2L/PFgp9m8O5TrZbzCBmmlxnWcFLFIMgrq3uuFHw/XV8fgfhPLLGwTIp+CEH&#10;u3z1kGGq7Y0/aa58I0IIuxQVtN6PqZSubsmgi+xIHLiLnQz6AKdG6glvIdwMch3HG2mw49DQ4kiH&#10;luq+uhoFi0uqTZkc5VyezsWHxd6tz7FST4/LfgvC0+L/xX/uQof5b6/w+0y4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ObQdwgAAANw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FFRvDAAAA3AAAAA8AAABkcnMvZG93bnJldi54bWxET8lqwzAQvRfyD2ICvTVyQ2iDG9mEQKgv&#10;SZvt0NtgTWxTa2QkxXb+vioUepvHW2eVj6YVPTnfWFbwPEtAEJdWN1wpOJ+2T0sQPiBrbC2Tgjt5&#10;yLPJwwpTbQc+UH8MlYgh7FNUUIfQpVL6siaDfmY74shdrTMYInSV1A6HGG5aOU+SF2mw4dhQY0eb&#10;msrv480o0P07avdRvF5ofv06f+5vu/Vlr9TjdFy/gQg0hn/xn7vQcf5iAb/PxAt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UVG8MAAADcAAAADwAAAAAAAAAAAAAAAACf&#10;AgAAZHJzL2Rvd25yZXYueG1sUEsFBgAAAAAEAAQA9wAAAI8DAAAAAA==&#10;">
                        <v:imagedata r:id="rId11" o:title="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288" w:type="dxa"/>
            <w:vAlign w:val="bottom"/>
          </w:tcPr>
          <w:p w14:paraId="34C089CD" w14:textId="77777777" w:rsidR="004C1104" w:rsidRDefault="004C1104"/>
        </w:tc>
        <w:tc>
          <w:tcPr>
            <w:tcW w:w="288" w:type="dxa"/>
            <w:vAlign w:val="bottom"/>
          </w:tcPr>
          <w:p w14:paraId="59735BA8" w14:textId="77777777" w:rsidR="004C1104" w:rsidRDefault="004C1104"/>
        </w:tc>
        <w:tc>
          <w:tcPr>
            <w:tcW w:w="2305" w:type="dxa"/>
            <w:vAlign w:val="bottom"/>
          </w:tcPr>
          <w:p w14:paraId="3990223C" w14:textId="77777777" w:rsidR="004C1104" w:rsidRDefault="004C1104"/>
        </w:tc>
        <w:tc>
          <w:tcPr>
            <w:tcW w:w="288" w:type="dxa"/>
            <w:vAlign w:val="bottom"/>
          </w:tcPr>
          <w:p w14:paraId="697E2858" w14:textId="77777777" w:rsidR="004C1104" w:rsidRDefault="004C1104"/>
        </w:tc>
        <w:tc>
          <w:tcPr>
            <w:tcW w:w="288" w:type="dxa"/>
            <w:vAlign w:val="bottom"/>
          </w:tcPr>
          <w:p w14:paraId="27DE9BED" w14:textId="77777777" w:rsidR="004C1104" w:rsidRDefault="004C1104"/>
        </w:tc>
        <w:tc>
          <w:tcPr>
            <w:tcW w:w="2305" w:type="dxa"/>
            <w:vAlign w:val="bottom"/>
          </w:tcPr>
          <w:p w14:paraId="2210926A" w14:textId="77777777" w:rsidR="004C1104" w:rsidRDefault="004C1104"/>
        </w:tc>
        <w:tc>
          <w:tcPr>
            <w:tcW w:w="288" w:type="dxa"/>
            <w:vAlign w:val="bottom"/>
          </w:tcPr>
          <w:p w14:paraId="70CDB2A3" w14:textId="77777777" w:rsidR="004C1104" w:rsidRDefault="004C1104"/>
        </w:tc>
        <w:bookmarkStart w:id="0" w:name="_GoBack"/>
        <w:bookmarkEnd w:id="0"/>
      </w:tr>
      <w:tr w:rsidR="004C1104" w14:paraId="058FB912" w14:textId="77777777">
        <w:trPr>
          <w:trHeight w:hRule="exact" w:val="288"/>
        </w:trPr>
        <w:tc>
          <w:tcPr>
            <w:tcW w:w="289" w:type="dxa"/>
          </w:tcPr>
          <w:p w14:paraId="41E53495" w14:textId="77777777" w:rsidR="004C1104" w:rsidRDefault="004C1104"/>
        </w:tc>
        <w:tc>
          <w:tcPr>
            <w:tcW w:w="2305" w:type="dxa"/>
          </w:tcPr>
          <w:p w14:paraId="111F1DE2" w14:textId="77777777" w:rsidR="004C1104" w:rsidRDefault="004C1104"/>
        </w:tc>
        <w:tc>
          <w:tcPr>
            <w:tcW w:w="288" w:type="dxa"/>
          </w:tcPr>
          <w:p w14:paraId="71CA3433" w14:textId="77777777" w:rsidR="004C1104" w:rsidRDefault="004C1104"/>
        </w:tc>
        <w:tc>
          <w:tcPr>
            <w:tcW w:w="288" w:type="dxa"/>
          </w:tcPr>
          <w:p w14:paraId="75418535" w14:textId="77777777" w:rsidR="004C1104" w:rsidRDefault="004C1104"/>
        </w:tc>
        <w:tc>
          <w:tcPr>
            <w:tcW w:w="2305" w:type="dxa"/>
          </w:tcPr>
          <w:p w14:paraId="6DA025AE" w14:textId="77777777" w:rsidR="004C1104" w:rsidRDefault="004C1104"/>
        </w:tc>
        <w:tc>
          <w:tcPr>
            <w:tcW w:w="288" w:type="dxa"/>
          </w:tcPr>
          <w:p w14:paraId="33D285EA" w14:textId="77777777" w:rsidR="004C1104" w:rsidRDefault="004C1104"/>
        </w:tc>
        <w:tc>
          <w:tcPr>
            <w:tcW w:w="288" w:type="dxa"/>
          </w:tcPr>
          <w:p w14:paraId="2E6825AB" w14:textId="77777777" w:rsidR="004C1104" w:rsidRDefault="004C1104"/>
        </w:tc>
        <w:tc>
          <w:tcPr>
            <w:tcW w:w="2305" w:type="dxa"/>
          </w:tcPr>
          <w:p w14:paraId="6C79EBC8" w14:textId="77777777" w:rsidR="004C1104" w:rsidRDefault="004C1104"/>
        </w:tc>
        <w:tc>
          <w:tcPr>
            <w:tcW w:w="288" w:type="dxa"/>
          </w:tcPr>
          <w:p w14:paraId="1C574F9E" w14:textId="77777777" w:rsidR="004C1104" w:rsidRDefault="004C1104"/>
        </w:tc>
        <w:tc>
          <w:tcPr>
            <w:tcW w:w="288" w:type="dxa"/>
          </w:tcPr>
          <w:p w14:paraId="5C9632E5" w14:textId="77777777" w:rsidR="004C1104" w:rsidRDefault="004C1104"/>
        </w:tc>
        <w:tc>
          <w:tcPr>
            <w:tcW w:w="2305" w:type="dxa"/>
          </w:tcPr>
          <w:p w14:paraId="092B5482" w14:textId="77777777" w:rsidR="004C1104" w:rsidRDefault="004C1104"/>
        </w:tc>
        <w:tc>
          <w:tcPr>
            <w:tcW w:w="288" w:type="dxa"/>
          </w:tcPr>
          <w:p w14:paraId="5E55C67B" w14:textId="77777777" w:rsidR="004C1104" w:rsidRDefault="004C1104"/>
        </w:tc>
        <w:tc>
          <w:tcPr>
            <w:tcW w:w="288" w:type="dxa"/>
          </w:tcPr>
          <w:p w14:paraId="1BAC52EC" w14:textId="77777777" w:rsidR="004C1104" w:rsidRDefault="004C1104"/>
        </w:tc>
        <w:tc>
          <w:tcPr>
            <w:tcW w:w="2305" w:type="dxa"/>
          </w:tcPr>
          <w:p w14:paraId="3CF5F356" w14:textId="77777777" w:rsidR="004C1104" w:rsidRDefault="004C1104"/>
        </w:tc>
        <w:tc>
          <w:tcPr>
            <w:tcW w:w="288" w:type="dxa"/>
          </w:tcPr>
          <w:p w14:paraId="42850EA5" w14:textId="77777777" w:rsidR="004C1104" w:rsidRDefault="004C1104"/>
        </w:tc>
      </w:tr>
    </w:tbl>
    <w:p w14:paraId="75BB94F1" w14:textId="1BD4B61E" w:rsidR="004C1104" w:rsidRDefault="00CF51A5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97676A" wp14:editId="32AB1889">
                <wp:simplePos x="0" y="0"/>
                <wp:positionH relativeFrom="margin">
                  <wp:align>center</wp:align>
                </wp:positionH>
                <wp:positionV relativeFrom="paragraph">
                  <wp:posOffset>-6403971</wp:posOffset>
                </wp:positionV>
                <wp:extent cx="1828800" cy="3200400"/>
                <wp:effectExtent l="0" t="0" r="0" b="0"/>
                <wp:wrapNone/>
                <wp:docPr id="10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101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515389"/>
                            <a:ext cx="1487427" cy="52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5160C" id="Group 7" o:spid="_x0000_s1026" style="position:absolute;margin-left:0;margin-top:-504.25pt;width:2in;height:252pt;z-index:251674624;mso-position-horizontal:center;mso-position-horizontal-relative:margin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3DcEA&#10;AADcAAAADwAAAGRycy9kb3ducmV2LnhtbERPS2sCMRC+C/0PYQreNGsPItuNS1sobfEgVXufJrMP&#10;upksSdxd/70RhN7m43tOUU62EwP50DpWsFpmIIi1My3XCk7H98UGRIjIBjvHpOBCAcrtw6zA3LiR&#10;v2k4xFqkEA45Kmhi7HMpg27IYli6njhxlfMWY4K+lsbjmMJtJ5+ybC0ttpwaGuzprSH9dzhbBT+u&#10;eh2t/uWv4bJvzx87r/Vmp9T8cXp5BhFpiv/iu/vTpPnZCm7PpAvk9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c9w3BAAAA3AAAAA8AAAAAAAAAAAAAAAAAmAIAAGRycy9kb3du&#10;cmV2LnhtbFBLBQYAAAAABAAEAPUAAACGAwAAAAA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Tj7DAAAA3AAAAA8AAABkcnMvZG93bnJldi54bWxET9tqwkAQfS/4D8sIfau7tSglupESEFIo&#10;SLXQ12l2zMXsbMhuY+rXuwXBtzmc66w3o23FQL2vHWt4nikQxIUzNZcavg7bp1cQPiAbbB2Thj/y&#10;sEknD2tMjDvzJw37UIoYwj5BDVUIXSKlLyqy6GeuI47c0fUWQ4R9KU2P5xhuWzlXaikt1hwbKuwo&#10;q6g47X+thoNvft6bTG2HS5l97PLTyyLPv7V+nI5vKxCBxnAX39y5ifPVHP6fiRfI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1OPsMAAADcAAAADwAAAAAAAAAAAAAAAACf&#10;AgAAZHJzL2Rvd25yZXYueG1sUEsFBgAAAAAEAAQA9wAAAI8DAAAAAA==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Dd2/AAAA3AAAAA8AAABkcnMvZG93bnJldi54bWxET9uKwjAQfV/wH8IIvq2JCqLVKCKIwopg&#10;9QOGZmyLzaQ0sda/NwuCb3M411muO1uJlhpfOtYwGioQxJkzJecarpfd7wyED8gGK8ek4UUe1qve&#10;zxIT4558pjYNuYgh7BPUUIRQJ1L6rCCLfuhq4sjdXGMxRNjk0jT4jOG2kmOlptJiybGhwJq2BWX3&#10;9GE1dH6eTo/znWyPf6fD3uHdj09K60G/2yxABOrCV/xxH0ycrybw/0y8QK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Uw3dvwAAANwAAAAPAAAAAAAAAAAAAAAAAJ8CAABk&#10;cnMvZG93bnJldi54bWxQSwUGAAAAAAQABAD3AAAAiwMAAAAA&#10;">
                  <v:imagedata r:id="rId10" o:title=""/>
                  <v:path arrowok="t"/>
                </v:shape>
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vrNvBAAAA3AAAAA8AAABkcnMvZG93bnJldi54bWxET0uLwjAQvgv7H8IIe9NUWVSqUWRB9LKu&#10;z4O3oRnbYjMpSazdf28WBG/z8T1ntmhNJRpyvrSsYNBPQBBnVpecKzgdV70JCB+QNVaWScEfeVjM&#10;PzozTLV98J6aQ8hFDGGfooIihDqV0mcFGfR9WxNH7mqdwRChy6V2+IjhppLDJBlJgyXHhgJr+i4o&#10;ux3uRoFu1qjd72Z8puH1ctpt7z/L81apz267nIII1Ia3+OXe6Dg/+YL/Z+IF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vrNvBAAAA3AAAAA8AAAAAAAAAAAAAAAAAnwIA&#10;AGRycy9kb3ducmV2LnhtbFBLBQYAAAAABAAEAPcAAACNAwAAAAA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8A8A05" wp14:editId="07AB5FD4">
                <wp:simplePos x="0" y="0"/>
                <wp:positionH relativeFrom="column">
                  <wp:posOffset>1830475</wp:posOffset>
                </wp:positionH>
                <wp:positionV relativeFrom="paragraph">
                  <wp:posOffset>-6406110</wp:posOffset>
                </wp:positionV>
                <wp:extent cx="1828800" cy="3200400"/>
                <wp:effectExtent l="0" t="0" r="0" b="0"/>
                <wp:wrapNone/>
                <wp:docPr id="9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96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515389"/>
                            <a:ext cx="1487427" cy="52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5DBC3" id="Group 7" o:spid="_x0000_s1026" style="position:absolute;margin-left:144.15pt;margin-top:-504.4pt;width:2in;height:252pt;z-index:251672576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q3cMA&#10;AADbAAAADwAAAGRycy9kb3ducmV2LnhtbESPT2sCMRTE7wW/Q3iCt5ptD2K3RrGCVPEg9c/9NXnu&#10;Lm5eliTurt/eCIUeh5n5DTNb9LYWLflQOVbwNs5AEGtnKi4UnI7r1ymIEJEN1o5JwZ0CLOaDlxnm&#10;xnX8Q+0hFiJBOOSooIyxyaUMuiSLYewa4uRdnLcYk/SFNB67BLe1fM+yibRYcVoosaFVSfp6uFkF&#10;Z3f56qz+5W1731e3753XerpTajTsl58gIvXxP/zX3hgFHxN4fk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Iq3cMAAADbAAAADwAAAAAAAAAAAAAAAACYAgAAZHJzL2Rv&#10;d25yZXYueG1sUEsFBgAAAAAEAAQA9QAAAIgDAAAAAA=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sWXFAAAA2wAAAA8AAABkcnMvZG93bnJldi54bWxEj1trwkAUhN8F/8NyhL7pxpZejFlFAkIK&#10;QlELfT1mj7mYPRuy25j217uFgo/DzHzDJOvBNKKnzlWWFcxnEQji3OqKCwWfx+30DYTzyBoby6Tg&#10;hxysV+NRgrG2V95Tf/CFCBB2MSoovW9jKV1ekkE3sy1x8M62M+iD7AqpO7wGuGnkYxS9SIMVh4US&#10;W0pLyi+Hb6Pg6OrTe51G2/63SHcf2eXpOcu+lHqYDJslCE+Dv4f/25lWsHiFvy/hB8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rFlxQAAANsAAAAPAAAAAAAAAAAAAAAA&#10;AJ8CAABkcnMvZG93bnJldi54bWxQSwUGAAAAAAQABAD3AAAAkQMAAAAA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rva8AAAA2wAAAA8AAABkcnMvZG93bnJldi54bWxET0sKwjAQ3QveIYzgzqa6EFuNIoIoKILV&#10;AwzN2BabSWlirbc3C8Hl4/1Xm97UoqPWVZYVTKMYBHFudcWFgvttP1mAcB5ZY22ZFHzIwWY9HKww&#10;1fbNV+oyX4gQwi5FBaX3TSqly0sy6CLbEAfuYVuDPsC2kLrFdwg3tZzF8VwarDg0lNjQrqT8mb2M&#10;gt4l2fyc7GV3Pl2OB4tPN7vESo1H/XYJwlPv/+Kf+6gVJGFs+BJ+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bK72vAAAANsAAAAPAAAAAAAAAAAAAAAAAJ8CAABkcnMv&#10;ZG93bnJldi54bWxQSwUGAAAAAAQABAD3AAAAiAMAAAAA&#10;">
                  <v:imagedata r:id="rId10" o:title=""/>
                  <v:path arrowok="t"/>
                </v:shape>
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m+VPFAAAA2wAAAA8AAABkcnMvZG93bnJldi54bWxEj81qwzAQhO+FvoPYQm613Byaxo0SQiA0&#10;l7jNjw+9LdbGNrVWRlJs5+2rQiHHYWa+YRar0bSiJ+cbywpekhQEcWl1w5WC82n7/AbCB2SNrWVS&#10;cCMPq+XjwwIzbQc+UH8MlYgQ9hkqqEPoMil9WZNBn9iOOHoX6wyGKF0ltcMhwk0rp2n6Kg02HBdq&#10;7GhTU/lzvBoFuv9A7T53s4Kml+/zV37dr4tcqcnTuH4HEWgM9/B/e6cVzOfw9yX+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5vlTxQAAANs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31676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61AE77" wp14:editId="20365741">
                <wp:simplePos x="0" y="0"/>
                <wp:positionH relativeFrom="column">
                  <wp:posOffset>1905</wp:posOffset>
                </wp:positionH>
                <wp:positionV relativeFrom="paragraph">
                  <wp:posOffset>-6405880</wp:posOffset>
                </wp:positionV>
                <wp:extent cx="1828800" cy="3200400"/>
                <wp:effectExtent l="0" t="0" r="0" b="0"/>
                <wp:wrapNone/>
                <wp:docPr id="3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39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515389"/>
                            <a:ext cx="1487427" cy="52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4A8A8" id="Group 7" o:spid="_x0000_s1026" style="position:absolute;margin-left:.15pt;margin-top:-504.4pt;width:2in;height:252pt;z-index:251665408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hlcMA&#10;AADbAAAADwAAAGRycy9kb3ducmV2LnhtbESPQWsCMRSE74L/IbxCb5ptC6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hlcMAAADbAAAADwAAAAAAAAAAAAAAAACYAgAAZHJzL2Rv&#10;d25yZXYueG1sUEsFBgAAAAAEAAQA9QAAAIgDAAAAAA=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BVbDAAAA2wAAAA8AAABkcnMvZG93bnJldi54bWxET8tqwkAU3Rf8h+EK7urE2haJGYMEAikU&#10;SlVwe81c8zBzJ2SmMe3XdxaFLg/nnaST6cRIg2ssK1gtIxDEpdUNVwpOx/xxA8J5ZI2dZVLwTQ7S&#10;3ewhwVjbO3/SePCVCCHsYlRQe9/HUrqyJoNuaXviwF3tYNAHOFRSD3gP4aaTT1H0Kg02HBpq7Cmr&#10;qbwdvoyCo2svb20W5eNPlb1/FLf1S1GclVrMp/0WhKfJ/4v/3IVW8BzWh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cFVsMAAADbAAAADwAAAAAAAAAAAAAAAACf&#10;AgAAZHJzL2Rvd25yZXYueG1sUEsFBgAAAAAEAAQA9wAAAI8DAAAAAA==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Kyy/AAAA2wAAAA8AAABkcnMvZG93bnJldi54bWxEj8EKwjAQRO+C/xBW8KapIqLVKCKIgiJY&#10;/YClWdtisylNrPXvjSB4HGbmDbNct6YUDdWusKxgNIxAEKdWF5wpuF13gxkI55E1lpZJwZscrFfd&#10;zhJjbV98oSbxmQgQdjEqyL2vYildmpNBN7QVcfDutjbog6wzqWt8Bbgp5TiKptJgwWEhx4q2OaWP&#10;5GkUtG6eTE/znWxOx/Nhb/HhxudIqX6v3SxAeGr9P/xrH7SCyQ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NissvwAAANsAAAAPAAAAAAAAAAAAAAAAAJ8CAABk&#10;cnMvZG93bnJldi54bWxQSwUGAAAAAAQABAD3AAAAiwMAAAAA&#10;">
                  <v:imagedata r:id="rId10" o:title=""/>
                  <v:path arrowok="t"/>
                </v:shape>
                <v:shape id="Picture 15" o:spid="_x0000_s1030" type="#_x0000_t75" style="position:absolute;left:1706;top:25153;width:14875;height:5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R2XEAAAA2wAAAA8AAABkcnMvZG93bnJldi54bWxEj0+LwjAUxO8LfofwBG+aWmRdqlFEEL3o&#10;7vrn4O3RPNti81KSWOu33yws7HGYmd8w82VnatGS85VlBeNRAoI4t7riQsH5tBl+gPABWWNtmRS8&#10;yMNy0XubY6btk7+pPYZCRAj7DBWUITSZlD4vyaAf2YY4ejfrDIYoXSG1w2eEm1qmSfIuDVYcF0ps&#10;aF1Sfj8+jALdblG7z930Quntev46PPary0GpQb9bzUAE6sJ/+K+90womKfx+iT9AL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iR2X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  <w:r w:rsidR="0031676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D1BE221" wp14:editId="61F51EB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058400" cy="7772400"/>
                <wp:effectExtent l="0" t="0" r="19050" b="19050"/>
                <wp:wrapNone/>
                <wp:docPr id="16" name="Group 12" descr="Cutline guid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g:grpSp>
                        <wpg:cNvPr id="17" name="Group 7"/>
                        <wpg:cNvGrpSpPr/>
                        <wpg:grpSpPr>
                          <a:xfrm rot="5400000">
                            <a:off x="1143000" y="-685800"/>
                            <a:ext cx="7772400" cy="9144000"/>
                            <a:chOff x="0" y="0"/>
                            <a:chExt cx="7772400" cy="9144000"/>
                          </a:xfrm>
                        </wpg:grpSpPr>
                        <wps:wsp>
                          <wps:cNvPr id="18" name="Straight Connector 1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2"/>
                          <wps:cNvCnPr/>
                          <wps:spPr>
                            <a:xfrm>
                              <a:off x="0" y="18288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3"/>
                          <wps:cNvCnPr/>
                          <wps:spPr>
                            <a:xfrm>
                              <a:off x="0" y="36576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4"/>
                          <wps:cNvCnPr/>
                          <wps:spPr>
                            <a:xfrm>
                              <a:off x="0" y="54864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5"/>
                          <wps:cNvCnPr/>
                          <wps:spPr>
                            <a:xfrm>
                              <a:off x="0" y="7315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6"/>
                          <wps:cNvCnPr/>
                          <wps:spPr>
                            <a:xfrm>
                              <a:off x="0" y="91440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" name="Group 11"/>
                        <wpg:cNvGrpSpPr/>
                        <wpg:grpSpPr>
                          <a:xfrm rot="5400000">
                            <a:off x="1838325" y="-1152525"/>
                            <a:ext cx="6381750" cy="10058400"/>
                            <a:chOff x="0" y="0"/>
                            <a:chExt cx="6381750" cy="10058400"/>
                          </a:xfrm>
                        </wpg:grpSpPr>
                        <wps:wsp>
                          <wps:cNvPr id="25" name="Straight Connector 8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9"/>
                          <wps:cNvCnPr/>
                          <wps:spPr>
                            <a:xfrm>
                              <a:off x="3190875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10"/>
                          <wps:cNvCnPr/>
                          <wps:spPr>
                            <a:xfrm>
                              <a:off x="63817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2BB42" id="Group 12" o:spid="_x0000_s1026" alt="Cutline guides" style="position:absolute;margin-left:0;margin-top:0;width:11in;height:612pt;z-index:-251671552;mso-position-horizontal:left;mso-position-horizontal-relative:page;mso-position-vertical:top;mso-position-vertical-relative:page" coordsize="100584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">
                <v:group id="Group 7" o:spid="_x0000_s1027" style="position:absolute;left:11430;top:-6858;width:77724;height:91440;rotation:90" coordsize="77724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R5jS8EAAADbAAAADwAA&#10;AAAAAAAAAAAAAACqAgAAZHJzL2Rvd25yZXYueG1sUEsFBgAAAAAEAAQA+gAAAJgDAAAAAA==&#10;">
                  <v:line id="Straight Connector 1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9TsIAAADbAAAADwAAAGRycy9kb3ducmV2LnhtbESPQWvDMAyF74P9B6PBLmN1ukEJWd2y&#10;Dja2Y9PmLmI1Do3lYLtt+u+nQ6E3iff03qflevKDOlNMfWAD81kBirgNtufOwH73/VqCShnZ4hCY&#10;DFwpwXr1+LDEyoYLb+lc505JCKcKDbicx0rr1DrymGZhJBbtEKLHLGvstI14kXA/6LeiWGiPPUuD&#10;w5G+HLXH+uQN/Ox9HTdZN03J7417ubabvyIZ8/w0fX6AyjTlu/l2/WsFX2DlFxlA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V9T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2" o:spid="_x0000_s1029" style="position:absolute;visibility:visible;mso-wrap-style:square" from="0,18288" to="7772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nY1b8AAADbAAAADwAAAGRycy9kb3ducmV2LnhtbERP32vCMBB+F/wfwg32IppuA9Guqaig&#10;bI9W+340t6asuZQk0/rfm8Fgb/fx/bxiM9peXMmHzrGCl0UGgrhxuuNWweV8mK9AhIissXdMCu4U&#10;YFNOJwXm2t34RNcqtiKFcMhRgYlxyKUMjSGLYeEG4sR9OW8xJuhbqT3eUrjt5WuWLaXFjlODwYH2&#10;hprv6scqOF5s5XdR1vWK32ozuze7zywo9fw0bt9BRBrjv/jP/aHT/DX8/pIOk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InY1b8AAADbAAAADwAAAAAAAAAAAAAAAACh&#10;AgAAZHJzL2Rvd25yZXYueG1sUEsFBgAAAAAEAAQA+QAAAI0DAAAAAA==&#10;" strokecolor="#d8d8d8 [2732]" strokeweight=".5pt">
                    <v:stroke dashstyle="dash" joinstyle="miter"/>
                  </v:line>
                  <v:line id="Straight Connector 3" o:spid="_x0000_s1030" style="position:absolute;visibility:visible;mso-wrap-style:square" from="0,36576" to="77724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+79b4AAADbAAAADwAAAGRycy9kb3ducmV2LnhtbERPTYvCMBC9L/gfwgheljXVBSnVKCqs&#10;uEe79j40Y1NsJiXJav335iB4fLzv1WawnbiRD61jBbNpBoK4drrlRsH57+crBxEissbOMSl4UIDN&#10;evSxwkK7O5/oVsZGpBAOBSowMfaFlKE2ZDFMXU+cuIvzFmOCvpHa4z2F207Os2whLbacGgz2tDdU&#10;X8t/q+BwtqXfRVlVOX9X5vNR736zoNRkPGyXICIN8S1+uY9awTytT1/SD5DrJ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37v1vgAAANsAAAAPAAAAAAAAAAAAAAAAAKEC&#10;AABkcnMvZG93bnJldi54bWxQSwUGAAAAAAQABAD5AAAAjAMAAAAA&#10;" strokecolor="#d8d8d8 [2732]" strokeweight=".5pt">
                    <v:stroke dashstyle="dash" joinstyle="miter"/>
                  </v:line>
                  <v:line id="Straight Connector 4" o:spid="_x0000_s1031" style="position:absolute;visibility:visible;mso-wrap-style:square" from="0,54864" to="77724,5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ebsAAAADbAAAADwAAAGRycy9kb3ducmV2LnhtbESPQYvCMBSE7wv+h/CEvSya6oJINYoK&#10;u7hHq70/mmdTbF5KErX++40geBxm5htmue5tK27kQ+NYwWScgSCunG64VnA6/ozmIEJE1tg6JgUP&#10;CrBeDT6WmGt35wPdiliLBOGQowITY5dLGSpDFsPYdcTJOztvMSbpa6k93hPctnKaZTNpseG0YLCj&#10;naHqUlytgt+TLfw2yrKc83dpvh7V9i8LSn0O+80CRKQ+vsOv9l4rmE7g+S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THm7AAAAA2w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5" o:spid="_x0000_s1032" style="position:absolute;visibility:visible;mso-wrap-style:square" from="0,73152" to="77724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AGcEAAADbAAAADwAAAGRycy9kb3ducmV2LnhtbESPQWvCQBSE70L/w/IKvYhuTKGE6Cq1&#10;oLTHRnN/ZJ/ZYPZt2F01/vtuQfA4zMw3zGoz2l5cyYfOsYLFPANB3DjdcavgeNjNChAhImvsHZOC&#10;OwXYrF8mKyy1u/EvXavYigThUKICE+NQShkaQxbD3A3EyTs5bzEm6VupPd4S3PYyz7IPabHjtGBw&#10;oC9Dzbm6WAX7o638Nsq6Lvi9NtN7s/3JglJvr+PnEkSkMT7Dj/a3VpDn8P8l/QC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QYAZ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6" o:spid="_x0000_s1033" style="position:absolute;visibility:visible;mso-wrap-style:square" from="0,91440" to="77724,9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lgsAAAADbAAAADwAAAGRycy9kb3ducmV2LnhtbESPQYvCMBSE78L+h/AWvIimqyDSNYou&#10;KOvRau+P5m1TbF5KErX++40geBxm5htmue5tK27kQ+NYwdckA0FcOd1wreB82o0XIEJE1tg6JgUP&#10;CrBefQyWmGt35yPdiliLBOGQowITY5dLGSpDFsPEdcTJ+3PeYkzS11J7vCe4beU0y+bSYsNpwWBH&#10;P4aqS3G1CvZnW/htlGW54FlpRo9qe8iCUsPPfvMNIlIf3+FX+1crmM7g+S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NJYLAAAAA2wAAAA8AAAAAAAAAAAAAAAAA&#10;oQIAAGRycy9kb3ducmV2LnhtbFBLBQYAAAAABAAEAPkAAACOAwAAAAA=&#10;" strokecolor="#d8d8d8 [2732]" strokeweight=".5pt">
                    <v:stroke dashstyle="dash" joinstyle="miter"/>
                  </v:line>
                </v:group>
                <v:group id="Group 11" o:spid="_x0000_s1034" style="position:absolute;left:18383;top:-11525;width:63817;height:100584;rotation:90" coordsize="63817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A3gcMAAADbAAAADwAAAGRycy9kb3ducmV2LnhtbESPQWsCMRSE7wX/Q3hC&#10;L6JZpYiuRlHLQq/VFj0+Nq+bpZuXNUnd7b9vBKHHYWa+Ydbb3jbiRj7UjhVMJxkI4tLpmisFH6di&#10;vAARIrLGxjEp+KUA283gaY25dh2/0+0YK5EgHHJUYGJscylDachimLiWOHlfzluMSfpKao9dgttG&#10;zrJsLi3WnBYMtnQwVH4ff6wCvn4uimtzHhWX0k93+25pXi9Rqedhv1uBiNTH//Cj/aYVzF7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DeBwwAAANsAAAAP&#10;AAAAAAAAAAAAAAAAAKoCAABkcnMvZG93bnJldi54bWxQSwUGAAAAAAQABAD6AAAAmgMAAAAA&#10;">
                  <v:line id="Straight Connector 8" o:spid="_x0000_s1035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YbcEAAADbAAAADwAAAGRycy9kb3ducmV2LnhtbESPQWsCMRSE70L/Q3gFL6LZWiyyGqUK&#10;Snt0u3t/bJ6bxc3LkkRd/70pFHocZuYbZr0dbCdu5EPrWMHbLANBXDvdcqOg/DlMlyBCRNbYOSYF&#10;Dwqw3byM1phrd+cT3YrYiAThkKMCE2OfSxlqQxbDzPXEyTs7bzEm6RupPd4T3HZynmUf0mLLacFg&#10;T3tD9aW4WgXH0hZ+F2VVLfm9MpNHvfvOglLj1+FzBSLSEP/Df+0vrWC+gN8v6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Bht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" o:spid="_x0000_s1036" style="position:absolute;visibility:visible;mso-wrap-style:square" from="31908,0" to="31908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qGGsIAAADbAAAADwAAAGRycy9kb3ducmV2LnhtbESPwWrDMBBE74X+g9hCLyWRm4AJbpRQ&#10;F1KaY534vlhby9RaGUlx7L+vAoEeh5l5w2z3k+3FSD50jhW8LjMQxI3THbcKzqfDYgMiRGSNvWNS&#10;MFOA/e7xYYuFdlf+prGKrUgQDgUqMDEOhZShMWQxLN1AnLwf5y3GJH0rtcdrgtterrIslxY7TgsG&#10;B/ow1PxWF6vg82wrX0ZZ1xte1+ZlbspjFpR6fpre30BEmuJ/+N7+0gpWOdy+pB8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qGG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10" o:spid="_x0000_s1037" style="position:absolute;visibility:visible;mso-wrap-style:square" from="63817,0" to="63817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jgcEAAADbAAAADwAAAGRycy9kb3ducmV2LnhtbESPQWsCMRSE70L/Q3gFL6LZWrCyGqUK&#10;Snt0u3t/bJ6bxc3LkkRd/70pFHocZuYbZr0dbCdu5EPrWMHbLANBXDvdcqOg/DlMlyBCRNbYOSYF&#10;Dwqw3byM1phrd+cT3YrYiAThkKMCE2OfSxlqQxbDzPXEyTs7bzEm6RupPd4T3HZynmULabHltGCw&#10;p72h+lJcrYJjaQu/i7Kqlvxemcmj3n1nQanx6/C5AhFpiP/hv/aXVjD/gN8v6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NiOB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</w:p>
    <w:sectPr w:rsidR="004C1104" w:rsidSect="00CE1785">
      <w:pgSz w:w="15840" w:h="12240" w:orient="landscape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28"/>
    <w:rsid w:val="000A1AF5"/>
    <w:rsid w:val="001E52C7"/>
    <w:rsid w:val="002E5466"/>
    <w:rsid w:val="0031676F"/>
    <w:rsid w:val="003B4DDA"/>
    <w:rsid w:val="0040735B"/>
    <w:rsid w:val="004842B5"/>
    <w:rsid w:val="004C1104"/>
    <w:rsid w:val="005361C8"/>
    <w:rsid w:val="005F7CA9"/>
    <w:rsid w:val="007A536B"/>
    <w:rsid w:val="008E0812"/>
    <w:rsid w:val="00971090"/>
    <w:rsid w:val="009941E8"/>
    <w:rsid w:val="009E4328"/>
    <w:rsid w:val="00A57FBC"/>
    <w:rsid w:val="00A83960"/>
    <w:rsid w:val="00A85DA1"/>
    <w:rsid w:val="00AC7EF9"/>
    <w:rsid w:val="00B022D8"/>
    <w:rsid w:val="00B55BD8"/>
    <w:rsid w:val="00CE1785"/>
    <w:rsid w:val="00CF1FA9"/>
    <w:rsid w:val="00CF51A5"/>
    <w:rsid w:val="00D0466B"/>
    <w:rsid w:val="00D11D8B"/>
    <w:rsid w:val="00D9130F"/>
    <w:rsid w:val="00F162E8"/>
    <w:rsid w:val="00F47FF1"/>
    <w:rsid w:val="00FF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A8C7E"/>
  <w15:docId w15:val="{DB42CC7D-5C9D-4CB6-9C86-4C244B19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C483D" w:themeColor="text2"/>
        <w:kern w:val="2"/>
        <w:sz w:val="18"/>
        <w:lang w:val="en-US" w:eastAsia="ja-JP" w:bidi="ar-SA"/>
      </w:rPr>
    </w:rPrDefault>
    <w:pPrDefault>
      <w:pPr>
        <w:spacing w:after="7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17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785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E1785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E1785"/>
    <w:rPr>
      <w:color w:val="808080"/>
    </w:rPr>
  </w:style>
  <w:style w:type="character" w:styleId="Strong">
    <w:name w:val="Strong"/>
    <w:basedOn w:val="DefaultParagraphFont"/>
    <w:uiPriority w:val="1"/>
    <w:qFormat/>
    <w:rsid w:val="00CE1785"/>
    <w:rPr>
      <w:b w:val="0"/>
      <w:bCs w:val="0"/>
      <w:color w:val="F24F4F" w:themeColor="accent1"/>
    </w:rPr>
  </w:style>
  <w:style w:type="paragraph" w:customStyle="1" w:styleId="Organization">
    <w:name w:val="Organization"/>
    <w:basedOn w:val="Normal"/>
    <w:uiPriority w:val="1"/>
    <w:qFormat/>
    <w:rsid w:val="00CE1785"/>
    <w:pPr>
      <w:spacing w:after="0"/>
    </w:pPr>
    <w:rPr>
      <w:color w:val="26241E" w:themeColor="text2" w:themeShade="80"/>
    </w:rPr>
  </w:style>
  <w:style w:type="paragraph" w:customStyle="1" w:styleId="Name">
    <w:name w:val="Name"/>
    <w:basedOn w:val="Normal"/>
    <w:next w:val="Normal"/>
    <w:uiPriority w:val="1"/>
    <w:qFormat/>
    <w:rsid w:val="00CE1785"/>
    <w:pPr>
      <w:spacing w:after="440" w:line="216" w:lineRule="auto"/>
    </w:pPr>
    <w:rPr>
      <w:rFonts w:asciiTheme="majorHAnsi" w:eastAsiaTheme="majorEastAsia" w:hAnsiTheme="majorHAnsi" w:cstheme="majorBidi"/>
      <w:color w:val="F24F4F" w:themeColor="accent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m\AppData\Roaming\Microsoft\Templates\Business%20cards%20(Red%20design,%20vertical,%2010%20per%20page)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2" ma:contentTypeDescription="Create a new document." ma:contentTypeScope="" ma:versionID="aa2bf2102f42c6f0382496b1ae755926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e09aed28981a7dc5e696088c3d1954c1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FF1D4F-CAA6-4966-9FA9-69D99106CC30}"/>
</file>

<file path=customXml/itemProps3.xml><?xml version="1.0" encoding="utf-8"?>
<ds:datastoreItem xmlns:ds="http://schemas.openxmlformats.org/officeDocument/2006/customXml" ds:itemID="{BD5349A6-FCF3-4E9F-8F53-8048ACF9E279}"/>
</file>

<file path=customXml/itemProps4.xml><?xml version="1.0" encoding="utf-8"?>
<ds:datastoreItem xmlns:ds="http://schemas.openxmlformats.org/officeDocument/2006/customXml" ds:itemID="{7F8DBD41-BE3A-4FC7-8F8E-2BF4373731DE}"/>
</file>

<file path=docProps/app.xml><?xml version="1.0" encoding="utf-8"?>
<Properties xmlns="http://schemas.openxmlformats.org/officeDocument/2006/extended-properties" xmlns:vt="http://schemas.openxmlformats.org/officeDocument/2006/docPropsVTypes">
  <Template>Business cards (Red design, vertical, 10 per page).dotx</Template>
  <TotalTime>9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karim</dc:creator>
  <cp:keywords/>
  <cp:lastModifiedBy>Design</cp:lastModifiedBy>
  <cp:revision>4</cp:revision>
  <dcterms:created xsi:type="dcterms:W3CDTF">2019-12-07T12:43:00Z</dcterms:created>
  <dcterms:modified xsi:type="dcterms:W3CDTF">2019-12-07T12:54:00Z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TC029281829991</vt:lpwstr>
  </property>
  <property fmtid="{D5CDD505-2E9C-101B-9397-08002B2CF9AE}" pid="3" name="ContentTypeId">
    <vt:lpwstr>0x01010019BE7E38040B7346B671260412E224E8</vt:lpwstr>
  </property>
</Properties>
</file>