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44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"/>
        <w:gridCol w:w="2305"/>
        <w:gridCol w:w="288"/>
        <w:gridCol w:w="288"/>
        <w:gridCol w:w="2305"/>
        <w:gridCol w:w="288"/>
        <w:gridCol w:w="288"/>
        <w:gridCol w:w="2305"/>
        <w:gridCol w:w="288"/>
        <w:gridCol w:w="288"/>
        <w:gridCol w:w="2305"/>
        <w:gridCol w:w="288"/>
        <w:gridCol w:w="288"/>
        <w:gridCol w:w="2305"/>
        <w:gridCol w:w="288"/>
      </w:tblGrid>
      <w:tr w:rsidR="004C1104" w14:paraId="2967C07B" w14:textId="77777777">
        <w:trPr>
          <w:trHeight w:hRule="exact" w:val="360"/>
        </w:trPr>
        <w:tc>
          <w:tcPr>
            <w:tcW w:w="289" w:type="dxa"/>
          </w:tcPr>
          <w:p w14:paraId="3A639FB8" w14:textId="1E635619" w:rsidR="004C1104" w:rsidRDefault="004C1104">
            <w:bookmarkStart w:id="0" w:name="_GoBack"/>
            <w:bookmarkEnd w:id="0"/>
          </w:p>
        </w:tc>
        <w:tc>
          <w:tcPr>
            <w:tcW w:w="2305" w:type="dxa"/>
          </w:tcPr>
          <w:p w14:paraId="1AF33814" w14:textId="583A41D4" w:rsidR="004C1104" w:rsidRDefault="004C1104"/>
        </w:tc>
        <w:tc>
          <w:tcPr>
            <w:tcW w:w="288" w:type="dxa"/>
          </w:tcPr>
          <w:p w14:paraId="7FBB0FC2" w14:textId="6957AA3C" w:rsidR="004C1104" w:rsidRDefault="004C1104"/>
        </w:tc>
        <w:tc>
          <w:tcPr>
            <w:tcW w:w="288" w:type="dxa"/>
          </w:tcPr>
          <w:p w14:paraId="46588408" w14:textId="76F8F858" w:rsidR="004C1104" w:rsidRDefault="004C1104"/>
        </w:tc>
        <w:tc>
          <w:tcPr>
            <w:tcW w:w="2305" w:type="dxa"/>
          </w:tcPr>
          <w:p w14:paraId="4CCDF8CD" w14:textId="77777777" w:rsidR="004C1104" w:rsidRDefault="004C1104"/>
        </w:tc>
        <w:tc>
          <w:tcPr>
            <w:tcW w:w="288" w:type="dxa"/>
          </w:tcPr>
          <w:p w14:paraId="14CEBEC5" w14:textId="77777777" w:rsidR="004C1104" w:rsidRDefault="004C1104"/>
        </w:tc>
        <w:tc>
          <w:tcPr>
            <w:tcW w:w="288" w:type="dxa"/>
          </w:tcPr>
          <w:p w14:paraId="5A794D6D" w14:textId="6F06C1DA" w:rsidR="004C1104" w:rsidRDefault="004C1104"/>
        </w:tc>
        <w:tc>
          <w:tcPr>
            <w:tcW w:w="2305" w:type="dxa"/>
          </w:tcPr>
          <w:p w14:paraId="7A9C41D6" w14:textId="77777777" w:rsidR="004C1104" w:rsidRDefault="004C1104"/>
        </w:tc>
        <w:tc>
          <w:tcPr>
            <w:tcW w:w="288" w:type="dxa"/>
          </w:tcPr>
          <w:p w14:paraId="57969684" w14:textId="486DA190" w:rsidR="004C1104" w:rsidRDefault="0031676F">
            <w:r>
              <w:rPr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2061AE77" wp14:editId="21E42509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-1270</wp:posOffset>
                      </wp:positionV>
                      <wp:extent cx="1828800" cy="3200400"/>
                      <wp:effectExtent l="0" t="0" r="0" b="0"/>
                      <wp:wrapNone/>
                      <wp:docPr id="73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28800" cy="3200400"/>
                                <a:chOff x="0" y="0"/>
                                <a:chExt cx="1828800" cy="3200400"/>
                              </a:xfrm>
                            </wpg:grpSpPr>
                            <wps:wsp>
                              <wps:cNvPr id="74" name="Rectangle 12"/>
                              <wps:cNvSpPr/>
                              <wps:spPr>
                                <a:xfrm>
                                  <a:off x="0" y="0"/>
                                  <a:ext cx="1828800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5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0" cy="2596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0" y="292819"/>
                                  <a:ext cx="1645920" cy="1645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687" y="2489176"/>
                                  <a:ext cx="1487427" cy="573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D3BA47" id="Group 7" o:spid="_x0000_s1026" style="position:absolute;margin-left:14.15pt;margin-top:-.1pt;width:2in;height:252pt;z-index:251663360;mso-width-relative:margin;mso-height-relative:margin" coordsize="18288,3200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">
                      <v:rect id="Rectangle 12" o:spid="_x0000_s1027" style="position:absolute;width:18288;height:32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D3y8MA&#10;AADbAAAADwAAAGRycy9kb3ducmV2LnhtbESPQWsCMRSE74L/IbxCb5ptKa2sRqkFUfFQ1Pb+TJ67&#10;SzcvSxJ313/fCILHYWa+YWaL3taiJR8qxwpexhkIYu1MxYWCn+NqNAERIrLB2jEpuFKAxXw4mGFu&#10;XMd7ag+xEAnCIUcFZYxNLmXQJVkMY9cQJ+/svMWYpC+k8dgluK3la5a9S4sVp4USG/oqSf8dLlbB&#10;rzsvO6tPvG2v39VlvfNaT3ZKPT/1n1MQkfr4CN/bG6Pg4w1uX9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D3y8MAAADbAAAADwAAAAAAAAAAAAAAAACYAgAAZHJzL2Rv&#10;d25yZXYueG1sUEsFBgAAAAAEAAQA9QAAAIgDAAAAAA==&#10;" filled="f" stroked="f" strokeweight="1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3" o:spid="_x0000_s1028" type="#_x0000_t75" style="position:absolute;width:18288;height:25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cbHPEAAAA2wAAAA8AAABkcnMvZG93bnJldi54bWxEj0FrwkAUhO8F/8PyBG91o2KV6CoSEFIo&#10;SFXw+sw+k2j2bciuMe2vdwsFj8PMfMMs152pREuNKy0rGA0jEMSZ1SXnCo6H7fschPPIGivLpOCH&#10;HKxXvbclxto++Jvavc9FgLCLUUHhfR1L6bKCDLqhrYmDd7GNQR9kk0vd4CPATSXHUfQhDZYcFgqs&#10;KSkou+3vRsHBXc+f1yTatr958rVLb5Npmp6UGvS7zQKEp86/wv/tVCuYTeHvS/gB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cbHPEAAAA2wAAAA8AAAAAAAAAAAAAAAAA&#10;nwIAAGRycy9kb3ducmV2LnhtbFBLBQYAAAAABAAEAPcAAACQAwAAAAA=&#10;">
                        <v:imagedata r:id="rId9" o:title=""/>
                        <v:path arrowok="t"/>
                      </v:shape>
                      <v:shape id="Picture 14" o:spid="_x0000_s1029" type="#_x0000_t75" style="position:absolute;left:914;top:2928;width:16459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zeeXCAAAA2wAAAA8AAABkcnMvZG93bnJldi54bWxEj9GKwjAURN8F/yHcBd80XR+6tprKIsgK&#10;imD1Ay7N3ba0uSlNtta/NwuCj8PMnGE229G0YqDe1ZYVfC4iEMSF1TWXCm7X/XwFwnlkja1lUvAg&#10;B9tsOtlgqu2dLzTkvhQBwi5FBZX3XSqlKyoy6Ba2Iw7er+0N+iD7Uuoe7wFuWrmMolgarDksVNjR&#10;rqKiyf+MgtEleXxK9nI4Hc+HH4uNW54jpWYf4/cahKfRv8Ov9kEr+Irh/0v4ATJ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s3nlwgAAANsAAAAPAAAAAAAAAAAAAAAAAJ8C&#10;AABkcnMvZG93bnJldi54bWxQSwUGAAAAAAQABAD3AAAAjgMAAAAA&#10;">
                        <v:imagedata r:id="rId10" o:title=""/>
                        <v:path arrowok="t"/>
                      </v:shape>
                      <v:shape id="Picture 15" o:spid="_x0000_s1030" type="#_x0000_t75" style="position:absolute;left:1706;top:24891;width:14875;height:5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B6KHBAAAA2wAAAA8AAABkcnMvZG93bnJldi54bWxEj0GLwjAUhO8L/ofwBC+iqcpaqUYRQenR&#10;rYLXR/Nsi81LaaLWf28EYY/DzHzDrDadqcWDWldZVjAZRyCIc6srLhScT/vRAoTzyBpry6TgRQ42&#10;697PChNtn/xHj8wXIkDYJaig9L5JpHR5SQbd2DbEwbva1qAPsi2kbvEZ4KaW0yiaS4MVh4USG9qV&#10;lN+yu1FA6Wt4TC/3WbRrYnn4nV/98CKVGvS77RKEp87/h7/tVCuIY/h8CT9Ar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FB6KHBAAAA2wAAAA8AAAAAAAAAAAAAAAAAnwIA&#10;AGRycy9kb3ducmV2LnhtbFBLBQYAAAAABAAEAPcAAACNAwAAAAA=&#10;">
                        <v:imagedata r:id="rId11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88" w:type="dxa"/>
          </w:tcPr>
          <w:p w14:paraId="471935D2" w14:textId="5695C135" w:rsidR="004C1104" w:rsidRDefault="004C1104"/>
        </w:tc>
        <w:tc>
          <w:tcPr>
            <w:tcW w:w="2305" w:type="dxa"/>
          </w:tcPr>
          <w:p w14:paraId="2D329A66" w14:textId="77777777" w:rsidR="004C1104" w:rsidRDefault="004C1104"/>
        </w:tc>
        <w:tc>
          <w:tcPr>
            <w:tcW w:w="288" w:type="dxa"/>
          </w:tcPr>
          <w:p w14:paraId="0959FE1F" w14:textId="6C9A3882" w:rsidR="004C1104" w:rsidRDefault="0031676F">
            <w:r>
              <w:rPr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2061AE77" wp14:editId="05140897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8890</wp:posOffset>
                      </wp:positionV>
                      <wp:extent cx="1828800" cy="3200400"/>
                      <wp:effectExtent l="0" t="0" r="0" b="0"/>
                      <wp:wrapNone/>
                      <wp:docPr id="68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28800" cy="3200400"/>
                                <a:chOff x="0" y="0"/>
                                <a:chExt cx="1828800" cy="3200400"/>
                              </a:xfrm>
                            </wpg:grpSpPr>
                            <wps:wsp>
                              <wps:cNvPr id="69" name="Rectangle 12"/>
                              <wps:cNvSpPr/>
                              <wps:spPr>
                                <a:xfrm>
                                  <a:off x="0" y="0"/>
                                  <a:ext cx="1828800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0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0" cy="2596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0" y="292819"/>
                                  <a:ext cx="1645920" cy="1645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687" y="2489176"/>
                                  <a:ext cx="1487427" cy="573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5848F7" id="Group 7" o:spid="_x0000_s1026" style="position:absolute;margin-left:14.1pt;margin-top:.7pt;width:2in;height:252pt;z-index:251664384;mso-width-relative:margin;mso-height-relative:margin" coordsize="18288,3200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">
                      <v:rect id="Rectangle 12" o:spid="_x0000_s1027" style="position:absolute;width:18288;height:32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jOiMMA&#10;AADbAAAADwAAAGRycy9kb3ducmV2LnhtbESPT2sCMRTE7wW/Q3iCt5ptD2K3RrGCVPEg9c/9NXnu&#10;Lm5eliTurt/eCIUeh5n5DTNb9LYWLflQOVbwNs5AEGtnKi4UnI7r1ymIEJEN1o5JwZ0CLOaDlxnm&#10;xnX8Q+0hFiJBOOSooIyxyaUMuiSLYewa4uRdnLcYk/SFNB67BLe1fM+yibRYcVoosaFVSfp6uFkF&#10;Z3f56qz+5W1731e3753XerpTajTsl58gIvXxP/zX3hgFkw94fk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jOiMMAAADbAAAADwAAAAAAAAAAAAAAAACYAgAAZHJzL2Rv&#10;d25yZXYueG1sUEsFBgAAAAAEAAQA9QAAAIgDAAAAAA==&#10;" filled="f" stroked="f" strokeweight="1pt"/>
                      <v:shape id="Picture 13" o:spid="_x0000_s1028" type="#_x0000_t75" style="position:absolute;width:18288;height:25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rz+vDAAAA2wAAAA8AAABkcnMvZG93bnJldi54bWxET8tqwkAU3Rf8h+EK7urESluJGYMEAikU&#10;SlVwe81c8zBzJ2SmMe3XdxaFLg/nnaST6cRIg2ssK1gtIxDEpdUNVwpOx/xxA8J5ZI2dZVLwTQ7S&#10;3ewhwVjbO3/SePCVCCHsYlRQe9/HUrqyJoNuaXviwF3tYNAHOFRSD3gP4aaTT1H0Ig02HBpq7Cmr&#10;qbwdvoyCo2svb20W5eNPlb1/FLf1c1GclVrMp/0WhKfJ/4v/3IVW8BrWhy/hB8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WvP68MAAADbAAAADwAAAAAAAAAAAAAAAACf&#10;AgAAZHJzL2Rvd25yZXYueG1sUEsFBgAAAAAEAAQA9wAAAI8DAAAAAA==&#10;">
                        <v:imagedata r:id="rId9" o:title=""/>
                        <v:path arrowok="t"/>
                      </v:shape>
                      <v:shape id="Picture 14" o:spid="_x0000_s1029" type="#_x0000_t75" style="position:absolute;left:914;top:2928;width:16459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a4ZG/AAAA2wAAAA8AAABkcnMvZG93bnJldi54bWxEj80KwjAQhO+C7xBW8KapHvypRhFBFBTB&#10;6gMszdoWm01pYq1vbwTB4zAz3zDLdWtK0VDtCssKRsMIBHFqdcGZgtt1N5iBcB5ZY2mZFLzJwXrV&#10;7Swx1vbFF2oSn4kAYRejgtz7KpbSpTkZdENbEQfvbmuDPsg6k7rGV4CbUo6jaCINFhwWcqxom1P6&#10;SJ5GQevmyeQ038nmdDwf9hYfbnyOlOr32s0ChKfW/8O/9kErmI7g+yX8ALn6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WuGRvwAAANsAAAAPAAAAAAAAAAAAAAAAAJ8CAABk&#10;cnMvZG93bnJldi54bWxQSwUGAAAAAAQABAD3AAAAiwMAAAAA&#10;">
                        <v:imagedata r:id="rId10" o:title=""/>
                        <v:path arrowok="t"/>
                      </v:shape>
                      <v:shape id="Picture 15" o:spid="_x0000_s1030" type="#_x0000_t75" style="position:absolute;left:1706;top:24891;width:14875;height:5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2Szm/AAAA2wAAAA8AAABkcnMvZG93bnJldi54bWxEj0sLwjAQhO+C/yGs4EU0VfFBNYoISo++&#10;wOvSrG2x2ZQmav33RhA8DjPzDbNcN6YUT6pdYVnBcBCBIE6tLjhTcDnv+nMQziNrLC2Tgjc5WK/a&#10;rSXG2r74SM+Tz0SAsItRQe59FUvp0pwMuoGtiIN3s7VBH2SdSV3jK8BNKUdRNJUGCw4LOVa0zSm9&#10;nx5GASXv3iG5PsbRtprJ/WR6872rVKrbaTYLEJ4a/w//2olWMBvB90v4AXL1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xNks5vwAAANsAAAAPAAAAAAAAAAAAAAAAAJ8CAABk&#10;cnMvZG93bnJldi54bWxQSwUGAAAAAAQABAD3AAAAiwMAAAAA&#10;">
                        <v:imagedata r:id="rId11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88" w:type="dxa"/>
          </w:tcPr>
          <w:p w14:paraId="5C768E2D" w14:textId="77777777" w:rsidR="004C1104" w:rsidRDefault="004C1104"/>
        </w:tc>
        <w:tc>
          <w:tcPr>
            <w:tcW w:w="2305" w:type="dxa"/>
          </w:tcPr>
          <w:p w14:paraId="4B3946EA" w14:textId="77777777" w:rsidR="004C1104" w:rsidRDefault="004C1104"/>
        </w:tc>
        <w:tc>
          <w:tcPr>
            <w:tcW w:w="288" w:type="dxa"/>
          </w:tcPr>
          <w:p w14:paraId="6F624E6E" w14:textId="77777777" w:rsidR="004C1104" w:rsidRDefault="004C1104"/>
        </w:tc>
      </w:tr>
      <w:tr w:rsidR="00A57FBC" w14:paraId="4FFEE645" w14:textId="77777777">
        <w:trPr>
          <w:trHeight w:hRule="exact" w:val="648"/>
        </w:trPr>
        <w:tc>
          <w:tcPr>
            <w:tcW w:w="289" w:type="dxa"/>
          </w:tcPr>
          <w:p w14:paraId="0C500587" w14:textId="77777777" w:rsidR="00A57FBC" w:rsidRDefault="00A57FBC" w:rsidP="00A57FBC"/>
        </w:tc>
        <w:tc>
          <w:tcPr>
            <w:tcW w:w="2305" w:type="dxa"/>
          </w:tcPr>
          <w:p w14:paraId="74F0D386" w14:textId="705B780D" w:rsidR="00A57FBC" w:rsidRDefault="00A57FBC" w:rsidP="00A57FBC"/>
        </w:tc>
        <w:tc>
          <w:tcPr>
            <w:tcW w:w="288" w:type="dxa"/>
          </w:tcPr>
          <w:p w14:paraId="55EFA075" w14:textId="77777777" w:rsidR="00A57FBC" w:rsidRDefault="00A57FBC" w:rsidP="00A57FBC"/>
        </w:tc>
        <w:tc>
          <w:tcPr>
            <w:tcW w:w="288" w:type="dxa"/>
          </w:tcPr>
          <w:p w14:paraId="64EB8E2E" w14:textId="77777777" w:rsidR="00A57FBC" w:rsidRDefault="00A57FBC" w:rsidP="00A57FBC"/>
        </w:tc>
        <w:tc>
          <w:tcPr>
            <w:tcW w:w="2305" w:type="dxa"/>
          </w:tcPr>
          <w:p w14:paraId="3BBA6735" w14:textId="7F6EE09E" w:rsidR="00A57FBC" w:rsidRDefault="00A57FBC" w:rsidP="00A57FBC"/>
        </w:tc>
        <w:tc>
          <w:tcPr>
            <w:tcW w:w="288" w:type="dxa"/>
          </w:tcPr>
          <w:p w14:paraId="791636B0" w14:textId="77777777" w:rsidR="00A57FBC" w:rsidRDefault="00A57FBC" w:rsidP="00A57FBC"/>
        </w:tc>
        <w:tc>
          <w:tcPr>
            <w:tcW w:w="288" w:type="dxa"/>
          </w:tcPr>
          <w:p w14:paraId="643D075B" w14:textId="77777777" w:rsidR="00A57FBC" w:rsidRDefault="00A57FBC" w:rsidP="00A57FBC"/>
        </w:tc>
        <w:tc>
          <w:tcPr>
            <w:tcW w:w="2305" w:type="dxa"/>
          </w:tcPr>
          <w:p w14:paraId="14500CFF" w14:textId="77777777" w:rsidR="00A57FBC" w:rsidRDefault="00A57FBC" w:rsidP="00A57FBC"/>
        </w:tc>
        <w:tc>
          <w:tcPr>
            <w:tcW w:w="288" w:type="dxa"/>
          </w:tcPr>
          <w:p w14:paraId="5E0F4B6E" w14:textId="77777777" w:rsidR="00A57FBC" w:rsidRDefault="00A57FBC" w:rsidP="00A57FBC"/>
        </w:tc>
        <w:tc>
          <w:tcPr>
            <w:tcW w:w="288" w:type="dxa"/>
          </w:tcPr>
          <w:p w14:paraId="0BCDAF07" w14:textId="77777777" w:rsidR="00A57FBC" w:rsidRDefault="00A57FBC" w:rsidP="00A57FBC"/>
        </w:tc>
        <w:tc>
          <w:tcPr>
            <w:tcW w:w="2305" w:type="dxa"/>
          </w:tcPr>
          <w:p w14:paraId="6CC060E1" w14:textId="77777777" w:rsidR="00A57FBC" w:rsidRDefault="00A57FBC" w:rsidP="00A57FBC"/>
        </w:tc>
        <w:tc>
          <w:tcPr>
            <w:tcW w:w="288" w:type="dxa"/>
          </w:tcPr>
          <w:p w14:paraId="2B518091" w14:textId="77777777" w:rsidR="00A57FBC" w:rsidRDefault="00A57FBC" w:rsidP="00A57FBC"/>
        </w:tc>
        <w:tc>
          <w:tcPr>
            <w:tcW w:w="288" w:type="dxa"/>
          </w:tcPr>
          <w:p w14:paraId="70BDF2A5" w14:textId="77777777" w:rsidR="00A57FBC" w:rsidRDefault="00A57FBC" w:rsidP="00A57FBC"/>
        </w:tc>
        <w:tc>
          <w:tcPr>
            <w:tcW w:w="2305" w:type="dxa"/>
          </w:tcPr>
          <w:p w14:paraId="42129815" w14:textId="77777777" w:rsidR="00A57FBC" w:rsidRDefault="00A57FBC" w:rsidP="00A57FBC"/>
        </w:tc>
        <w:tc>
          <w:tcPr>
            <w:tcW w:w="288" w:type="dxa"/>
          </w:tcPr>
          <w:p w14:paraId="5E612615" w14:textId="77777777" w:rsidR="00A57FBC" w:rsidRDefault="00A57FBC" w:rsidP="00A57FBC"/>
        </w:tc>
      </w:tr>
      <w:tr w:rsidR="00A57FBC" w14:paraId="660CC82F" w14:textId="77777777" w:rsidTr="00365B8F">
        <w:trPr>
          <w:trHeight w:hRule="exact" w:val="3744"/>
        </w:trPr>
        <w:tc>
          <w:tcPr>
            <w:tcW w:w="289" w:type="dxa"/>
            <w:vAlign w:val="bottom"/>
          </w:tcPr>
          <w:p w14:paraId="00D4BB77" w14:textId="77777777" w:rsidR="00A57FBC" w:rsidRDefault="00A57FBC" w:rsidP="00A57FBC"/>
        </w:tc>
        <w:tc>
          <w:tcPr>
            <w:tcW w:w="2305" w:type="dxa"/>
          </w:tcPr>
          <w:p w14:paraId="7C2861E6" w14:textId="56A9F1BC" w:rsidR="00A57FBC" w:rsidRDefault="00A57FBC" w:rsidP="00A57FBC"/>
        </w:tc>
        <w:tc>
          <w:tcPr>
            <w:tcW w:w="288" w:type="dxa"/>
            <w:vAlign w:val="bottom"/>
          </w:tcPr>
          <w:p w14:paraId="3440B210" w14:textId="40C128BD" w:rsidR="00A57FBC" w:rsidRDefault="00A57FBC" w:rsidP="00A57FBC"/>
        </w:tc>
        <w:tc>
          <w:tcPr>
            <w:tcW w:w="288" w:type="dxa"/>
            <w:vAlign w:val="bottom"/>
          </w:tcPr>
          <w:p w14:paraId="30FBD86B" w14:textId="492250FA" w:rsidR="00A57FBC" w:rsidRDefault="00A57FBC" w:rsidP="00A57FBC"/>
        </w:tc>
        <w:tc>
          <w:tcPr>
            <w:tcW w:w="2305" w:type="dxa"/>
            <w:vAlign w:val="bottom"/>
          </w:tcPr>
          <w:p w14:paraId="48AA5B16" w14:textId="71C55CDE" w:rsidR="00A57FBC" w:rsidRDefault="00A57FBC" w:rsidP="00A57FBC"/>
        </w:tc>
        <w:tc>
          <w:tcPr>
            <w:tcW w:w="288" w:type="dxa"/>
            <w:vAlign w:val="bottom"/>
          </w:tcPr>
          <w:p w14:paraId="4A752924" w14:textId="67AABF5A" w:rsidR="00A57FBC" w:rsidRDefault="00A57FBC" w:rsidP="00A57FBC"/>
        </w:tc>
        <w:tc>
          <w:tcPr>
            <w:tcW w:w="288" w:type="dxa"/>
            <w:vAlign w:val="bottom"/>
          </w:tcPr>
          <w:p w14:paraId="0BB8353B" w14:textId="60604BBF" w:rsidR="00A57FBC" w:rsidRDefault="00A57FBC" w:rsidP="00A57FBC"/>
        </w:tc>
        <w:tc>
          <w:tcPr>
            <w:tcW w:w="2305" w:type="dxa"/>
            <w:vAlign w:val="bottom"/>
          </w:tcPr>
          <w:p w14:paraId="34DEC22B" w14:textId="6028EC09" w:rsidR="00A57FBC" w:rsidRDefault="00A57FBC" w:rsidP="00A57FBC"/>
        </w:tc>
        <w:tc>
          <w:tcPr>
            <w:tcW w:w="288" w:type="dxa"/>
            <w:vAlign w:val="bottom"/>
          </w:tcPr>
          <w:p w14:paraId="60CBCC21" w14:textId="77777777" w:rsidR="00A57FBC" w:rsidRDefault="00A57FBC" w:rsidP="00A57FBC"/>
        </w:tc>
        <w:tc>
          <w:tcPr>
            <w:tcW w:w="288" w:type="dxa"/>
            <w:vAlign w:val="bottom"/>
          </w:tcPr>
          <w:p w14:paraId="0562E608" w14:textId="77777777" w:rsidR="00A57FBC" w:rsidRDefault="00A57FBC" w:rsidP="00A57FBC"/>
        </w:tc>
        <w:tc>
          <w:tcPr>
            <w:tcW w:w="2305" w:type="dxa"/>
            <w:vAlign w:val="bottom"/>
          </w:tcPr>
          <w:p w14:paraId="3E1F84CB" w14:textId="77777777" w:rsidR="00A57FBC" w:rsidRDefault="00A57FBC" w:rsidP="00A57FBC"/>
        </w:tc>
        <w:tc>
          <w:tcPr>
            <w:tcW w:w="288" w:type="dxa"/>
            <w:vAlign w:val="bottom"/>
          </w:tcPr>
          <w:p w14:paraId="5A3628F3" w14:textId="77777777" w:rsidR="00A57FBC" w:rsidRDefault="00A57FBC" w:rsidP="00A57FBC"/>
        </w:tc>
        <w:tc>
          <w:tcPr>
            <w:tcW w:w="288" w:type="dxa"/>
            <w:vAlign w:val="bottom"/>
          </w:tcPr>
          <w:p w14:paraId="6ACDDDDF" w14:textId="77777777" w:rsidR="00A57FBC" w:rsidRDefault="00A57FBC" w:rsidP="00A57FBC"/>
        </w:tc>
        <w:tc>
          <w:tcPr>
            <w:tcW w:w="2305" w:type="dxa"/>
            <w:vAlign w:val="bottom"/>
          </w:tcPr>
          <w:p w14:paraId="76C5ADEB" w14:textId="35ED41E0" w:rsidR="00A57FBC" w:rsidRDefault="00A57FBC" w:rsidP="00A57FBC"/>
        </w:tc>
        <w:tc>
          <w:tcPr>
            <w:tcW w:w="288" w:type="dxa"/>
            <w:vAlign w:val="bottom"/>
          </w:tcPr>
          <w:p w14:paraId="18ADFE98" w14:textId="77777777" w:rsidR="00A57FBC" w:rsidRDefault="00A57FBC" w:rsidP="00A57FBC"/>
        </w:tc>
      </w:tr>
      <w:tr w:rsidR="004C1104" w14:paraId="7C3EEFB9" w14:textId="77777777">
        <w:trPr>
          <w:trHeight w:hRule="exact" w:val="288"/>
        </w:trPr>
        <w:tc>
          <w:tcPr>
            <w:tcW w:w="289" w:type="dxa"/>
          </w:tcPr>
          <w:p w14:paraId="1368B168" w14:textId="77777777" w:rsidR="004C1104" w:rsidRDefault="004C1104"/>
        </w:tc>
        <w:tc>
          <w:tcPr>
            <w:tcW w:w="2305" w:type="dxa"/>
          </w:tcPr>
          <w:p w14:paraId="326A9FB3" w14:textId="77777777" w:rsidR="004C1104" w:rsidRDefault="004C1104"/>
        </w:tc>
        <w:tc>
          <w:tcPr>
            <w:tcW w:w="288" w:type="dxa"/>
          </w:tcPr>
          <w:p w14:paraId="3F7D635B" w14:textId="4E7045B2" w:rsidR="004C1104" w:rsidRDefault="0031676F">
            <w:r>
              <w:rPr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2061AE77" wp14:editId="45E07188">
                      <wp:simplePos x="0" y="0"/>
                      <wp:positionH relativeFrom="column">
                        <wp:posOffset>-1645285</wp:posOffset>
                      </wp:positionH>
                      <wp:positionV relativeFrom="paragraph">
                        <wp:posOffset>168910</wp:posOffset>
                      </wp:positionV>
                      <wp:extent cx="1828800" cy="3200400"/>
                      <wp:effectExtent l="0" t="0" r="0" b="0"/>
                      <wp:wrapNone/>
                      <wp:docPr id="63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28800" cy="3200400"/>
                                <a:chOff x="0" y="0"/>
                                <a:chExt cx="1828800" cy="3200400"/>
                              </a:xfrm>
                            </wpg:grpSpPr>
                            <wps:wsp>
                              <wps:cNvPr id="64" name="Rectangle 12"/>
                              <wps:cNvSpPr/>
                              <wps:spPr>
                                <a:xfrm>
                                  <a:off x="0" y="0"/>
                                  <a:ext cx="1828800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0" cy="2596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0" y="292819"/>
                                  <a:ext cx="1645920" cy="1645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687" y="2489176"/>
                                  <a:ext cx="1487427" cy="573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E3974E" id="Group 7" o:spid="_x0000_s1026" style="position:absolute;margin-left:-129.55pt;margin-top:13.3pt;width:2in;height:252pt;z-index:251670528;mso-width-relative:margin;mso-height-relative:margin" coordsize="18288,3200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">
                      <v:rect id="Rectangle 12" o:spid="_x0000_s1027" style="position:absolute;width:18288;height:32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lhFsMA&#10;AADbAAAADwAAAGRycy9kb3ducmV2LnhtbESPT2sCMRTE7wW/Q3hCbzXbIiJbo1hBavEg9c/9NXnu&#10;Lm5eliTurt/eCEKPw8z8hpkteluLlnyoHCt4H2UgiLUzFRcKjof12xREiMgGa8ek4EYBFvPBywxz&#10;4zr+pXYfC5EgHHJUUMbY5FIGXZLFMHINcfLOzluMSfpCGo9dgttafmTZRFqsOC2U2NCqJH3ZX62C&#10;kzt/dVb/8U9721XX763XerpV6nXYLz9BROrjf/jZ3hgFkzE8vqQf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lhFsMAAADbAAAADwAAAAAAAAAAAAAAAACYAgAAZHJzL2Rv&#10;d25yZXYueG1sUEsFBgAAAAAEAAQA9QAAAIgDAAAAAA==&#10;" filled="f" stroked="f" strokeweight="1pt"/>
                      <v:shape id="Picture 13" o:spid="_x0000_s1028" type="#_x0000_t75" style="position:absolute;width:18288;height:25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F+q7FAAAA2wAAAA8AAABkcnMvZG93bnJldi54bWxEj0FrwkAUhO9C/8PyCr3ppi2RkrqKBAIp&#10;CFIj9PqafSbR7NuQ3SbRX98tFDwOM/MNs9pMphUD9a6xrOB5EYEgLq1uuFJwLLL5GwjnkTW2lknB&#10;lRxs1g+zFSbajvxJw8FXIkDYJaig9r5LpHRlTQbdwnbEwTvZ3qAPsq+k7nEMcNPKlyhaSoMNh4Ua&#10;O0prKi+HH6OgcOfvj3MaZcOtSnf7/PIa5/mXUk+P0/YdhKfJ38P/7VwrWMbw9yX8AL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xfquxQAAANsAAAAPAAAAAAAAAAAAAAAA&#10;AJ8CAABkcnMvZG93bnJldi54bWxQSwUGAAAAAAQABAD3AAAAkQMAAAAA&#10;">
                        <v:imagedata r:id="rId9" o:title=""/>
                        <v:path arrowok="t"/>
                      </v:shape>
                      <v:shape id="Picture 14" o:spid="_x0000_s1029" type="#_x0000_t75" style="position:absolute;left:914;top:2928;width:16459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q7zi+AAAA2wAAAA8AAABkcnMvZG93bnJldi54bWxEj8EKwjAQRO+C/xBW8KapHopWo4ggCopg&#10;9QOWZm2LzaY0sda/N4LgcZiZN8xy3ZlKtNS40rKCyTgCQZxZXXKu4HbdjWYgnEfWWFkmBW9ysF71&#10;e0tMtH3xhdrU5yJA2CWooPC+TqR0WUEG3djWxMG728agD7LJpW7wFeCmktMoiqXBksNCgTVtC8oe&#10;6dMo6Nw8jU/znWxPx/Nhb/HhpudIqeGg2yxAeOr8P/xrH7SCOIbvl/AD5O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Bq7zi+AAAA2wAAAA8AAAAAAAAAAAAAAAAAnwIAAGRy&#10;cy9kb3ducmV2LnhtbFBLBQYAAAAABAAEAPcAAACKAwAAAAA=&#10;">
                        <v:imagedata r:id="rId10" o:title=""/>
                        <v:path arrowok="t"/>
                      </v:shape>
                      <v:shape id="Picture 15" o:spid="_x0000_s1030" type="#_x0000_t75" style="position:absolute;left:1706;top:24891;width:14875;height:5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YfnzBAAAA2wAAAA8AAABkcnMvZG93bnJldi54bWxEj0GLwjAUhO8L/ofwBC+iqcpWqUYRQenR&#10;rYLXR/Nsi81LaaLWf28EYY/DzHzDrDadqcWDWldZVjAZRyCIc6srLhScT/vRAoTzyBpry6TgRQ42&#10;697PChNtn/xHj8wXIkDYJaig9L5JpHR5SQbd2DbEwbva1qAPsi2kbvEZ4KaW0yiKpcGKw0KJDe1K&#10;ym/Z3Sig9DU8ppf7LNo1c3n4ja9+eJFKDfrddgnCU+f/w992qhXEc/h8CT9Ar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YfnzBAAAA2wAAAA8AAAAAAAAAAAAAAAAAnwIA&#10;AGRycy9kb3ducmV2LnhtbFBLBQYAAAAABAAEAPcAAACNAwAAAAA=&#10;">
                        <v:imagedata r:id="rId11" o:title="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2061AE77" wp14:editId="1E41248A">
                      <wp:simplePos x="0" y="0"/>
                      <wp:positionH relativeFrom="column">
                        <wp:posOffset>5667375</wp:posOffset>
                      </wp:positionH>
                      <wp:positionV relativeFrom="paragraph">
                        <wp:posOffset>182880</wp:posOffset>
                      </wp:positionV>
                      <wp:extent cx="1828800" cy="3200400"/>
                      <wp:effectExtent l="0" t="0" r="0" b="0"/>
                      <wp:wrapNone/>
                      <wp:docPr id="58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28800" cy="3200400"/>
                                <a:chOff x="0" y="0"/>
                                <a:chExt cx="1828800" cy="3200400"/>
                              </a:xfrm>
                            </wpg:grpSpPr>
                            <wps:wsp>
                              <wps:cNvPr id="59" name="Rectangle 12"/>
                              <wps:cNvSpPr/>
                              <wps:spPr>
                                <a:xfrm>
                                  <a:off x="0" y="0"/>
                                  <a:ext cx="1828800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0" cy="2596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0" y="292819"/>
                                  <a:ext cx="1645920" cy="1645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687" y="2489176"/>
                                  <a:ext cx="1487427" cy="573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9633CE" id="Group 7" o:spid="_x0000_s1026" style="position:absolute;margin-left:446.25pt;margin-top:14.4pt;width:2in;height:252pt;z-index:251669504;mso-width-relative:margin;mso-height-relative:margin" coordsize="18288,3200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">
                      <v:rect id="Rectangle 12" o:spid="_x0000_s1027" style="position:absolute;width:18288;height:32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ENcMA&#10;AADbAAAADwAAAGRycy9kb3ducmV2LnhtbESPQWsCMRSE74L/IbxCb5ptoaKrUWqhtMWDqO39mTx3&#10;l25eliTurv/eCILHYWa+YRar3taiJR8qxwpexhkIYu1MxYWC38PnaAoiRGSDtWNScKEAq+VwsMDc&#10;uI531O5jIRKEQ44KyhibXMqgS7IYxq4hTt7JeYsxSV9I47FLcFvL1yybSIsVp4USG/ooSf/vz1bB&#10;nzutO6uP/NNettX5a+O1nm6Uen7q3+cgIvXxEb63v42CtxncvqQf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QENcMAAADbAAAADwAAAAAAAAAAAAAAAACYAgAAZHJzL2Rv&#10;d25yZXYueG1sUEsFBgAAAAAEAAQA9QAAAIgDAAAAAA==&#10;" filled="f" stroked="f" strokeweight="1pt"/>
                      <v:shape id="Picture 13" o:spid="_x0000_s1028" type="#_x0000_t75" style="position:absolute;width:18288;height:25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WTbAAAAA2wAAAA8AAABkcnMvZG93bnJldi54bWxET02LwjAQvQv+hzCCN01VVqQaRQpCBWFZ&#10;FbyOzdhWm0lpYq3++s1hYY+P973adKYSLTWutKxgMo5AEGdWl5wrOJ92owUI55E1VpZJwZscbNb9&#10;3gpjbV/8Q+3R5yKEsItRQeF9HUvpsoIMurGtiQN3s41BH2CTS93gK4SbSk6jaC4NlhwaCqwpKSh7&#10;HJ9Gwcndr/t7Eu3aT54cvtPH7CtNL0oNB912CcJT5//Ff+5UK5iH9eFL+AFy/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LJZNsAAAADbAAAADwAAAAAAAAAAAAAAAACfAgAA&#10;ZHJzL2Rvd25yZXYueG1sUEsFBgAAAAAEAAQA9wAAAIwDAAAAAA==&#10;">
                        <v:imagedata r:id="rId9" o:title=""/>
                        <v:path arrowok="t"/>
                      </v:shape>
                      <v:shape id="Picture 14" o:spid="_x0000_s1029" type="#_x0000_t75" style="position:absolute;left:914;top:2928;width:16459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Dd0y+AAAA2wAAAA8AAABkcnMvZG93bnJldi54bWxEj8EKwjAQRO+C/xBW8KapHopWo4ggCopg&#10;9QOWZm2LzaY0sda/N4LgcZiZN8xy3ZlKtNS40rKCyTgCQZxZXXKu4HbdjWYgnEfWWFkmBW9ysF71&#10;e0tMtH3xhdrU5yJA2CWooPC+TqR0WUEG3djWxMG728agD7LJpW7wFeCmktMoiqXBksNCgTVtC8oe&#10;6dMo6Nw8jU/znWxPx/Nhb/HhpudIqeGg2yxAeOr8P/xrH7SCeALfL+EHyN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+Dd0y+AAAA2wAAAA8AAAAAAAAAAAAAAAAAnwIAAGRy&#10;cy9kb3ducmV2LnhtbFBLBQYAAAAABAAEAPcAAACKAwAAAAA=&#10;">
                        <v:imagedata r:id="rId10" o:title=""/>
                        <v:path arrowok="t"/>
                      </v:shape>
                      <v:shape id="Picture 15" o:spid="_x0000_s1030" type="#_x0000_t75" style="position:absolute;left:1706;top:24891;width:14875;height:5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v3eTDAAAA2wAAAA8AAABkcnMvZG93bnJldi54bWxEj0Frg0AUhO+F/IflBXIJzZqU2mJcJQgp&#10;HtukkOvDfVGJ+1bcjZp/3y0Uehxm5hsmzWfTiZEG11pWsN1EIIgrq1uuFXyfj8/vIJxH1thZJgUP&#10;cpBni6cUE20n/qLx5GsRIOwSVNB43ydSuqohg25je+LgXe1g0Ac51FIPOAW46eQuimJpsOWw0GBP&#10;RUPV7XQ3Cqh8rD/Ly/0lKvo3+fEaX/36IpVaLefDHoSn2f+H/9qlVhDv4PdL+AEy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O/d5MMAAADbAAAADwAAAAAAAAAAAAAAAACf&#10;AgAAZHJzL2Rvd25yZXYueG1sUEsFBgAAAAAEAAQA9wAAAI8DAAAAAA==&#10;">
                        <v:imagedata r:id="rId11" o:title="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2061AE77" wp14:editId="4EDB9179">
                      <wp:simplePos x="0" y="0"/>
                      <wp:positionH relativeFrom="column">
                        <wp:posOffset>3838575</wp:posOffset>
                      </wp:positionH>
                      <wp:positionV relativeFrom="paragraph">
                        <wp:posOffset>172720</wp:posOffset>
                      </wp:positionV>
                      <wp:extent cx="1828800" cy="3200400"/>
                      <wp:effectExtent l="0" t="0" r="0" b="0"/>
                      <wp:wrapNone/>
                      <wp:docPr id="53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28800" cy="3200400"/>
                                <a:chOff x="0" y="0"/>
                                <a:chExt cx="1828800" cy="3200400"/>
                              </a:xfrm>
                            </wpg:grpSpPr>
                            <wps:wsp>
                              <wps:cNvPr id="54" name="Rectangle 12"/>
                              <wps:cNvSpPr/>
                              <wps:spPr>
                                <a:xfrm>
                                  <a:off x="0" y="0"/>
                                  <a:ext cx="1828800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0" cy="2596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0" y="292819"/>
                                  <a:ext cx="1645920" cy="1645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687" y="2489176"/>
                                  <a:ext cx="1487427" cy="573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7D15FF" id="Group 7" o:spid="_x0000_s1026" style="position:absolute;margin-left:302.25pt;margin-top:13.6pt;width:2in;height:252pt;z-index:251668480;mso-width-relative:margin;mso-height-relative:margin" coordsize="18288,3200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">
                      <v:rect id="Rectangle 12" o:spid="_x0000_s1027" style="position:absolute;width:18288;height:32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Wrq8MA&#10;AADbAAAADwAAAGRycy9kb3ducmV2LnhtbESPQWsCMRSE74L/IbxCb5ptaYusRqkFUfFQ1Pb+TJ67&#10;SzcvSxJ313/fCILHYWa+YWaL3taiJR8qxwpexhkIYu1MxYWCn+NqNAERIrLB2jEpuFKAxXw4mGFu&#10;XMd7ag+xEAnCIUcFZYxNLmXQJVkMY9cQJ+/svMWYpC+k8dgluK3la5Z9SIsVp4USG/oqSf8dLlbB&#10;rzsvO6tPvG2v39VlvfNaT3ZKPT/1n1MQkfr4CN/bG6Pg/Q1uX9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Wrq8MAAADbAAAADwAAAAAAAAAAAAAAAACYAgAAZHJzL2Rv&#10;d25yZXYueG1sUEsFBgAAAAAEAAQA9QAAAIgDAAAAAA==&#10;" filled="f" stroked="f" strokeweight="1pt"/>
                      <v:shape id="Picture 13" o:spid="_x0000_s1028" type="#_x0000_t75" style="position:absolute;width:18288;height:25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pMBPEAAAA2wAAAA8AAABkcnMvZG93bnJldi54bWxEj0FrwkAUhO8F/8PyBG91o5IiqatIQIgg&#10;SFXo9TX7mkSzb0N2jdFf7xYKHoeZ+YZZrHpTi45aV1lWMBlHIIhzqysuFJyOm/c5COeRNdaWScGd&#10;HKyWg7cFJtre+Iu6gy9EgLBLUEHpfZNI6fKSDLqxbYiD92tbgz7ItpC6xVuAm1pOo+hDGqw4LJTY&#10;UFpSfjlcjYKjO/9sz2m06R5Futtnl1mcZd9KjYb9+hOEp96/wv/tTCuIY/j7En6AX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pMBPEAAAA2wAAAA8AAAAAAAAAAAAAAAAA&#10;nwIAAGRycy9kb3ducmV2LnhtbFBLBQYAAAAABAAEAPcAAACQAwAAAAA=&#10;">
                        <v:imagedata r:id="rId9" o:title=""/>
                        <v:path arrowok="t"/>
                      </v:shape>
                      <v:shape id="Picture 14" o:spid="_x0000_s1029" type="#_x0000_t75" style="position:absolute;left:914;top:2928;width:16459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GJYXCAAAA2wAAAA8AAABkcnMvZG93bnJldi54bWxEj9FqwkAURN8L/sNyC77VTQMGTV2DCNJA&#10;g2DsB1yy1ySYvRuy2xj/3i0IPg4zc4bZZJPpxEiDay0r+FxEIIgrq1uuFfyeDx8rEM4ja+wsk4I7&#10;Oci2s7cNptre+ERj6WsRIOxSVNB436dSuqohg25he+LgXexg0Ac51FIPeAtw08k4ihJpsOWw0GBP&#10;+4aqa/lnFExuXSbF+iDH4ueYf1u8uvgYKTV/n3ZfIDxN/hV+tnOtYJnA/5fwA+T2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BiWFwgAAANsAAAAPAAAAAAAAAAAAAAAAAJ8C&#10;AABkcnMvZG93bnJldi54bWxQSwUGAAAAAAQABAD3AAAAjgMAAAAA&#10;">
                        <v:imagedata r:id="rId10" o:title=""/>
                        <v:path arrowok="t"/>
                      </v:shape>
                      <v:shape id="Picture 15" o:spid="_x0000_s1030" type="#_x0000_t75" style="position:absolute;left:1706;top:24891;width:14875;height:5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0tMG/AAAA2wAAAA8AAABkcnMvZG93bnJldi54bWxEj0sLwjAQhO+C/yGs4EU0VfFBNYoISo++&#10;wOvSrG2x2ZQmav33RhA8DjPzDbNcN6YUT6pdYVnBcBCBIE6tLjhTcDnv+nMQziNrLC2Tgjc5WK/a&#10;rSXG2r74SM+Tz0SAsItRQe59FUvp0pwMuoGtiIN3s7VBH2SdSV3jK8BNKUdRNJUGCw4LOVa0zSm9&#10;nx5GASXv3iG5PsbRtprJ/WR6872rVKrbaTYLEJ4a/w//2olWMJnB90v4AXL1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q9LTBvwAAANsAAAAPAAAAAAAAAAAAAAAAAJ8CAABk&#10;cnMvZG93bnJldi54bWxQSwUGAAAAAAQABAD3AAAAiwMAAAAA&#10;">
                        <v:imagedata r:id="rId11" o:title="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2061AE77" wp14:editId="33175111">
                      <wp:simplePos x="0" y="0"/>
                      <wp:positionH relativeFrom="column">
                        <wp:posOffset>2014855</wp:posOffset>
                      </wp:positionH>
                      <wp:positionV relativeFrom="paragraph">
                        <wp:posOffset>168910</wp:posOffset>
                      </wp:positionV>
                      <wp:extent cx="1828800" cy="3200400"/>
                      <wp:effectExtent l="0" t="0" r="0" b="0"/>
                      <wp:wrapNone/>
                      <wp:docPr id="48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28800" cy="3200400"/>
                                <a:chOff x="0" y="0"/>
                                <a:chExt cx="1828800" cy="3200400"/>
                              </a:xfrm>
                            </wpg:grpSpPr>
                            <wps:wsp>
                              <wps:cNvPr id="49" name="Rectangle 12"/>
                              <wps:cNvSpPr/>
                              <wps:spPr>
                                <a:xfrm>
                                  <a:off x="0" y="0"/>
                                  <a:ext cx="1828800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0" cy="2596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0" y="292819"/>
                                  <a:ext cx="1645920" cy="1645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687" y="2489176"/>
                                  <a:ext cx="1487427" cy="573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F9B374" id="Group 7" o:spid="_x0000_s1026" style="position:absolute;margin-left:158.65pt;margin-top:13.3pt;width:2in;height:252pt;z-index:251667456;mso-width-relative:margin;mso-height-relative:margin" coordsize="18288,3200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">
                      <v:rect id="Rectangle 12" o:spid="_x0000_s1027" style="position:absolute;width:18288;height:32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2S6MMA&#10;AADbAAAADwAAAGRycy9kb3ducmV2LnhtbESPQWsCMRSE74L/IbxCb5ptKaKrUWqhtMWDqO39mTx3&#10;l25eliTurv/eCILHYWa+YRar3taiJR8qxwpexhkIYu1MxYWC38PnaAoiRGSDtWNScKEAq+VwsMDc&#10;uI531O5jIRKEQ44KyhibXMqgS7IYxq4hTt7JeYsxSV9I47FLcFvL1yybSIsVp4USG/ooSf/vz1bB&#10;nzutO6uP/NNettX5a+O1nm6Uen7q3+cgIvXxEb63v42CtxncvqQf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2S6MMAAADbAAAADwAAAAAAAAAAAAAAAACYAgAAZHJzL2Rv&#10;d25yZXYueG1sUEsFBgAAAAAEAAQA9QAAAIgDAAAAAA==&#10;" filled="f" stroked="f" strokeweight="1pt"/>
                      <v:shape id="Picture 13" o:spid="_x0000_s1028" type="#_x0000_t75" style="position:absolute;width:18288;height:25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ek4vCAAAA2wAAAA8AAABkcnMvZG93bnJldi54bWxET8tqwkAU3Rf6D8MtdFcnVSySOpESCEQo&#10;iEbo9jZzm4eZOyEzJmm/3lkIXR7Oe7ubTSdGGlxjWcHrIgJBXFrdcKXgXGQvGxDOI2vsLJOCX3Kw&#10;Sx4fthhrO/GRxpOvRAhhF6OC2vs+ltKVNRl0C9sTB+7HDgZ9gEMl9YBTCDedXEbRmzTYcGiosae0&#10;pvJyuhoFhWu/920aZeNflX4e8stqnedfSj0/zR/vIDzN/l98d+dawTqsD1/CD5DJ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3pOLwgAAANsAAAAPAAAAAAAAAAAAAAAAAJ8C&#10;AABkcnMvZG93bnJldi54bWxQSwUGAAAAAAQABAD3AAAAjgMAAAAA&#10;">
                        <v:imagedata r:id="rId9" o:title=""/>
                        <v:path arrowok="t"/>
                      </v:shape>
                      <v:shape id="Picture 14" o:spid="_x0000_s1029" type="#_x0000_t75" style="position:absolute;left:914;top:2928;width:16459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vvfG/AAAA2wAAAA8AAABkcnMvZG93bnJldi54bWxEj8EKwjAQRO+C/xBW8KapgqLVKCKIgiJY&#10;/YClWdtisylNrPXvjSB4HGbmDbNct6YUDdWusKxgNIxAEKdWF5wpuF13gxkI55E1lpZJwZscrFfd&#10;zhJjbV98oSbxmQgQdjEqyL2vYildmpNBN7QVcfDutjbog6wzqWt8Bbgp5TiKptJgwWEhx4q2OaWP&#10;5GkUtG6eTE/znWxOx/Nhb/HhxudIqX6v3SxAeGr9P/xrH7SCyQi+X8IPkK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773xvwAAANsAAAAPAAAAAAAAAAAAAAAAAJ8CAABk&#10;cnMvZG93bnJldi54bWxQSwUGAAAAAAQABAD3AAAAiwMAAAAA&#10;">
                        <v:imagedata r:id="rId10" o:title=""/>
                        <v:path arrowok="t"/>
                      </v:shape>
                      <v:shape id="Picture 15" o:spid="_x0000_s1030" type="#_x0000_t75" style="position:absolute;left:1706;top:24891;width:14875;height:5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DF1m/AAAA2wAAAA8AAABkcnMvZG93bnJldi54bWxEj0sLwjAQhO+C/yGs4EU0VfFBNYoISo++&#10;wOvSrG2x2ZQmav33RhA8DjPzDbNcN6YUT6pdYVnBcBCBIE6tLjhTcDnv+nMQziNrLC2Tgjc5WK/a&#10;rSXG2r74SM+Tz0SAsItRQe59FUvp0pwMuoGtiIN3s7VBH2SdSV3jK8BNKUdRNJUGCw4LOVa0zSm9&#10;nx5GASXv3iG5PsbRtprJ/WR6872rVKrbaTYLEJ4a/w//2olWMBnB90v4AXL1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6gxdZvwAAANsAAAAPAAAAAAAAAAAAAAAAAJ8CAABk&#10;cnMvZG93bnJldi54bWxQSwUGAAAAAAQABAD3AAAAiwMAAAAA&#10;">
                        <v:imagedata r:id="rId11" o:title="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2061AE77" wp14:editId="6BC62BE2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168910</wp:posOffset>
                      </wp:positionV>
                      <wp:extent cx="1828800" cy="3200400"/>
                      <wp:effectExtent l="0" t="0" r="0" b="0"/>
                      <wp:wrapNone/>
                      <wp:docPr id="43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28800" cy="3200400"/>
                                <a:chOff x="0" y="0"/>
                                <a:chExt cx="1828800" cy="3200400"/>
                              </a:xfrm>
                            </wpg:grpSpPr>
                            <wps:wsp>
                              <wps:cNvPr id="44" name="Rectangle 12"/>
                              <wps:cNvSpPr/>
                              <wps:spPr>
                                <a:xfrm>
                                  <a:off x="0" y="0"/>
                                  <a:ext cx="1828800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0" cy="2596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0" y="292819"/>
                                  <a:ext cx="1645920" cy="1645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687" y="2489176"/>
                                  <a:ext cx="1487427" cy="573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7E7F40" id="Group 7" o:spid="_x0000_s1026" style="position:absolute;margin-left:14.45pt;margin-top:13.3pt;width:2in;height:252pt;z-index:251666432;mso-width-relative:margin;mso-height-relative:margin" coordsize="18288,3200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">
                      <v:rect id="Rectangle 12" o:spid="_x0000_s1027" style="position:absolute;width:18288;height:32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w9dsMA&#10;AADbAAAADwAAAGRycy9kb3ducmV2LnhtbESPT2sCMRTE7wW/Q3iCt5qtSJGtUawgKh5K/XN/TZ67&#10;i5uXJYm767c3hUKPw8z8hpkve1uLlnyoHCt4G2cgiLUzFRcKzqfN6wxEiMgGa8ek4EEBlovByxxz&#10;4zr+pvYYC5EgHHJUUMbY5FIGXZLFMHYNcfKuzluMSfpCGo9dgttaTrLsXVqsOC2U2NC6JH073q2C&#10;i7t+dlb/8L59fFX37cFrPTsoNRr2qw8Qkfr4H/5r74yC6RR+v6Qf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w9dsMAAADbAAAADwAAAAAAAAAAAAAAAACYAgAAZHJzL2Rv&#10;d25yZXYueG1sUEsFBgAAAAAEAAQA9QAAAIgDAAAAAA==&#10;" filled="f" stroked="f" strokeweight="1pt"/>
                      <v:shape id="Picture 13" o:spid="_x0000_s1028" type="#_x0000_t75" style="position:absolute;width:18288;height:25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wps7FAAAA2wAAAA8AAABkcnMvZG93bnJldi54bWxEj91qwkAUhO8LfYflFHpXN21VJLqGEhBS&#10;EMQf8PaYPSYx2bMhu41pn74rCF4OM/MNs0gG04ieOldZVvA+ikAQ51ZXXCg47FdvMxDOI2tsLJOC&#10;X3KQLJ+fFhhre+Ut9TtfiABhF6OC0vs2ltLlJRl0I9sSB+9sO4M+yK6QusNrgJtGfkTRVBqsOCyU&#10;2FJaUl7vfoyCvbucvi9ptOr/inS9yerPSZYdlXp9Gb7mIDwN/hG+tzOtYDyB25fwA+Ty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cKbOxQAAANsAAAAPAAAAAAAAAAAAAAAA&#10;AJ8CAABkcnMvZG93bnJldi54bWxQSwUGAAAAAAQABAD3AAAAkQMAAAAA&#10;">
                        <v:imagedata r:id="rId9" o:title=""/>
                        <v:path arrowok="t"/>
                      </v:shape>
                      <v:shape id="Picture 14" o:spid="_x0000_s1029" type="#_x0000_t75" style="position:absolute;left:914;top:2928;width:16459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fs1jCAAAA2wAAAA8AAABkcnMvZG93bnJldi54bWxEj9FqwkAURN8L/sNyC77VTYMETV2DCNJA&#10;g2DsB1yy1ySYvRuy2xj/3i0IPg4zc4bZZJPpxEiDay0r+FxEIIgrq1uuFfyeDx8rEM4ja+wsk4I7&#10;Oci2s7cNptre+ERj6WsRIOxSVNB436dSuqohg25he+LgXexg0Ac51FIPeAtw08k4ihJpsOWw0GBP&#10;+4aqa/lnFExuXSbF+iDH4ueYf1u8uvgYKTV/n3ZfIDxN/hV+tnOtYJnA/5fwA+T2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37NYwgAAANsAAAAPAAAAAAAAAAAAAAAAAJ8C&#10;AABkcnMvZG93bnJldi54bWxQSwUGAAAAAAQABAD3AAAAjgMAAAAA&#10;">
                        <v:imagedata r:id="rId10" o:title=""/>
                        <v:path arrowok="t"/>
                      </v:shape>
                      <v:shape id="Picture 15" o:spid="_x0000_s1030" type="#_x0000_t75" style="position:absolute;left:1706;top:24891;width:14875;height:5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tIhzBAAAA2wAAAA8AAABkcnMvZG93bnJldi54bWxEj0GLwjAUhO8L/ofwBC+iqbqrUo0igtKj&#10;WwWvj+bZFpuX0kSt/94IgsdhZr5hluvWVOJOjSstKxgNIxDEmdUl5wpOx91gDsJ5ZI2VZVLwJAfr&#10;VednibG2D/6ne+pzESDsYlRQeF/HUrqsIINuaGvi4F1sY9AH2eRSN/gIcFPJcRRNpcGSw0KBNW0L&#10;yq7pzSig5Nk/JOfbJNrWM7n/m158/yyV6nXbzQKEp9Z/w592ohX8zuD9JfwAuX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8tIhzBAAAA2wAAAA8AAAAAAAAAAAAAAAAAnwIA&#10;AGRycy9kb3ducmV2LnhtbFBLBQYAAAAABAAEAPcAAACNAwAAAAA=&#10;">
                        <v:imagedata r:id="rId11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88" w:type="dxa"/>
          </w:tcPr>
          <w:p w14:paraId="48595EEB" w14:textId="77777777" w:rsidR="004C1104" w:rsidRDefault="004C1104"/>
        </w:tc>
        <w:tc>
          <w:tcPr>
            <w:tcW w:w="2305" w:type="dxa"/>
          </w:tcPr>
          <w:p w14:paraId="279B3471" w14:textId="77777777" w:rsidR="004C1104" w:rsidRDefault="004C1104"/>
        </w:tc>
        <w:tc>
          <w:tcPr>
            <w:tcW w:w="288" w:type="dxa"/>
          </w:tcPr>
          <w:p w14:paraId="08378914" w14:textId="77777777" w:rsidR="004C1104" w:rsidRDefault="004C1104"/>
        </w:tc>
        <w:tc>
          <w:tcPr>
            <w:tcW w:w="288" w:type="dxa"/>
          </w:tcPr>
          <w:p w14:paraId="55927651" w14:textId="77777777" w:rsidR="004C1104" w:rsidRDefault="004C1104"/>
        </w:tc>
        <w:tc>
          <w:tcPr>
            <w:tcW w:w="2305" w:type="dxa"/>
          </w:tcPr>
          <w:p w14:paraId="6ED1E826" w14:textId="77777777" w:rsidR="004C1104" w:rsidRDefault="004C1104"/>
        </w:tc>
        <w:tc>
          <w:tcPr>
            <w:tcW w:w="288" w:type="dxa"/>
          </w:tcPr>
          <w:p w14:paraId="05C3FB23" w14:textId="77777777" w:rsidR="004C1104" w:rsidRDefault="004C1104"/>
        </w:tc>
        <w:tc>
          <w:tcPr>
            <w:tcW w:w="288" w:type="dxa"/>
          </w:tcPr>
          <w:p w14:paraId="4A860E9C" w14:textId="77777777" w:rsidR="004C1104" w:rsidRDefault="004C1104"/>
        </w:tc>
        <w:tc>
          <w:tcPr>
            <w:tcW w:w="2305" w:type="dxa"/>
          </w:tcPr>
          <w:p w14:paraId="13EB468C" w14:textId="77777777" w:rsidR="004C1104" w:rsidRDefault="004C1104"/>
        </w:tc>
        <w:tc>
          <w:tcPr>
            <w:tcW w:w="288" w:type="dxa"/>
          </w:tcPr>
          <w:p w14:paraId="43FE3476" w14:textId="77777777" w:rsidR="004C1104" w:rsidRDefault="004C1104"/>
        </w:tc>
        <w:tc>
          <w:tcPr>
            <w:tcW w:w="288" w:type="dxa"/>
          </w:tcPr>
          <w:p w14:paraId="0A2F7746" w14:textId="77777777" w:rsidR="004C1104" w:rsidRDefault="004C1104"/>
        </w:tc>
        <w:tc>
          <w:tcPr>
            <w:tcW w:w="2305" w:type="dxa"/>
          </w:tcPr>
          <w:p w14:paraId="59FF7B31" w14:textId="77777777" w:rsidR="004C1104" w:rsidRDefault="004C1104"/>
        </w:tc>
        <w:tc>
          <w:tcPr>
            <w:tcW w:w="288" w:type="dxa"/>
          </w:tcPr>
          <w:p w14:paraId="3925DA92" w14:textId="77777777" w:rsidR="004C1104" w:rsidRDefault="004C1104"/>
        </w:tc>
      </w:tr>
      <w:tr w:rsidR="004C1104" w14:paraId="28684D95" w14:textId="77777777">
        <w:trPr>
          <w:trHeight w:hRule="exact" w:val="360"/>
        </w:trPr>
        <w:tc>
          <w:tcPr>
            <w:tcW w:w="289" w:type="dxa"/>
          </w:tcPr>
          <w:p w14:paraId="157F8080" w14:textId="63EABB7F" w:rsidR="004C1104" w:rsidRDefault="004C1104"/>
        </w:tc>
        <w:tc>
          <w:tcPr>
            <w:tcW w:w="2305" w:type="dxa"/>
          </w:tcPr>
          <w:p w14:paraId="57715E61" w14:textId="77777777" w:rsidR="004C1104" w:rsidRDefault="004C1104"/>
        </w:tc>
        <w:tc>
          <w:tcPr>
            <w:tcW w:w="288" w:type="dxa"/>
          </w:tcPr>
          <w:p w14:paraId="333E8BB3" w14:textId="77777777" w:rsidR="004C1104" w:rsidRDefault="004C1104"/>
        </w:tc>
        <w:tc>
          <w:tcPr>
            <w:tcW w:w="288" w:type="dxa"/>
          </w:tcPr>
          <w:p w14:paraId="0182316A" w14:textId="77777777" w:rsidR="004C1104" w:rsidRDefault="004C1104"/>
        </w:tc>
        <w:tc>
          <w:tcPr>
            <w:tcW w:w="2305" w:type="dxa"/>
          </w:tcPr>
          <w:p w14:paraId="7AAE6BBF" w14:textId="77777777" w:rsidR="004C1104" w:rsidRDefault="004C1104"/>
        </w:tc>
        <w:tc>
          <w:tcPr>
            <w:tcW w:w="288" w:type="dxa"/>
          </w:tcPr>
          <w:p w14:paraId="10688018" w14:textId="77777777" w:rsidR="004C1104" w:rsidRDefault="004C1104"/>
        </w:tc>
        <w:tc>
          <w:tcPr>
            <w:tcW w:w="288" w:type="dxa"/>
          </w:tcPr>
          <w:p w14:paraId="1406C18F" w14:textId="77777777" w:rsidR="004C1104" w:rsidRDefault="004C1104"/>
        </w:tc>
        <w:tc>
          <w:tcPr>
            <w:tcW w:w="2305" w:type="dxa"/>
          </w:tcPr>
          <w:p w14:paraId="623C3E33" w14:textId="77777777" w:rsidR="004C1104" w:rsidRDefault="004C1104"/>
        </w:tc>
        <w:tc>
          <w:tcPr>
            <w:tcW w:w="288" w:type="dxa"/>
          </w:tcPr>
          <w:p w14:paraId="3C2B0DA8" w14:textId="77777777" w:rsidR="004C1104" w:rsidRDefault="004C1104"/>
        </w:tc>
        <w:tc>
          <w:tcPr>
            <w:tcW w:w="288" w:type="dxa"/>
          </w:tcPr>
          <w:p w14:paraId="5AB7CBC8" w14:textId="77777777" w:rsidR="004C1104" w:rsidRDefault="004C1104"/>
        </w:tc>
        <w:tc>
          <w:tcPr>
            <w:tcW w:w="2305" w:type="dxa"/>
          </w:tcPr>
          <w:p w14:paraId="5811AB1F" w14:textId="77777777" w:rsidR="004C1104" w:rsidRDefault="004C1104"/>
        </w:tc>
        <w:tc>
          <w:tcPr>
            <w:tcW w:w="288" w:type="dxa"/>
          </w:tcPr>
          <w:p w14:paraId="38DE9A94" w14:textId="77777777" w:rsidR="004C1104" w:rsidRDefault="004C1104"/>
        </w:tc>
        <w:tc>
          <w:tcPr>
            <w:tcW w:w="288" w:type="dxa"/>
          </w:tcPr>
          <w:p w14:paraId="4EDD0332" w14:textId="77777777" w:rsidR="004C1104" w:rsidRDefault="004C1104"/>
        </w:tc>
        <w:tc>
          <w:tcPr>
            <w:tcW w:w="2305" w:type="dxa"/>
          </w:tcPr>
          <w:p w14:paraId="0FD0706E" w14:textId="77777777" w:rsidR="004C1104" w:rsidRDefault="004C1104"/>
        </w:tc>
        <w:tc>
          <w:tcPr>
            <w:tcW w:w="288" w:type="dxa"/>
          </w:tcPr>
          <w:p w14:paraId="4A75E894" w14:textId="77777777" w:rsidR="004C1104" w:rsidRDefault="004C1104"/>
        </w:tc>
      </w:tr>
      <w:tr w:rsidR="004C1104" w14:paraId="17F992B0" w14:textId="77777777">
        <w:trPr>
          <w:trHeight w:hRule="exact" w:val="648"/>
        </w:trPr>
        <w:tc>
          <w:tcPr>
            <w:tcW w:w="289" w:type="dxa"/>
          </w:tcPr>
          <w:p w14:paraId="44752279" w14:textId="77777777" w:rsidR="004C1104" w:rsidRDefault="004C1104"/>
        </w:tc>
        <w:tc>
          <w:tcPr>
            <w:tcW w:w="2305" w:type="dxa"/>
          </w:tcPr>
          <w:p w14:paraId="5CB85186" w14:textId="77777777" w:rsidR="004C1104" w:rsidRDefault="004C1104"/>
        </w:tc>
        <w:tc>
          <w:tcPr>
            <w:tcW w:w="288" w:type="dxa"/>
          </w:tcPr>
          <w:p w14:paraId="261C6C28" w14:textId="77777777" w:rsidR="004C1104" w:rsidRDefault="004C1104"/>
        </w:tc>
        <w:tc>
          <w:tcPr>
            <w:tcW w:w="288" w:type="dxa"/>
          </w:tcPr>
          <w:p w14:paraId="2B6DF248" w14:textId="77777777" w:rsidR="004C1104" w:rsidRDefault="004C1104"/>
        </w:tc>
        <w:tc>
          <w:tcPr>
            <w:tcW w:w="2305" w:type="dxa"/>
          </w:tcPr>
          <w:p w14:paraId="33F46D07" w14:textId="77777777" w:rsidR="004C1104" w:rsidRDefault="004C1104"/>
        </w:tc>
        <w:tc>
          <w:tcPr>
            <w:tcW w:w="288" w:type="dxa"/>
          </w:tcPr>
          <w:p w14:paraId="43077A36" w14:textId="77777777" w:rsidR="004C1104" w:rsidRDefault="004C1104"/>
        </w:tc>
        <w:tc>
          <w:tcPr>
            <w:tcW w:w="288" w:type="dxa"/>
          </w:tcPr>
          <w:p w14:paraId="10E84D33" w14:textId="77777777" w:rsidR="004C1104" w:rsidRDefault="004C1104"/>
        </w:tc>
        <w:tc>
          <w:tcPr>
            <w:tcW w:w="2305" w:type="dxa"/>
          </w:tcPr>
          <w:p w14:paraId="3AE6605D" w14:textId="77777777" w:rsidR="004C1104" w:rsidRDefault="004C1104"/>
        </w:tc>
        <w:tc>
          <w:tcPr>
            <w:tcW w:w="288" w:type="dxa"/>
          </w:tcPr>
          <w:p w14:paraId="330BAA86" w14:textId="77777777" w:rsidR="004C1104" w:rsidRDefault="004C1104"/>
        </w:tc>
        <w:tc>
          <w:tcPr>
            <w:tcW w:w="288" w:type="dxa"/>
          </w:tcPr>
          <w:p w14:paraId="6199AF3E" w14:textId="77777777" w:rsidR="004C1104" w:rsidRDefault="004C1104"/>
        </w:tc>
        <w:tc>
          <w:tcPr>
            <w:tcW w:w="2305" w:type="dxa"/>
          </w:tcPr>
          <w:p w14:paraId="5FE4D22F" w14:textId="77777777" w:rsidR="004C1104" w:rsidRDefault="004C1104"/>
        </w:tc>
        <w:tc>
          <w:tcPr>
            <w:tcW w:w="288" w:type="dxa"/>
          </w:tcPr>
          <w:p w14:paraId="68604E28" w14:textId="77777777" w:rsidR="004C1104" w:rsidRDefault="004C1104"/>
        </w:tc>
        <w:tc>
          <w:tcPr>
            <w:tcW w:w="288" w:type="dxa"/>
          </w:tcPr>
          <w:p w14:paraId="51A342C0" w14:textId="77777777" w:rsidR="004C1104" w:rsidRDefault="004C1104"/>
        </w:tc>
        <w:tc>
          <w:tcPr>
            <w:tcW w:w="2305" w:type="dxa"/>
          </w:tcPr>
          <w:p w14:paraId="7F44A101" w14:textId="77777777" w:rsidR="004C1104" w:rsidRDefault="004C1104"/>
        </w:tc>
        <w:tc>
          <w:tcPr>
            <w:tcW w:w="288" w:type="dxa"/>
          </w:tcPr>
          <w:p w14:paraId="06E19ABA" w14:textId="77777777" w:rsidR="004C1104" w:rsidRDefault="004C1104"/>
        </w:tc>
      </w:tr>
      <w:tr w:rsidR="004C1104" w14:paraId="1E4B1805" w14:textId="77777777">
        <w:trPr>
          <w:trHeight w:hRule="exact" w:val="3744"/>
        </w:trPr>
        <w:tc>
          <w:tcPr>
            <w:tcW w:w="289" w:type="dxa"/>
            <w:vAlign w:val="bottom"/>
          </w:tcPr>
          <w:p w14:paraId="5C7D177E" w14:textId="77777777" w:rsidR="004C1104" w:rsidRDefault="004C1104"/>
        </w:tc>
        <w:tc>
          <w:tcPr>
            <w:tcW w:w="2305" w:type="dxa"/>
            <w:vAlign w:val="bottom"/>
          </w:tcPr>
          <w:p w14:paraId="45FB2765" w14:textId="77777777" w:rsidR="004C1104" w:rsidRDefault="004C1104"/>
        </w:tc>
        <w:tc>
          <w:tcPr>
            <w:tcW w:w="288" w:type="dxa"/>
            <w:vAlign w:val="bottom"/>
          </w:tcPr>
          <w:p w14:paraId="4F2339BD" w14:textId="77777777" w:rsidR="004C1104" w:rsidRDefault="004C1104"/>
        </w:tc>
        <w:tc>
          <w:tcPr>
            <w:tcW w:w="288" w:type="dxa"/>
            <w:vAlign w:val="bottom"/>
          </w:tcPr>
          <w:p w14:paraId="156ADEA8" w14:textId="77777777" w:rsidR="004C1104" w:rsidRDefault="004C1104"/>
        </w:tc>
        <w:tc>
          <w:tcPr>
            <w:tcW w:w="2305" w:type="dxa"/>
            <w:vAlign w:val="bottom"/>
          </w:tcPr>
          <w:p w14:paraId="3FEC8216" w14:textId="77777777" w:rsidR="004C1104" w:rsidRDefault="004C1104"/>
        </w:tc>
        <w:tc>
          <w:tcPr>
            <w:tcW w:w="288" w:type="dxa"/>
            <w:vAlign w:val="bottom"/>
          </w:tcPr>
          <w:p w14:paraId="6F476287" w14:textId="77777777" w:rsidR="004C1104" w:rsidRDefault="004C1104"/>
        </w:tc>
        <w:tc>
          <w:tcPr>
            <w:tcW w:w="288" w:type="dxa"/>
            <w:vAlign w:val="bottom"/>
          </w:tcPr>
          <w:p w14:paraId="209BBB66" w14:textId="77777777" w:rsidR="004C1104" w:rsidRDefault="004C1104"/>
        </w:tc>
        <w:tc>
          <w:tcPr>
            <w:tcW w:w="2305" w:type="dxa"/>
            <w:vAlign w:val="bottom"/>
          </w:tcPr>
          <w:p w14:paraId="1170F054" w14:textId="77777777" w:rsidR="004C1104" w:rsidRDefault="004C1104"/>
        </w:tc>
        <w:tc>
          <w:tcPr>
            <w:tcW w:w="288" w:type="dxa"/>
            <w:vAlign w:val="bottom"/>
          </w:tcPr>
          <w:p w14:paraId="34C089CD" w14:textId="77777777" w:rsidR="004C1104" w:rsidRDefault="004C1104"/>
        </w:tc>
        <w:tc>
          <w:tcPr>
            <w:tcW w:w="288" w:type="dxa"/>
            <w:vAlign w:val="bottom"/>
          </w:tcPr>
          <w:p w14:paraId="59735BA8" w14:textId="77777777" w:rsidR="004C1104" w:rsidRDefault="004C1104"/>
        </w:tc>
        <w:tc>
          <w:tcPr>
            <w:tcW w:w="2305" w:type="dxa"/>
            <w:vAlign w:val="bottom"/>
          </w:tcPr>
          <w:p w14:paraId="3990223C" w14:textId="77777777" w:rsidR="004C1104" w:rsidRDefault="004C1104"/>
        </w:tc>
        <w:tc>
          <w:tcPr>
            <w:tcW w:w="288" w:type="dxa"/>
            <w:vAlign w:val="bottom"/>
          </w:tcPr>
          <w:p w14:paraId="697E2858" w14:textId="77777777" w:rsidR="004C1104" w:rsidRDefault="004C1104"/>
        </w:tc>
        <w:tc>
          <w:tcPr>
            <w:tcW w:w="288" w:type="dxa"/>
            <w:vAlign w:val="bottom"/>
          </w:tcPr>
          <w:p w14:paraId="27DE9BED" w14:textId="77777777" w:rsidR="004C1104" w:rsidRDefault="004C1104"/>
        </w:tc>
        <w:tc>
          <w:tcPr>
            <w:tcW w:w="2305" w:type="dxa"/>
            <w:vAlign w:val="bottom"/>
          </w:tcPr>
          <w:p w14:paraId="2210926A" w14:textId="77777777" w:rsidR="004C1104" w:rsidRDefault="004C1104"/>
        </w:tc>
        <w:tc>
          <w:tcPr>
            <w:tcW w:w="288" w:type="dxa"/>
            <w:vAlign w:val="bottom"/>
          </w:tcPr>
          <w:p w14:paraId="70CDB2A3" w14:textId="77777777" w:rsidR="004C1104" w:rsidRDefault="004C1104"/>
        </w:tc>
      </w:tr>
      <w:tr w:rsidR="004C1104" w14:paraId="058FB912" w14:textId="77777777">
        <w:trPr>
          <w:trHeight w:hRule="exact" w:val="288"/>
        </w:trPr>
        <w:tc>
          <w:tcPr>
            <w:tcW w:w="289" w:type="dxa"/>
          </w:tcPr>
          <w:p w14:paraId="41E53495" w14:textId="77777777" w:rsidR="004C1104" w:rsidRDefault="004C1104"/>
        </w:tc>
        <w:tc>
          <w:tcPr>
            <w:tcW w:w="2305" w:type="dxa"/>
          </w:tcPr>
          <w:p w14:paraId="111F1DE2" w14:textId="77777777" w:rsidR="004C1104" w:rsidRDefault="004C1104"/>
        </w:tc>
        <w:tc>
          <w:tcPr>
            <w:tcW w:w="288" w:type="dxa"/>
          </w:tcPr>
          <w:p w14:paraId="71CA3433" w14:textId="77777777" w:rsidR="004C1104" w:rsidRDefault="004C1104"/>
        </w:tc>
        <w:tc>
          <w:tcPr>
            <w:tcW w:w="288" w:type="dxa"/>
          </w:tcPr>
          <w:p w14:paraId="75418535" w14:textId="77777777" w:rsidR="004C1104" w:rsidRDefault="004C1104"/>
        </w:tc>
        <w:tc>
          <w:tcPr>
            <w:tcW w:w="2305" w:type="dxa"/>
          </w:tcPr>
          <w:p w14:paraId="6DA025AE" w14:textId="77777777" w:rsidR="004C1104" w:rsidRDefault="004C1104"/>
        </w:tc>
        <w:tc>
          <w:tcPr>
            <w:tcW w:w="288" w:type="dxa"/>
          </w:tcPr>
          <w:p w14:paraId="33D285EA" w14:textId="77777777" w:rsidR="004C1104" w:rsidRDefault="004C1104"/>
        </w:tc>
        <w:tc>
          <w:tcPr>
            <w:tcW w:w="288" w:type="dxa"/>
          </w:tcPr>
          <w:p w14:paraId="2E6825AB" w14:textId="77777777" w:rsidR="004C1104" w:rsidRDefault="004C1104"/>
        </w:tc>
        <w:tc>
          <w:tcPr>
            <w:tcW w:w="2305" w:type="dxa"/>
          </w:tcPr>
          <w:p w14:paraId="6C79EBC8" w14:textId="77777777" w:rsidR="004C1104" w:rsidRDefault="004C1104"/>
        </w:tc>
        <w:tc>
          <w:tcPr>
            <w:tcW w:w="288" w:type="dxa"/>
          </w:tcPr>
          <w:p w14:paraId="1C574F9E" w14:textId="77777777" w:rsidR="004C1104" w:rsidRDefault="004C1104"/>
        </w:tc>
        <w:tc>
          <w:tcPr>
            <w:tcW w:w="288" w:type="dxa"/>
          </w:tcPr>
          <w:p w14:paraId="5C9632E5" w14:textId="77777777" w:rsidR="004C1104" w:rsidRDefault="004C1104"/>
        </w:tc>
        <w:tc>
          <w:tcPr>
            <w:tcW w:w="2305" w:type="dxa"/>
          </w:tcPr>
          <w:p w14:paraId="092B5482" w14:textId="77777777" w:rsidR="004C1104" w:rsidRDefault="004C1104"/>
        </w:tc>
        <w:tc>
          <w:tcPr>
            <w:tcW w:w="288" w:type="dxa"/>
          </w:tcPr>
          <w:p w14:paraId="5E55C67B" w14:textId="77777777" w:rsidR="004C1104" w:rsidRDefault="004C1104"/>
        </w:tc>
        <w:tc>
          <w:tcPr>
            <w:tcW w:w="288" w:type="dxa"/>
          </w:tcPr>
          <w:p w14:paraId="1BAC52EC" w14:textId="77777777" w:rsidR="004C1104" w:rsidRDefault="004C1104"/>
        </w:tc>
        <w:tc>
          <w:tcPr>
            <w:tcW w:w="2305" w:type="dxa"/>
          </w:tcPr>
          <w:p w14:paraId="3CF5F356" w14:textId="77777777" w:rsidR="004C1104" w:rsidRDefault="004C1104"/>
        </w:tc>
        <w:tc>
          <w:tcPr>
            <w:tcW w:w="288" w:type="dxa"/>
          </w:tcPr>
          <w:p w14:paraId="42850EA5" w14:textId="77777777" w:rsidR="004C1104" w:rsidRDefault="004C1104"/>
        </w:tc>
      </w:tr>
    </w:tbl>
    <w:p w14:paraId="75BB94F1" w14:textId="69924694" w:rsidR="004C1104" w:rsidRDefault="0031676F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061AE77" wp14:editId="26140861">
                <wp:simplePos x="0" y="0"/>
                <wp:positionH relativeFrom="column">
                  <wp:posOffset>1905</wp:posOffset>
                </wp:positionH>
                <wp:positionV relativeFrom="paragraph">
                  <wp:posOffset>-6405880</wp:posOffset>
                </wp:positionV>
                <wp:extent cx="1828800" cy="3200400"/>
                <wp:effectExtent l="0" t="0" r="0" b="0"/>
                <wp:wrapNone/>
                <wp:docPr id="3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8800" cy="3200400"/>
                          <a:chOff x="0" y="0"/>
                          <a:chExt cx="1828800" cy="3200400"/>
                        </a:xfrm>
                      </wpg:grpSpPr>
                      <wps:wsp>
                        <wps:cNvPr id="39" name="Rectangle 12"/>
                        <wps:cNvSpPr/>
                        <wps:spPr>
                          <a:xfrm>
                            <a:off x="0" y="0"/>
                            <a:ext cx="18288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596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" y="292819"/>
                            <a:ext cx="1645920" cy="164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2489176"/>
                            <a:ext cx="1487427" cy="573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3B86CC" id="Group 7" o:spid="_x0000_s1026" style="position:absolute;margin-left:.15pt;margin-top:-504.4pt;width:2in;height:252pt;z-index:251665408;mso-width-relative:margin;mso-height-relative:margin" coordsize="18288,3200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">
                <v:rect id="Rectangle 12" o:spid="_x0000_s1027" style="position:absolute;width:18288;height:32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hlcMA&#10;AADbAAAADwAAAGRycy9kb3ducmV2LnhtbESPQWsCMRSE74L/IbxCb5ptC6KrUWqhtMWDqO39mTx3&#10;l25eliTurv/eCILHYWa+YRar3taiJR8qxwpexhkIYu1MxYWC38PnaAoiRGSDtWNScKEAq+VwsMDc&#10;uI531O5jIRKEQ44KyhibXMqgS7IYxq4hTt7JeYsxSV9I47FLcFvL1yybSIsVp4USG/ooSf/vz1bB&#10;nzutO6uP/NNettX5a+O1nm6Uen7q3+cgIvXxEb63v42CtxncvqQf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vhlcMAAADbAAAADwAAAAAAAAAAAAAAAACYAgAAZHJzL2Rv&#10;d25yZXYueG1sUEsFBgAAAAAEAAQA9QAAAIgDAAAAAA==&#10;" filled="f" stroked="f" strokeweight="1pt"/>
                <v:shape id="Picture 13" o:spid="_x0000_s1028" type="#_x0000_t75" style="position:absolute;width:18288;height:25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HBVbDAAAA2wAAAA8AAABkcnMvZG93bnJldi54bWxET8tqwkAU3Rf8h+EK7urE2haJGYMEAikU&#10;SlVwe81c8zBzJ2SmMe3XdxaFLg/nnaST6cRIg2ssK1gtIxDEpdUNVwpOx/xxA8J5ZI2dZVLwTQ7S&#10;3ewhwVjbO3/SePCVCCHsYlRQe9/HUrqyJoNuaXviwF3tYNAHOFRSD3gP4aaTT1H0Kg02HBpq7Cmr&#10;qbwdvoyCo2svb20W5eNPlb1/FLf1S1GclVrMp/0WhKfJ/4v/3IVW8BzWhy/hB8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wcFVsMAAADbAAAADwAAAAAAAAAAAAAAAACf&#10;AgAAZHJzL2Rvd25yZXYueG1sUEsFBgAAAAAEAAQA9wAAAI8DAAAAAA==&#10;">
                  <v:imagedata r:id="rId9" o:title=""/>
                  <v:path arrowok="t"/>
                </v:shape>
                <v:shape id="Picture 14" o:spid="_x0000_s1029" type="#_x0000_t75" style="position:absolute;left:914;top:2928;width:16459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2Kyy/AAAA2wAAAA8AAABkcnMvZG93bnJldi54bWxEj8EKwjAQRO+C/xBW8KapIqLVKCKIgiJY&#10;/YClWdtisylNrPXvjSB4HGbmDbNct6YUDdWusKxgNIxAEKdWF5wpuF13gxkI55E1lpZJwZscrFfd&#10;zhJjbV98oSbxmQgQdjEqyL2vYildmpNBN7QVcfDutjbog6wzqWt8Bbgp5TiKptJgwWEhx4q2OaWP&#10;5GkUtG6eTE/znWxOx/Nhb/HhxudIqX6v3SxAeGr9P/xrH7SCyQi+X8IPkK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ENissvwAAANsAAAAPAAAAAAAAAAAAAAAAAJ8CAABk&#10;cnMvZG93bnJldi54bWxQSwUGAAAAAAQABAD3AAAAiwMAAAAA&#10;">
                  <v:imagedata r:id="rId10" o:title=""/>
                  <v:path arrowok="t"/>
                </v:shape>
                <v:shape id="Picture 15" o:spid="_x0000_s1030" type="#_x0000_t75" style="position:absolute;left:1706;top:24891;width:14875;height:5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agYTBAAAA2wAAAA8AAABkcnMvZG93bnJldi54bWxEj82qwjAUhPeC7xCO4EY09V+qUUS40qVW&#10;we2hObbF5qQ0Uevb31y44HKYmW+Yza41lXhR40rLCsajCARxZnXJuYLr5We4AuE8ssbKMin4kIPd&#10;ttvZYKztm8/0Sn0uAoRdjAoK7+tYSpcVZNCNbE0cvLttDPogm1zqBt8Bbio5iaKFNFhyWCiwpkNB&#10;2SN9GgWUfAan5PacRod6KY/zxd0PblKpfq/dr0F4av03/N9OtILZBP6+hB8gt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9agYTBAAAA2wAAAA8AAAAAAAAAAAAAAAAAnwIA&#10;AGRycy9kb3ducmV2LnhtbFBLBQYAAAAABAAEAPcAAACNAwAAAAA=&#10;">
                  <v:imagedata r:id="rId11" o:title=""/>
                  <v:path arrowok="t"/>
                </v:shape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061AE77" wp14:editId="386BC39B">
                <wp:simplePos x="0" y="0"/>
                <wp:positionH relativeFrom="column">
                  <wp:posOffset>1830705</wp:posOffset>
                </wp:positionH>
                <wp:positionV relativeFrom="paragraph">
                  <wp:posOffset>-6405880</wp:posOffset>
                </wp:positionV>
                <wp:extent cx="1828800" cy="3200400"/>
                <wp:effectExtent l="0" t="0" r="0" b="0"/>
                <wp:wrapNone/>
                <wp:docPr id="3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8800" cy="3200400"/>
                          <a:chOff x="0" y="0"/>
                          <a:chExt cx="1828800" cy="3200400"/>
                        </a:xfrm>
                      </wpg:grpSpPr>
                      <wps:wsp>
                        <wps:cNvPr id="34" name="Rectangle 12"/>
                        <wps:cNvSpPr/>
                        <wps:spPr>
                          <a:xfrm>
                            <a:off x="0" y="0"/>
                            <a:ext cx="18288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596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" y="292819"/>
                            <a:ext cx="1645920" cy="164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2489176"/>
                            <a:ext cx="1487427" cy="573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2F7C90" id="Group 7" o:spid="_x0000_s1026" style="position:absolute;margin-left:144.15pt;margin-top:-504.4pt;width:2in;height:252pt;z-index:251661312;mso-width-relative:margin;mso-height-relative:margin" coordsize="18288,3200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">
                <v:rect id="Rectangle 12" o:spid="_x0000_s1027" style="position:absolute;width:18288;height:32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pOC8MA&#10;AADbAAAADwAAAGRycy9kb3ducmV2LnhtbESPT2sCMRTE74LfIbxCb5rtH4qsRqkFUfFQ1Pb+TJ67&#10;SzcvSxJ312/fCILHYWZ+w8wWva1FSz5UjhW8jDMQxNqZigsFP8fVaAIiRGSDtWNScKUAi/lwMMPc&#10;uI731B5iIRKEQ44KyhibXMqgS7IYxq4hTt7ZeYsxSV9I47FLcFvL1yz7kBYrTgslNvRVkv47XKyC&#10;X3dedlafeNtev6vLeue1nuyUen7qP6cgIvXxEb63N0bB2zvcvqQ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pOC8MAAADbAAAADwAAAAAAAAAAAAAAAACYAgAAZHJzL2Rv&#10;d25yZXYueG1sUEsFBgAAAAAEAAQA9QAAAIgDAAAAAA==&#10;" filled="f" stroked="f" strokeweight="1pt"/>
                <v:shape id="Picture 13" o:spid="_x0000_s1028" type="#_x0000_t75" style="position:absolute;width:18288;height:25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21bPEAAAA2wAAAA8AAABkcnMvZG93bnJldi54bWxEj92KwjAUhO8XfIdwBO/WVMVFqlGkIHRB&#10;WPwBb4/Nsa02J6XJ1urTb4QFL4eZ+YZZrDpTiZYaV1pWMBpGIIgzq0vOFRwPm88ZCOeRNVaWScGD&#10;HKyWvY8FxtreeUft3uciQNjFqKDwvo6ldFlBBt3Q1sTBu9jGoA+yyaVu8B7gppLjKPqSBksOCwXW&#10;lBSU3fa/RsHBXc/f1yTatM882f6kt8k0TU9KDfrdeg7CU+ff4f92qhVMpvD6En6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21bPEAAAA2wAAAA8AAAAAAAAAAAAAAAAA&#10;nwIAAGRycy9kb3ducmV2LnhtbFBLBQYAAAAABAAEAPcAAACQAwAAAAA=&#10;">
                  <v:imagedata r:id="rId9" o:title=""/>
                  <v:path arrowok="t"/>
                </v:shape>
                <v:shape id="Picture 14" o:spid="_x0000_s1029" type="#_x0000_t75" style="position:absolute;left:914;top:2928;width:16459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ZwCXCAAAA2wAAAA8AAABkcnMvZG93bnJldi54bWxEj9FqwkAURN8L/sNyC77VTSMETV2DCNJA&#10;g2DsB1yy1ySYvRuy2xj/3i0IPg4zc4bZZJPpxEiDay0r+FxEIIgrq1uuFfyeDx8rEM4ja+wsk4I7&#10;Oci2s7cNptre+ERj6WsRIOxSVNB436dSuqohg25he+LgXexg0Ac51FIPeAtw08k4ihJpsOWw0GBP&#10;+4aqa/lnFExuXSbF+iDH4ueYf1u8uvgYKTV/n3ZfIDxN/hV+tnOtYJnA/5fwA+T2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2cAlwgAAANsAAAAPAAAAAAAAAAAAAAAAAJ8C&#10;AABkcnMvZG93bnJldi54bWxQSwUGAAAAAAQABAD3AAAAjgMAAAAA&#10;">
                  <v:imagedata r:id="rId10" o:title=""/>
                  <v:path arrowok="t"/>
                </v:shape>
                <v:shape id="Picture 15" o:spid="_x0000_s1030" type="#_x0000_t75" style="position:absolute;left:1706;top:24891;width:14875;height:5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rUWG/AAAA2wAAAA8AAABkcnMvZG93bnJldi54bWxEj0sLwjAQhO+C/yGs4EU0VfFBNYoISo++&#10;wOvSrG2x2ZQmav33RhA8DjPzDbNcN6YUT6pdYVnBcBCBIE6tLjhTcDnv+nMQziNrLC2Tgjc5WK/a&#10;rSXG2r74SM+Tz0SAsItRQe59FUvp0pwMuoGtiIN3s7VBH2SdSV3jK8BNKUdRNJUGCw4LOVa0zSm9&#10;nx5GASXv3iG5PsbRtprJ/WR6872rVKrbaTYLEJ4a/w//2olWMJ7B90v4AXL1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3K1FhvwAAANsAAAAPAAAAAAAAAAAAAAAAAJ8CAABk&#10;cnMvZG93bnJldi54bWxQSwUGAAAAAAQABAD3AAAAiwMAAAAA&#10;">
                  <v:imagedata r:id="rId11" o:title=""/>
                  <v:path arrowok="t"/>
                </v:shape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061AE77" wp14:editId="122C6704">
                <wp:simplePos x="0" y="0"/>
                <wp:positionH relativeFrom="column">
                  <wp:posOffset>3662045</wp:posOffset>
                </wp:positionH>
                <wp:positionV relativeFrom="paragraph">
                  <wp:posOffset>-6405880</wp:posOffset>
                </wp:positionV>
                <wp:extent cx="1828800" cy="3200400"/>
                <wp:effectExtent l="0" t="0" r="0" b="0"/>
                <wp:wrapNone/>
                <wp:docPr id="2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8800" cy="3200400"/>
                          <a:chOff x="0" y="0"/>
                          <a:chExt cx="1828800" cy="3200400"/>
                        </a:xfrm>
                      </wpg:grpSpPr>
                      <wps:wsp>
                        <wps:cNvPr id="29" name="Rectangle 12"/>
                        <wps:cNvSpPr/>
                        <wps:spPr>
                          <a:xfrm>
                            <a:off x="0" y="0"/>
                            <a:ext cx="18288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596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" y="292819"/>
                            <a:ext cx="1645920" cy="164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2489176"/>
                            <a:ext cx="1487427" cy="573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B8A7A9" id="Group 7" o:spid="_x0000_s1026" style="position:absolute;margin-left:288.35pt;margin-top:-504.4pt;width:2in;height:252pt;z-index:251662336;mso-width-relative:margin;mso-height-relative:margin" coordsize="18288,3200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">
                <v:rect id="Rectangle 12" o:spid="_x0000_s1027" style="position:absolute;width:18288;height:32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J3SMMA&#10;AADbAAAADwAAAGRycy9kb3ducmV2LnhtbESPT2sCMRTE7wW/Q3iCt5rVg9jVKCpIWzyU+uf+TJ67&#10;i5uXJYm767dvCoUeh5n5DbNc97YWLflQOVYwGWcgiLUzFRcKzqf96xxEiMgGa8ek4EkB1qvByxJz&#10;4zr+pvYYC5EgHHJUUMbY5FIGXZLFMHYNcfJuzluMSfpCGo9dgttaTrNsJi1WnBZKbGhXkr4fH1bB&#10;xd22ndVX/myfX9Xj/eC1nh+UGg37zQJEpD7+h//aH0bB9A1+v6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J3SMMAAADbAAAADwAAAAAAAAAAAAAAAACYAgAAZHJzL2Rv&#10;d25yZXYueG1sUEsFBgAAAAAEAAQA9QAAAIgDAAAAAA==&#10;" filled="f" stroked="f" strokeweight="1pt"/>
                <v:shape id="Picture 13" o:spid="_x0000_s1028" type="#_x0000_t75" style="position:absolute;width:18288;height:25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BdivBAAAA2wAAAA8AAABkcnMvZG93bnJldi54bWxET02LwjAQvS/4H8II3tZ0FUW6RlkKQgVB&#10;1gpex2a2rTaT0sRa/fXmsODx8b6X697UoqPWVZYVfI0jEMS51RUXCo7Z5nMBwnlkjbVlUvAgB+vV&#10;4GOJsbZ3/qXu4AsRQtjFqKD0vomldHlJBt3YNsSB+7OtQR9gW0jd4j2Em1pOomguDVYcGkpsKCkp&#10;vx5uRkHmLuftJYk23bNIdvv0Op2l6Ump0bD/+Qbhqfdv8b871QqmYX34En6AX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BdivBAAAA2wAAAA8AAAAAAAAAAAAAAAAAnwIA&#10;AGRycy9kb3ducmV2LnhtbFBLBQYAAAAABAAEAPcAAACNAwAAAAA=&#10;">
                  <v:imagedata r:id="rId9" o:title=""/>
                  <v:path arrowok="t"/>
                </v:shape>
                <v:shape id="Picture 14" o:spid="_x0000_s1029" type="#_x0000_t75" style="position:absolute;left:914;top:2928;width:16459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wWFG/AAAA2wAAAA8AAABkcnMvZG93bnJldi54bWxEj8EKwjAQRO+C/xBW8KapCqLVKCKIgiJY&#10;/YClWdtisylNrPXvjSB4HGbmDbNct6YUDdWusKxgNIxAEKdWF5wpuF13gxkI55E1lpZJwZscrFfd&#10;zhJjbV98oSbxmQgQdjEqyL2vYildmpNBN7QVcfDutjbog6wzqWt8Bbgp5TiKptJgwWEhx4q2OaWP&#10;5GkUtG6eTE/znWxOx/Nhb/HhxudIqX6v3SxAeGr9P/xrH7SCyQi+X8IPkK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MFhRvwAAANsAAAAPAAAAAAAAAAAAAAAAAJ8CAABk&#10;cnMvZG93bnJldi54bWxQSwUGAAAAAAQABAD3AAAAiwMAAAAA&#10;">
                  <v:imagedata r:id="rId10" o:title=""/>
                  <v:path arrowok="t"/>
                </v:shape>
                <v:shape id="Picture 15" o:spid="_x0000_s1030" type="#_x0000_t75" style="position:absolute;left:1706;top:24891;width:14875;height:5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c8vm/AAAA2wAAAA8AAABkcnMvZG93bnJldi54bWxEj0sLwjAQhO+C/yGs4EU0VfFBNYoISo++&#10;wOvSrG2x2ZQmav33RhA8DjPzDbNcN6YUT6pdYVnBcBCBIE6tLjhTcDnv+nMQziNrLC2Tgjc5WK/a&#10;rSXG2r74SM+Tz0SAsItRQe59FUvp0pwMuoGtiIN3s7VBH2SdSV3jK8BNKUdRNJUGCw4LOVa0zSm9&#10;nx5GASXv3iG5PsbRtprJ/WR6872rVKrbaTYLEJ4a/w//2olWMB7B90v4AXL1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XPL5vwAAANsAAAAPAAAAAAAAAAAAAAAAAJ8CAABk&#10;cnMvZG93bnJldi54bWxQSwUGAAAAAAQABAD3AAAAiwMAAAAA&#10;">
                  <v:imagedata r:id="rId11" o:title=""/>
                  <v:path arrowok="t"/>
                </v:shape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1D1BE221" wp14:editId="01FCEA24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058400" cy="7772400"/>
                <wp:effectExtent l="0" t="0" r="19050" b="19050"/>
                <wp:wrapNone/>
                <wp:docPr id="16" name="Group 12" descr="Cutline guid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0" cy="7772400"/>
                          <a:chOff x="0" y="0"/>
                          <a:chExt cx="10058400" cy="7772400"/>
                        </a:xfrm>
                      </wpg:grpSpPr>
                      <wpg:grpSp>
                        <wpg:cNvPr id="17" name="Group 7"/>
                        <wpg:cNvGrpSpPr/>
                        <wpg:grpSpPr>
                          <a:xfrm rot="5400000">
                            <a:off x="1143000" y="-685800"/>
                            <a:ext cx="7772400" cy="9144000"/>
                            <a:chOff x="0" y="0"/>
                            <a:chExt cx="7772400" cy="9144000"/>
                          </a:xfrm>
                        </wpg:grpSpPr>
                        <wps:wsp>
                          <wps:cNvPr id="18" name="Straight Connector 1"/>
                          <wps:cNvCnPr/>
                          <wps:spPr>
                            <a:xfrm>
                              <a:off x="0" y="0"/>
                              <a:ext cx="77724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Straight Connector 2"/>
                          <wps:cNvCnPr/>
                          <wps:spPr>
                            <a:xfrm>
                              <a:off x="0" y="1828800"/>
                              <a:ext cx="77724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Straight Connector 3"/>
                          <wps:cNvCnPr/>
                          <wps:spPr>
                            <a:xfrm>
                              <a:off x="0" y="3657600"/>
                              <a:ext cx="77724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Straight Connector 4"/>
                          <wps:cNvCnPr/>
                          <wps:spPr>
                            <a:xfrm>
                              <a:off x="0" y="5486400"/>
                              <a:ext cx="77724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Straight Connector 5"/>
                          <wps:cNvCnPr/>
                          <wps:spPr>
                            <a:xfrm>
                              <a:off x="0" y="7315200"/>
                              <a:ext cx="77724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Straight Connector 6"/>
                          <wps:cNvCnPr/>
                          <wps:spPr>
                            <a:xfrm>
                              <a:off x="0" y="9144000"/>
                              <a:ext cx="77724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4" name="Group 11"/>
                        <wpg:cNvGrpSpPr/>
                        <wpg:grpSpPr>
                          <a:xfrm rot="5400000">
                            <a:off x="1838325" y="-1152525"/>
                            <a:ext cx="6381750" cy="10058400"/>
                            <a:chOff x="0" y="0"/>
                            <a:chExt cx="6381750" cy="10058400"/>
                          </a:xfrm>
                        </wpg:grpSpPr>
                        <wps:wsp>
                          <wps:cNvPr id="25" name="Straight Connector 8"/>
                          <wps:cNvCnPr/>
                          <wps:spPr>
                            <a:xfrm>
                              <a:off x="0" y="0"/>
                              <a:ext cx="0" cy="10058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Straight Connector 9"/>
                          <wps:cNvCnPr/>
                          <wps:spPr>
                            <a:xfrm>
                              <a:off x="3190875" y="0"/>
                              <a:ext cx="0" cy="10058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Straight Connector 10"/>
                          <wps:cNvCnPr/>
                          <wps:spPr>
                            <a:xfrm>
                              <a:off x="6381750" y="0"/>
                              <a:ext cx="0" cy="10058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80FC2E" id="Group 12" o:spid="_x0000_s1026" alt="Cutline guides" style="position:absolute;margin-left:0;margin-top:0;width:11in;height:612pt;z-index:-251671552;mso-position-horizontal:left;mso-position-horizontal-relative:page;mso-position-vertical:top;mso-position-vertical-relative:page" coordsize="100584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">
                <v:group id="Group 7" o:spid="_x0000_s1027" style="position:absolute;left:11430;top:-6858;width:77724;height:91440;rotation:90" coordsize="77724,9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JR5jS8EAAADbAAAADwAA&#10;AAAAAAAAAAAAAACqAgAAZHJzL2Rvd25yZXYueG1sUEsFBgAAAAAEAAQA+gAAAJgDAAAAAA==&#10;">
                  <v:line id="Straight Connector 1" o:spid="_x0000_s1028" style="position:absolute;visibility:visible;mso-wrap-style:square" from="0,0" to="7772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V9TsIAAADbAAAADwAAAGRycy9kb3ducmV2LnhtbESPQWvDMAyF74P9B6PBLmN1ukEJWd2y&#10;Dja2Y9PmLmI1Do3lYLtt+u+nQ6E3iff03qflevKDOlNMfWAD81kBirgNtufOwH73/VqCShnZ4hCY&#10;DFwpwXr1+LDEyoYLb+lc505JCKcKDbicx0rr1DrymGZhJBbtEKLHLGvstI14kXA/6LeiWGiPPUuD&#10;w5G+HLXH+uQN/Ox9HTdZN03J7417ubabvyIZ8/w0fX6AyjTlu/l2/WsFX2DlFxlAr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8V9TsIAAADbAAAADwAAAAAAAAAAAAAA&#10;AAChAgAAZHJzL2Rvd25yZXYueG1sUEsFBgAAAAAEAAQA+QAAAJADAAAAAA==&#10;" strokecolor="#d8d8d8 [2732]" strokeweight=".5pt">
                    <v:stroke dashstyle="dash" joinstyle="miter"/>
                  </v:line>
                  <v:line id="Straight Connector 2" o:spid="_x0000_s1029" style="position:absolute;visibility:visible;mso-wrap-style:square" from="0,18288" to="77724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nY1b8AAADbAAAADwAAAGRycy9kb3ducmV2LnhtbERP32vCMBB+F/wfwg32IppuA9Guqaig&#10;bI9W+340t6asuZQk0/rfm8Fgb/fx/bxiM9peXMmHzrGCl0UGgrhxuuNWweV8mK9AhIissXdMCu4U&#10;YFNOJwXm2t34RNcqtiKFcMhRgYlxyKUMjSGLYeEG4sR9OW8xJuhbqT3eUrjt5WuWLaXFjlODwYH2&#10;hprv6scqOF5s5XdR1vWK32ozuze7zywo9fw0bt9BRBrjv/jP/aHT/DX8/pIOkO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InY1b8AAADbAAAADwAAAAAAAAAAAAAAAACh&#10;AgAAZHJzL2Rvd25yZXYueG1sUEsFBgAAAAAEAAQA+QAAAI0DAAAAAA==&#10;" strokecolor="#d8d8d8 [2732]" strokeweight=".5pt">
                    <v:stroke dashstyle="dash" joinstyle="miter"/>
                  </v:line>
                  <v:line id="Straight Connector 3" o:spid="_x0000_s1030" style="position:absolute;visibility:visible;mso-wrap-style:square" from="0,36576" to="77724,36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+79b4AAADbAAAADwAAAGRycy9kb3ducmV2LnhtbERPTYvCMBC9L/gfwgheljXVBSnVKCqs&#10;uEe79j40Y1NsJiXJav335iB4fLzv1WawnbiRD61jBbNpBoK4drrlRsH57+crBxEissbOMSl4UIDN&#10;evSxwkK7O5/oVsZGpBAOBSowMfaFlKE2ZDFMXU+cuIvzFmOCvpHa4z2F207Os2whLbacGgz2tDdU&#10;X8t/q+BwtqXfRVlVOX9X5vNR736zoNRkPGyXICIN8S1+uY9awTytT1/SD5DrJ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r37v1vgAAANsAAAAPAAAAAAAAAAAAAAAAAKEC&#10;AABkcnMvZG93bnJldi54bWxQSwUGAAAAAAQABAD5AAAAjAMAAAAA&#10;" strokecolor="#d8d8d8 [2732]" strokeweight=".5pt">
                    <v:stroke dashstyle="dash" joinstyle="miter"/>
                  </v:line>
                  <v:line id="Straight Connector 4" o:spid="_x0000_s1031" style="position:absolute;visibility:visible;mso-wrap-style:square" from="0,54864" to="77724,54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MebsAAAADbAAAADwAAAGRycy9kb3ducmV2LnhtbESPQYvCMBSE7wv+h/CEvSya6oJINYoK&#10;u7hHq70/mmdTbF5KErX++40geBxm5htmue5tK27kQ+NYwWScgSCunG64VnA6/ozmIEJE1tg6JgUP&#10;CrBeDT6WmGt35wPdiliLBOGQowITY5dLGSpDFsPYdcTJOztvMSbpa6k93hPctnKaZTNpseG0YLCj&#10;naHqUlytgt+TLfw2yrKc83dpvh7V9i8LSn0O+80CRKQ+vsOv9l4rmE7g+SX9ALn6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STHm7AAAAA2wAAAA8AAAAAAAAAAAAAAAAA&#10;oQIAAGRycy9kb3ducmV2LnhtbFBLBQYAAAAABAAEAPkAAACOAwAAAAA=&#10;" strokecolor="#d8d8d8 [2732]" strokeweight=".5pt">
                    <v:stroke dashstyle="dash" joinstyle="miter"/>
                  </v:line>
                  <v:line id="Straight Connector 5" o:spid="_x0000_s1032" style="position:absolute;visibility:visible;mso-wrap-style:square" from="0,73152" to="77724,73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GAGcEAAADbAAAADwAAAGRycy9kb3ducmV2LnhtbESPQWvCQBSE70L/w/IKvYhuTKGE6Cq1&#10;oLTHRnN/ZJ/ZYPZt2F01/vtuQfA4zMw3zGoz2l5cyYfOsYLFPANB3DjdcavgeNjNChAhImvsHZOC&#10;OwXYrF8mKyy1u/EvXavYigThUKICE+NQShkaQxbD3A3EyTs5bzEm6VupPd4S3PYyz7IPabHjtGBw&#10;oC9Dzbm6WAX7o638Nsq6Lvi9NtN7s/3JglJvr+PnEkSkMT7Dj/a3VpDn8P8l/QC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QYAZwQAAANsAAAAPAAAAAAAAAAAAAAAA&#10;AKECAABkcnMvZG93bnJldi54bWxQSwUGAAAAAAQABAD5AAAAjwMAAAAA&#10;" strokecolor="#d8d8d8 [2732]" strokeweight=".5pt">
                    <v:stroke dashstyle="dash" joinstyle="miter"/>
                  </v:line>
                  <v:line id="Straight Connector 6" o:spid="_x0000_s1033" style="position:absolute;visibility:visible;mso-wrap-style:square" from="0,91440" to="77724,9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0lgsAAAADbAAAADwAAAGRycy9kb3ducmV2LnhtbESPQYvCMBSE78L+h/AWvIimqyDSNYou&#10;KOvRau+P5m1TbF5KErX++40geBxm5htmue5tK27kQ+NYwdckA0FcOd1wreB82o0XIEJE1tg6JgUP&#10;CrBefQyWmGt35yPdiliLBOGQowITY5dLGSpDFsPEdcTJ+3PeYkzS11J7vCe4beU0y+bSYsNpwWBH&#10;P4aqS3G1CvZnW/htlGW54FlpRo9qe8iCUsPPfvMNIlIf3+FX+1crmM7g+SX9ALn6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sNJYLAAAAA2wAAAA8AAAAAAAAAAAAAAAAA&#10;oQIAAGRycy9kb3ducmV2LnhtbFBLBQYAAAAABAAEAPkAAACOAwAAAAA=&#10;" strokecolor="#d8d8d8 [2732]" strokeweight=".5pt">
                    <v:stroke dashstyle="dash" joinstyle="miter"/>
                  </v:line>
                </v:group>
                <v:group id="Group 11" o:spid="_x0000_s1034" style="position:absolute;left:18383;top:-11525;width:63817;height:100584;rotation:90" coordsize="63817,100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DeBwwAAANsAAAAP&#10;AAAAAAAAAAAAAAAAAKoCAABkcnMvZG93bnJldi54bWxQSwUGAAAAAAQABAD6AAAAmgMAAAAA&#10;">
                  <v:line id="Straight Connector 8" o:spid="_x0000_s1035" style="position:absolute;visibility:visible;mso-wrap-style:square" from="0,0" to="0,100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gYbcEAAADbAAAADwAAAGRycy9kb3ducmV2LnhtbESPQWsCMRSE70L/Q3gFL6LZWiyyGqUK&#10;Snt0u3t/bJ6bxc3LkkRd/70pFHocZuYbZr0dbCdu5EPrWMHbLANBXDvdcqOg/DlMlyBCRNbYOSYF&#10;Dwqw3byM1phrd+cT3YrYiAThkKMCE2OfSxlqQxbDzPXEyTs7bzEm6RupPd4T3HZynmUf0mLLacFg&#10;T3tD9aW4WgXH0hZ+F2VVLfm9MpNHvfvOglLj1+FzBSLSEP/Df+0vrWC+gN8v6QfIz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qBhtwQAAANsAAAAPAAAAAAAAAAAAAAAA&#10;AKECAABkcnMvZG93bnJldi54bWxQSwUGAAAAAAQABAD5AAAAjwMAAAAA&#10;" strokecolor="#d8d8d8 [2732]" strokeweight=".5pt">
                    <v:stroke dashstyle="dash" joinstyle="miter"/>
                  </v:line>
                  <v:line id="Straight Connector 9" o:spid="_x0000_s1036" style="position:absolute;visibility:visible;mso-wrap-style:square" from="31908,0" to="31908,100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qGGsIAAADbAAAADwAAAGRycy9kb3ducmV2LnhtbESPwWrDMBBE74X+g9hCLyWRm4AJbpRQ&#10;F1KaY534vlhby9RaGUlx7L+vAoEeh5l5w2z3k+3FSD50jhW8LjMQxI3THbcKzqfDYgMiRGSNvWNS&#10;MFOA/e7xYYuFdlf+prGKrUgQDgUqMDEOhZShMWQxLN1AnLwf5y3GJH0rtcdrgtterrIslxY7TgsG&#10;B/ow1PxWF6vg82wrX0ZZ1xte1+ZlbspjFpR6fpre30BEmuJ/+N7+0gpWOdy+pB8gd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3qGGsIAAADbAAAADwAAAAAAAAAAAAAA&#10;AAChAgAAZHJzL2Rvd25yZXYueG1sUEsFBgAAAAAEAAQA+QAAAJADAAAAAA==&#10;" strokecolor="#d8d8d8 [2732]" strokeweight=".5pt">
                    <v:stroke dashstyle="dash" joinstyle="miter"/>
                  </v:line>
                  <v:line id="Straight Connector 10" o:spid="_x0000_s1037" style="position:absolute;visibility:visible;mso-wrap-style:square" from="63817,0" to="63817,100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YjgcEAAADbAAAADwAAAGRycy9kb3ducmV2LnhtbESPQWsCMRSE70L/Q3gFL6LZWrCyGqUK&#10;Snt0u3t/bJ6bxc3LkkRd/70pFHocZuYbZr0dbCdu5EPrWMHbLANBXDvdcqOg/DlMlyBCRNbYOSYF&#10;Dwqw3byM1phrd+cT3YrYiAThkKMCE2OfSxlqQxbDzPXEyTs7bzEm6RupPd4T3HZynmULabHltGCw&#10;p72h+lJcrYJjaQu/i7Kqlvxemcmj3n1nQanx6/C5AhFpiP/hv/aXVjD/gN8v6QfIz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NiOBwQAAANsAAAAPAAAAAAAAAAAAAAAA&#10;AKECAABkcnMvZG93bnJldi54bWxQSwUGAAAAAAQABAD5AAAAjwMAAAAA&#10;" strokecolor="#d8d8d8 [2732]" strokeweight=".5pt">
                    <v:stroke dashstyle="dash" joinstyle="miter"/>
                  </v:line>
                </v:group>
                <w10:wrap anchorx="page" anchory="page"/>
              </v:group>
            </w:pict>
          </mc:Fallback>
        </mc:AlternateContent>
      </w:r>
    </w:p>
    <w:sectPr w:rsidR="004C1104" w:rsidSect="00CE1785">
      <w:pgSz w:w="15840" w:h="12240" w:orient="landscape"/>
      <w:pgMar w:top="108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328"/>
    <w:rsid w:val="000A1AF5"/>
    <w:rsid w:val="001E52C7"/>
    <w:rsid w:val="00242820"/>
    <w:rsid w:val="002E5466"/>
    <w:rsid w:val="0031676F"/>
    <w:rsid w:val="003B4DDA"/>
    <w:rsid w:val="0040735B"/>
    <w:rsid w:val="004842B5"/>
    <w:rsid w:val="004C1104"/>
    <w:rsid w:val="005361C8"/>
    <w:rsid w:val="005F7CA9"/>
    <w:rsid w:val="007A536B"/>
    <w:rsid w:val="008E0812"/>
    <w:rsid w:val="00971090"/>
    <w:rsid w:val="009941E8"/>
    <w:rsid w:val="009E4328"/>
    <w:rsid w:val="00A57FBC"/>
    <w:rsid w:val="00A85DA1"/>
    <w:rsid w:val="00AC7EF9"/>
    <w:rsid w:val="00B022D8"/>
    <w:rsid w:val="00B55BD8"/>
    <w:rsid w:val="00CE1785"/>
    <w:rsid w:val="00CF1FA9"/>
    <w:rsid w:val="00D0466B"/>
    <w:rsid w:val="00D11D8B"/>
    <w:rsid w:val="00D9130F"/>
    <w:rsid w:val="00F162E8"/>
    <w:rsid w:val="00F47FF1"/>
    <w:rsid w:val="00FF68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A8C7E"/>
  <w15:docId w15:val="{DB42CC7D-5C9D-4CB6-9C86-4C244B198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C483D" w:themeColor="text2"/>
        <w:kern w:val="2"/>
        <w:sz w:val="18"/>
        <w:lang w:val="en-US" w:eastAsia="ja-JP" w:bidi="ar-SA"/>
      </w:rPr>
    </w:rPrDefault>
    <w:pPrDefault>
      <w:pPr>
        <w:spacing w:after="7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17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178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E1785"/>
    <w:pPr>
      <w:spacing w:after="0"/>
    </w:pPr>
  </w:style>
  <w:style w:type="character" w:styleId="PlaceholderText">
    <w:name w:val="Placeholder Text"/>
    <w:basedOn w:val="DefaultParagraphFont"/>
    <w:uiPriority w:val="99"/>
    <w:semiHidden/>
    <w:rsid w:val="00CE1785"/>
    <w:rPr>
      <w:color w:val="808080"/>
    </w:rPr>
  </w:style>
  <w:style w:type="character" w:styleId="Strong">
    <w:name w:val="Strong"/>
    <w:basedOn w:val="DefaultParagraphFont"/>
    <w:uiPriority w:val="1"/>
    <w:qFormat/>
    <w:rsid w:val="00CE1785"/>
    <w:rPr>
      <w:b w:val="0"/>
      <w:bCs w:val="0"/>
      <w:color w:val="F24F4F" w:themeColor="accent1"/>
    </w:rPr>
  </w:style>
  <w:style w:type="paragraph" w:customStyle="1" w:styleId="Organization">
    <w:name w:val="Organization"/>
    <w:basedOn w:val="Normal"/>
    <w:uiPriority w:val="1"/>
    <w:qFormat/>
    <w:rsid w:val="00CE1785"/>
    <w:pPr>
      <w:spacing w:after="0"/>
    </w:pPr>
    <w:rPr>
      <w:color w:val="26241E" w:themeColor="text2" w:themeShade="80"/>
    </w:rPr>
  </w:style>
  <w:style w:type="paragraph" w:customStyle="1" w:styleId="Name">
    <w:name w:val="Name"/>
    <w:basedOn w:val="Normal"/>
    <w:next w:val="Normal"/>
    <w:uiPriority w:val="1"/>
    <w:qFormat/>
    <w:rsid w:val="00CE1785"/>
    <w:pPr>
      <w:spacing w:after="440" w:line="216" w:lineRule="auto"/>
    </w:pPr>
    <w:rPr>
      <w:rFonts w:asciiTheme="majorHAnsi" w:eastAsiaTheme="majorEastAsia" w:hAnsiTheme="majorHAnsi" w:cstheme="majorBidi"/>
      <w:color w:val="F24F4F" w:themeColor="accent1"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im\AppData\Roaming\Microsoft\Templates\Business%20cards%20(Red%20design,%20vertical,%2010%20per%20page).dotx" TargetMode="External"/></Relationships>
</file>

<file path=word/theme/theme1.xml><?xml version="1.0" encoding="utf-8"?>
<a:theme xmlns:a="http://schemas.openxmlformats.org/drawingml/2006/main" name="Red Business Set">
  <a:themeElements>
    <a:clrScheme name="Business Invoic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BE7E38040B7346B671260412E224E8" ma:contentTypeVersion="12" ma:contentTypeDescription="Create a new document." ma:contentTypeScope="" ma:versionID="aa2bf2102f42c6f0382496b1ae755926">
  <xsd:schema xmlns:xsd="http://www.w3.org/2001/XMLSchema" xmlns:xs="http://www.w3.org/2001/XMLSchema" xmlns:p="http://schemas.microsoft.com/office/2006/metadata/properties" xmlns:ns2="9dc426e2-c23b-4d6e-81c5-ad26a5de56d0" xmlns:ns3="7dbc2f11-3c1e-48b8-b0b6-22888b07a40e" targetNamespace="http://schemas.microsoft.com/office/2006/metadata/properties" ma:root="true" ma:fieldsID="e09aed28981a7dc5e696088c3d1954c1" ns2:_="" ns3:_="">
    <xsd:import namespace="9dc426e2-c23b-4d6e-81c5-ad26a5de56d0"/>
    <xsd:import namespace="7dbc2f11-3c1e-48b8-b0b6-22888b07a4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c426e2-c23b-4d6e-81c5-ad26a5de56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c2f11-3c1e-48b8-b0b6-22888b07a40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8D45B6D-AFAD-45B8-A801-D0A2949CBE62}"/>
</file>

<file path=customXml/itemProps3.xml><?xml version="1.0" encoding="utf-8"?>
<ds:datastoreItem xmlns:ds="http://schemas.openxmlformats.org/officeDocument/2006/customXml" ds:itemID="{CF5A5E7A-EE58-4A73-8CFF-3E4227639E98}"/>
</file>

<file path=customXml/itemProps4.xml><?xml version="1.0" encoding="utf-8"?>
<ds:datastoreItem xmlns:ds="http://schemas.openxmlformats.org/officeDocument/2006/customXml" ds:itemID="{643DE75B-A897-4CB4-A7D1-6365052AAF4B}"/>
</file>

<file path=docProps/app.xml><?xml version="1.0" encoding="utf-8"?>
<Properties xmlns="http://schemas.openxmlformats.org/officeDocument/2006/extended-properties" xmlns:vt="http://schemas.openxmlformats.org/officeDocument/2006/docPropsVTypes">
  <Template>Business cards (Red design, vertical, 10 per page).dotx</Template>
  <TotalTime>0</TotalTime>
  <Pages>1</Pages>
  <Words>20</Words>
  <Characters>120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karim</dc:creator>
  <cp:keywords/>
  <cp:lastModifiedBy>Rene Street</cp:lastModifiedBy>
  <cp:revision>2</cp:revision>
  <dcterms:created xsi:type="dcterms:W3CDTF">2019-12-09T22:55:00Z</dcterms:created>
  <dcterms:modified xsi:type="dcterms:W3CDTF">2019-12-09T22:55:00Z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TC029281829991</vt:lpwstr>
  </property>
  <property fmtid="{D5CDD505-2E9C-101B-9397-08002B2CF9AE}" pid="3" name="ContentTypeId">
    <vt:lpwstr>0x01010019BE7E38040B7346B671260412E224E8</vt:lpwstr>
  </property>
</Properties>
</file>