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86" w:rsidRDefault="002B7686" w:rsidP="007828A3">
      <w:pPr>
        <w:rPr>
          <w:b/>
          <w:color w:val="FF0000"/>
          <w:lang w:val="en-US"/>
        </w:rPr>
      </w:pPr>
    </w:p>
    <w:p w:rsidR="007828A3" w:rsidRPr="007828A3" w:rsidRDefault="002B7686" w:rsidP="007828A3">
      <w:pPr>
        <w:rPr>
          <w:b/>
          <w:color w:val="FF0000"/>
          <w:lang w:val="en-US"/>
        </w:rPr>
      </w:pPr>
      <w:r>
        <w:rPr>
          <w:b/>
          <w:color w:val="FF0000"/>
          <w:lang w:val="en-US"/>
        </w:rPr>
        <w:t xml:space="preserve"> Maybe figure 1, </w:t>
      </w:r>
      <w:bookmarkStart w:id="0" w:name="_GoBack"/>
      <w:bookmarkEnd w:id="0"/>
      <w:r>
        <w:rPr>
          <w:b/>
          <w:color w:val="FF0000"/>
          <w:lang w:val="en-US"/>
        </w:rPr>
        <w:t>2, 3 can have same style and figure 5 should use the same color.</w:t>
      </w:r>
    </w:p>
    <w:p w:rsidR="00AC79E9" w:rsidRPr="007828A3" w:rsidRDefault="00AC79E9" w:rsidP="005204F3">
      <w:pPr>
        <w:rPr>
          <w:b/>
          <w:color w:val="FF0000"/>
          <w:lang w:val="en-US"/>
        </w:rPr>
      </w:pPr>
    </w:p>
    <w:p w:rsidR="009457F6" w:rsidRPr="00AC79E9" w:rsidRDefault="00B40038">
      <w:pPr>
        <w:rPr>
          <w:b/>
          <w:color w:val="FF0000"/>
        </w:rPr>
      </w:pPr>
      <w:proofErr w:type="spellStart"/>
      <w:r w:rsidRPr="00AC79E9">
        <w:rPr>
          <w:b/>
          <w:color w:val="FF0000"/>
        </w:rPr>
        <w:t>Figure</w:t>
      </w:r>
      <w:proofErr w:type="spellEnd"/>
      <w:r w:rsidR="002B7686">
        <w:rPr>
          <w:b/>
          <w:color w:val="FF0000"/>
        </w:rPr>
        <w:t xml:space="preserve"> </w:t>
      </w:r>
      <w:r w:rsidRPr="00AC79E9">
        <w:rPr>
          <w:b/>
          <w:color w:val="FF0000"/>
        </w:rPr>
        <w:t>1</w:t>
      </w:r>
    </w:p>
    <w:p w:rsidR="00891078" w:rsidRPr="00AC79E9" w:rsidRDefault="00891078">
      <w:r>
        <w:rPr>
          <w:noProof/>
        </w:rPr>
        <w:drawing>
          <wp:inline distT="0" distB="0" distL="0" distR="0" wp14:anchorId="119EF2EC" wp14:editId="19DA08B3">
            <wp:extent cx="4543425" cy="1933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038" w:rsidRPr="00AC79E9" w:rsidRDefault="00B40038">
      <w:pPr>
        <w:rPr>
          <w:b/>
          <w:color w:val="FF0000"/>
        </w:rPr>
      </w:pPr>
      <w:proofErr w:type="spellStart"/>
      <w:r w:rsidRPr="00AC79E9">
        <w:rPr>
          <w:b/>
          <w:color w:val="FF0000"/>
        </w:rPr>
        <w:t>Figure</w:t>
      </w:r>
      <w:proofErr w:type="spellEnd"/>
      <w:r w:rsidRPr="00AC79E9">
        <w:rPr>
          <w:b/>
          <w:color w:val="FF0000"/>
        </w:rPr>
        <w:t xml:space="preserve"> </w:t>
      </w:r>
      <w:r w:rsidR="00774833" w:rsidRPr="00AC79E9">
        <w:rPr>
          <w:b/>
          <w:color w:val="FF0000"/>
        </w:rPr>
        <w:t>2</w:t>
      </w:r>
    </w:p>
    <w:p w:rsidR="00891078" w:rsidRPr="00AC79E9" w:rsidRDefault="00891078">
      <w:r>
        <w:rPr>
          <w:noProof/>
        </w:rPr>
        <w:drawing>
          <wp:inline distT="0" distB="0" distL="0" distR="0" wp14:anchorId="5C8C8102" wp14:editId="153E1C98">
            <wp:extent cx="4152900" cy="1952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-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078" w:rsidRDefault="00891078"/>
    <w:p w:rsidR="00835831" w:rsidRDefault="00835831"/>
    <w:p w:rsidR="00835831" w:rsidRDefault="00835831"/>
    <w:p w:rsidR="00835831" w:rsidRDefault="00835831"/>
    <w:p w:rsidR="00835831" w:rsidRDefault="00835831"/>
    <w:p w:rsidR="00835831" w:rsidRDefault="00835831"/>
    <w:p w:rsidR="00835831" w:rsidRDefault="00835831"/>
    <w:p w:rsidR="00835831" w:rsidRDefault="00835831"/>
    <w:p w:rsidR="00835831" w:rsidRPr="00AC79E9" w:rsidRDefault="00835831"/>
    <w:p w:rsidR="002B7686" w:rsidRDefault="002B7686" w:rsidP="002B7686">
      <w:pPr>
        <w:rPr>
          <w:b/>
          <w:color w:val="FF0000"/>
        </w:rPr>
      </w:pPr>
      <w:proofErr w:type="spellStart"/>
      <w:r>
        <w:rPr>
          <w:b/>
          <w:color w:val="FF0000"/>
        </w:rPr>
        <w:t>Figure</w:t>
      </w:r>
      <w:proofErr w:type="spellEnd"/>
      <w:r>
        <w:rPr>
          <w:b/>
          <w:color w:val="FF0000"/>
        </w:rPr>
        <w:t xml:space="preserve"> 3</w:t>
      </w:r>
    </w:p>
    <w:p w:rsidR="002B7686" w:rsidRDefault="002B7686" w:rsidP="00B40038">
      <w:pPr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 wp14:anchorId="7BFF0FD9" wp14:editId="030FE7DB">
            <wp:extent cx="3864634" cy="2398709"/>
            <wp:effectExtent l="0" t="0" r="2540" b="1905"/>
            <wp:docPr id="6" name="Picture 6" descr="M:\Mine dokumenter\PRIVATO\STUDIER\Phd\Kappa\Kappa-Final-5\Figurer\reflec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ine dokumenter\PRIVATO\STUDIER\Phd\Kappa\Kappa-Final-5\Figurer\reflectio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578" cy="2398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686" w:rsidRDefault="002B7686" w:rsidP="00B40038">
      <w:pPr>
        <w:rPr>
          <w:b/>
          <w:color w:val="FF0000"/>
        </w:rPr>
      </w:pPr>
    </w:p>
    <w:p w:rsidR="007828A3" w:rsidRPr="00AC79E9" w:rsidRDefault="002B7686" w:rsidP="00B40038">
      <w:pPr>
        <w:rPr>
          <w:b/>
          <w:color w:val="FF0000"/>
        </w:rPr>
      </w:pPr>
      <w:proofErr w:type="spellStart"/>
      <w:r>
        <w:rPr>
          <w:b/>
          <w:color w:val="FF0000"/>
        </w:rPr>
        <w:t>Figure</w:t>
      </w:r>
      <w:proofErr w:type="spellEnd"/>
      <w:r>
        <w:rPr>
          <w:b/>
          <w:color w:val="FF0000"/>
        </w:rPr>
        <w:t xml:space="preserve"> 4</w:t>
      </w:r>
      <w:r w:rsidR="007828A3">
        <w:rPr>
          <w:b/>
          <w:color w:val="FF0000"/>
        </w:rPr>
        <w:t xml:space="preserve"> - Se Picture 14 as inspirasjon </w:t>
      </w:r>
    </w:p>
    <w:p w:rsidR="005204F3" w:rsidRDefault="005204F3" w:rsidP="00B40038">
      <w:pPr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 wp14:anchorId="143E5EF4" wp14:editId="37CD786E">
            <wp:extent cx="5753735" cy="3036570"/>
            <wp:effectExtent l="0" t="0" r="0" b="0"/>
            <wp:docPr id="8" name="Picture 8" descr="M:\Mine dokumenter\PRIVATO\STUDIER\Phd\Kappa\Kappa-Final-5\Figurer\timelin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:\Mine dokumenter\PRIVATO\STUDIER\Phd\Kappa\Kappa-Final-5\Figurer\timeline-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0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98E" w:rsidRPr="00AC79E9" w:rsidRDefault="007828A3" w:rsidP="00B40038">
      <w:pPr>
        <w:rPr>
          <w:b/>
          <w:color w:val="FF0000"/>
        </w:rPr>
      </w:pPr>
      <w:r>
        <w:rPr>
          <w:b/>
          <w:color w:val="FF0000"/>
        </w:rPr>
        <w:t xml:space="preserve"> </w:t>
      </w:r>
    </w:p>
    <w:p w:rsidR="00774833" w:rsidRPr="00891078" w:rsidRDefault="00774833" w:rsidP="00B40038">
      <w:pPr>
        <w:rPr>
          <w:b/>
          <w:color w:val="FF0000"/>
        </w:rPr>
      </w:pPr>
    </w:p>
    <w:p w:rsidR="00B40038" w:rsidRPr="007828A3" w:rsidRDefault="00774833">
      <w:pPr>
        <w:rPr>
          <w:lang w:val="en-US"/>
        </w:rPr>
      </w:pPr>
      <w:r w:rsidRPr="007828A3">
        <w:rPr>
          <w:lang w:val="en-US"/>
        </w:rPr>
        <w:t xml:space="preserve"> </w:t>
      </w:r>
    </w:p>
    <w:p w:rsidR="00891078" w:rsidRPr="007828A3" w:rsidRDefault="00891078">
      <w:pPr>
        <w:rPr>
          <w:lang w:val="en-US"/>
        </w:rPr>
      </w:pPr>
    </w:p>
    <w:p w:rsidR="00891078" w:rsidRDefault="00891078">
      <w:pPr>
        <w:rPr>
          <w:lang w:val="en-US"/>
        </w:rPr>
      </w:pPr>
    </w:p>
    <w:p w:rsidR="002B7686" w:rsidRDefault="002B7686">
      <w:pPr>
        <w:rPr>
          <w:lang w:val="en-US"/>
        </w:rPr>
      </w:pPr>
    </w:p>
    <w:p w:rsidR="002B7686" w:rsidRPr="007828A3" w:rsidRDefault="002B7686">
      <w:pPr>
        <w:rPr>
          <w:lang w:val="en-US"/>
        </w:rPr>
      </w:pPr>
    </w:p>
    <w:p w:rsidR="00891078" w:rsidRPr="007828A3" w:rsidRDefault="00891078">
      <w:pPr>
        <w:rPr>
          <w:lang w:val="en-US"/>
        </w:rPr>
      </w:pPr>
    </w:p>
    <w:p w:rsidR="00891078" w:rsidRPr="007828A3" w:rsidRDefault="00891078">
      <w:pPr>
        <w:rPr>
          <w:lang w:val="en-US"/>
        </w:rPr>
      </w:pPr>
    </w:p>
    <w:p w:rsidR="00891078" w:rsidRPr="002B7686" w:rsidRDefault="007828A3">
      <w:pPr>
        <w:rPr>
          <w:b/>
          <w:color w:val="FF0000"/>
          <w:lang w:val="en-US"/>
        </w:rPr>
      </w:pPr>
      <w:r w:rsidRPr="002B7686">
        <w:rPr>
          <w:b/>
          <w:color w:val="FF0000"/>
          <w:lang w:val="en-US"/>
        </w:rPr>
        <w:lastRenderedPageBreak/>
        <w:t xml:space="preserve">Figure 5 – overview of my research </w:t>
      </w:r>
    </w:p>
    <w:p w:rsidR="005204F3" w:rsidRPr="007828A3" w:rsidRDefault="007828A3">
      <w:pPr>
        <w:rPr>
          <w:lang w:val="en-US"/>
        </w:rPr>
      </w:pPr>
      <w:r>
        <w:rPr>
          <w:noProof/>
        </w:rPr>
        <w:drawing>
          <wp:inline distT="0" distB="0" distL="0" distR="0" wp14:anchorId="74A575F1" wp14:editId="1F021AE9">
            <wp:extent cx="5760720" cy="276644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4F3" w:rsidRPr="007828A3" w:rsidRDefault="005204F3">
      <w:pPr>
        <w:rPr>
          <w:lang w:val="en-US"/>
        </w:rPr>
      </w:pPr>
    </w:p>
    <w:p w:rsidR="00891078" w:rsidRPr="007828A3" w:rsidRDefault="00891078">
      <w:pPr>
        <w:rPr>
          <w:b/>
          <w:color w:val="FF0000"/>
          <w:lang w:val="en-US"/>
        </w:rPr>
      </w:pPr>
    </w:p>
    <w:p w:rsidR="00B40038" w:rsidRPr="007828A3" w:rsidRDefault="007828A3">
      <w:pPr>
        <w:rPr>
          <w:b/>
          <w:color w:val="FF0000"/>
          <w:lang w:val="en-US"/>
        </w:rPr>
      </w:pPr>
      <w:r>
        <w:rPr>
          <w:b/>
          <w:color w:val="FF0000"/>
          <w:lang w:val="en-US"/>
        </w:rPr>
        <w:t>Picture 14 is an example (I</w:t>
      </w:r>
      <w:r w:rsidRPr="007828A3">
        <w:rPr>
          <w:b/>
          <w:color w:val="FF0000"/>
          <w:lang w:val="en-US"/>
        </w:rPr>
        <w:t xml:space="preserve"> used </w:t>
      </w:r>
      <w:proofErr w:type="spellStart"/>
      <w:r w:rsidRPr="007828A3">
        <w:rPr>
          <w:b/>
          <w:color w:val="FF0000"/>
          <w:lang w:val="en-US"/>
        </w:rPr>
        <w:t>visme</w:t>
      </w:r>
      <w:proofErr w:type="spellEnd"/>
      <w:r w:rsidRPr="007828A3">
        <w:rPr>
          <w:b/>
          <w:color w:val="FF0000"/>
          <w:lang w:val="en-US"/>
        </w:rPr>
        <w:t xml:space="preserve">) and cannot be changed </w:t>
      </w:r>
      <w:r>
        <w:rPr>
          <w:b/>
          <w:color w:val="FF0000"/>
          <w:lang w:val="en-US"/>
        </w:rPr>
        <w:t xml:space="preserve"> </w:t>
      </w:r>
      <w:r w:rsidRPr="007828A3">
        <w:rPr>
          <w:b/>
          <w:color w:val="FF0000"/>
          <w:lang w:val="en-US"/>
        </w:rPr>
        <w:t xml:space="preserve"> </w:t>
      </w:r>
    </w:p>
    <w:p w:rsidR="00054805" w:rsidRDefault="00054805">
      <w:r>
        <w:rPr>
          <w:noProof/>
        </w:rPr>
        <w:drawing>
          <wp:inline distT="0" distB="0" distL="0" distR="0" wp14:anchorId="786C6CAB" wp14:editId="7291E1A4">
            <wp:extent cx="4610100" cy="190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078" w:rsidRDefault="00891078"/>
    <w:p w:rsidR="00891078" w:rsidRDefault="00891078"/>
    <w:p w:rsidR="007828A3" w:rsidRDefault="007828A3"/>
    <w:p w:rsidR="007828A3" w:rsidRDefault="007828A3"/>
    <w:p w:rsidR="007828A3" w:rsidRDefault="007828A3"/>
    <w:p w:rsidR="005204F3" w:rsidRDefault="005204F3"/>
    <w:p w:rsidR="005204F3" w:rsidRPr="007828A3" w:rsidRDefault="007828A3">
      <w:pPr>
        <w:rPr>
          <w:b/>
          <w:color w:val="FF0000"/>
          <w:lang w:val="en-US"/>
        </w:rPr>
      </w:pPr>
      <w:r w:rsidRPr="007828A3">
        <w:rPr>
          <w:b/>
          <w:color w:val="FF0000"/>
          <w:lang w:val="en-US"/>
        </w:rPr>
        <w:t xml:space="preserve">Each chapter has this type of picture and can be used as inspiration </w:t>
      </w:r>
    </w:p>
    <w:p w:rsidR="005B798E" w:rsidRPr="007828A3" w:rsidRDefault="005B798E">
      <w:pPr>
        <w:rPr>
          <w:b/>
          <w:color w:val="FF0000"/>
          <w:lang w:val="en-US"/>
        </w:rPr>
      </w:pPr>
    </w:p>
    <w:p w:rsidR="005204F3" w:rsidRDefault="005204F3">
      <w:pPr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4238625" cy="5457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ne-farge-angivend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98E" w:rsidRDefault="005B798E">
      <w:pPr>
        <w:rPr>
          <w:b/>
          <w:color w:val="FF0000"/>
        </w:rPr>
      </w:pPr>
    </w:p>
    <w:p w:rsidR="005B798E" w:rsidRPr="005204F3" w:rsidRDefault="005B798E">
      <w:pPr>
        <w:rPr>
          <w:b/>
          <w:color w:val="FF0000"/>
        </w:rPr>
      </w:pPr>
    </w:p>
    <w:sectPr w:rsidR="005B798E" w:rsidRPr="00520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038"/>
    <w:rsid w:val="00054805"/>
    <w:rsid w:val="002B7686"/>
    <w:rsid w:val="005204F3"/>
    <w:rsid w:val="005B798E"/>
    <w:rsid w:val="00692744"/>
    <w:rsid w:val="00774833"/>
    <w:rsid w:val="007828A3"/>
    <w:rsid w:val="00835831"/>
    <w:rsid w:val="00891078"/>
    <w:rsid w:val="009457F6"/>
    <w:rsid w:val="00AC79E9"/>
    <w:rsid w:val="00B4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54EB846A.dotm</Template>
  <TotalTime>3</TotalTime>
  <Pages>4</Pages>
  <Words>58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A. Gasparini</dc:creator>
  <cp:lastModifiedBy>Andrea A. Gasparini</cp:lastModifiedBy>
  <cp:revision>3</cp:revision>
  <dcterms:created xsi:type="dcterms:W3CDTF">2019-12-06T10:15:00Z</dcterms:created>
  <dcterms:modified xsi:type="dcterms:W3CDTF">2019-12-06T10:18:00Z</dcterms:modified>
</cp:coreProperties>
</file>