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0CC" w:rsidRDefault="00AB5AC3" w:rsidP="00AB5AC3">
      <w:r>
        <w:t>This is our current logo:</w:t>
      </w:r>
      <w:bookmarkStart w:id="0" w:name="_GoBack"/>
      <w:bookmarkEnd w:id="0"/>
    </w:p>
    <w:p w:rsidR="00AB5AC3" w:rsidRDefault="00AB5AC3" w:rsidP="00AB5AC3"/>
    <w:p w:rsidR="00AB5AC3" w:rsidRPr="0041255F" w:rsidRDefault="00AB5AC3" w:rsidP="00AB5AC3">
      <w:pPr>
        <w:spacing w:before="0" w:after="0"/>
      </w:pPr>
      <w:r w:rsidRPr="00825007">
        <w:rPr>
          <w:rFonts w:ascii="Swis721 BdOul BT" w:hAnsi="Swis721 BdOul BT"/>
          <w:b/>
          <w:noProof/>
          <w:color w:val="2E74B5" w:themeColor="accent1" w:themeShade="BF"/>
          <w:sz w:val="40"/>
          <w:szCs w:val="40"/>
        </w:rPr>
        <w:t>AUS</w:t>
      </w:r>
      <w:r w:rsidRPr="00A26446">
        <w:rPr>
          <w:rFonts w:ascii="Swis721 Blk BT" w:hAnsi="Swis721 Blk BT"/>
          <w:noProof/>
          <w:color w:val="323E4F" w:themeColor="text2" w:themeShade="BF"/>
          <w:sz w:val="40"/>
          <w:szCs w:val="40"/>
        </w:rPr>
        <w:t>INFRA</w:t>
      </w:r>
      <w:r w:rsidRPr="00A26446">
        <w:rPr>
          <w:rFonts w:ascii="Swis721 Blk BT" w:hAnsi="Swis721 Blk BT"/>
          <w:noProof/>
          <w:color w:val="323E4F" w:themeColor="text2" w:themeShade="BF"/>
          <w:sz w:val="16"/>
          <w:szCs w:val="16"/>
        </w:rPr>
        <w:t>©</w:t>
      </w:r>
    </w:p>
    <w:p w:rsidR="00AB5AC3" w:rsidRDefault="00AB5AC3" w:rsidP="00AB5AC3"/>
    <w:p w:rsidR="00AB5AC3" w:rsidRDefault="00AB5AC3" w:rsidP="00AB5AC3"/>
    <w:p w:rsidR="00AB5AC3" w:rsidRPr="00AB5AC3" w:rsidRDefault="00AB5AC3" w:rsidP="00AB5AC3"/>
    <w:sectPr w:rsidR="00AB5AC3" w:rsidRPr="00AB5AC3" w:rsidSect="008A24B1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361" w:right="1134" w:bottom="249" w:left="1559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022" w:rsidRDefault="00845022">
      <w:r>
        <w:separator/>
      </w:r>
    </w:p>
  </w:endnote>
  <w:endnote w:type="continuationSeparator" w:id="0">
    <w:p w:rsidR="00845022" w:rsidRDefault="00845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 45 Light">
    <w:charset w:val="00"/>
    <w:family w:val="auto"/>
    <w:pitch w:val="variable"/>
    <w:sig w:usb0="8000002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ITCCentury BookC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wis721 BdOul BT">
    <w:panose1 w:val="04020705020B03040203"/>
    <w:charset w:val="00"/>
    <w:family w:val="decorative"/>
    <w:pitch w:val="variable"/>
    <w:sig w:usb0="00000087" w:usb1="00000000" w:usb2="00000000" w:usb3="00000000" w:csb0="0000001B" w:csb1="00000000"/>
  </w:font>
  <w:font w:name="Swis721 Blk BT">
    <w:panose1 w:val="020B090403050202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70B" w:rsidRDefault="0037270B">
    <w:pPr>
      <w:spacing w:before="0" w:after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2" w:space="0" w:color="808080"/>
      </w:tblBorders>
      <w:tblLook w:val="0000" w:firstRow="0" w:lastRow="0" w:firstColumn="0" w:lastColumn="0" w:noHBand="0" w:noVBand="0"/>
    </w:tblPr>
    <w:tblGrid>
      <w:gridCol w:w="8195"/>
      <w:gridCol w:w="1235"/>
    </w:tblGrid>
    <w:tr w:rsidR="0037270B" w:rsidRPr="007D1401" w:rsidTr="008A24B1">
      <w:trPr>
        <w:trHeight w:val="377"/>
      </w:trPr>
      <w:tc>
        <w:tcPr>
          <w:tcW w:w="4345" w:type="pct"/>
        </w:tcPr>
        <w:p w:rsidR="0037270B" w:rsidRPr="007D1401" w:rsidRDefault="0037270B" w:rsidP="00A87CA9">
          <w:pPr>
            <w:pStyle w:val="SmallColumnTextGrey"/>
            <w:rPr>
              <w:rFonts w:ascii="Calibri" w:hAnsi="Calibri" w:cs="Calibri"/>
            </w:rPr>
          </w:pPr>
        </w:p>
      </w:tc>
      <w:tc>
        <w:tcPr>
          <w:tcW w:w="655" w:type="pct"/>
        </w:tcPr>
        <w:p w:rsidR="0037270B" w:rsidRPr="007D1401" w:rsidRDefault="0037270B" w:rsidP="00F000D3">
          <w:pPr>
            <w:pStyle w:val="Footer"/>
            <w:spacing w:before="40"/>
            <w:jc w:val="right"/>
            <w:rPr>
              <w:rFonts w:cs="Calibri"/>
              <w:color w:val="808080"/>
              <w:sz w:val="18"/>
              <w:szCs w:val="18"/>
            </w:rPr>
          </w:pPr>
          <w:r>
            <w:rPr>
              <w:rFonts w:cs="Calibri"/>
              <w:noProof/>
              <w:color w:val="808080"/>
              <w:sz w:val="18"/>
              <w:szCs w:val="18"/>
            </w:rPr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1992630</wp:posOffset>
                </wp:positionH>
                <wp:positionV relativeFrom="paragraph">
                  <wp:posOffset>-820420</wp:posOffset>
                </wp:positionV>
                <wp:extent cx="840740" cy="840740"/>
                <wp:effectExtent l="0" t="0" r="0" b="0"/>
                <wp:wrapNone/>
                <wp:docPr id="14" name="Picture 14" descr="globe watermar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4" descr="globe watermar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0740" cy="8407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Pr="007D1401">
            <w:rPr>
              <w:rFonts w:cs="Calibri"/>
              <w:color w:val="808080"/>
              <w:sz w:val="18"/>
              <w:szCs w:val="18"/>
            </w:rPr>
            <w:t xml:space="preserve">Page 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begin"/>
          </w:r>
          <w:r w:rsidRPr="007D1401">
            <w:rPr>
              <w:rFonts w:cs="Calibri"/>
              <w:color w:val="808080"/>
              <w:sz w:val="18"/>
              <w:szCs w:val="18"/>
            </w:rPr>
            <w:instrText xml:space="preserve"> PAGE </w:instrTex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separate"/>
          </w:r>
          <w:r w:rsidR="00AB5AC3">
            <w:rPr>
              <w:rFonts w:cs="Calibri"/>
              <w:noProof/>
              <w:color w:val="808080"/>
              <w:sz w:val="18"/>
              <w:szCs w:val="18"/>
            </w:rPr>
            <w:t>1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end"/>
          </w:r>
          <w:r w:rsidRPr="007D1401">
            <w:rPr>
              <w:rFonts w:cs="Calibri"/>
              <w:color w:val="808080"/>
              <w:sz w:val="18"/>
              <w:szCs w:val="18"/>
            </w:rPr>
            <w:t xml:space="preserve"> of 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begin"/>
          </w:r>
          <w:r w:rsidRPr="007D1401">
            <w:rPr>
              <w:rFonts w:cs="Calibri"/>
              <w:color w:val="808080"/>
              <w:sz w:val="18"/>
              <w:szCs w:val="18"/>
            </w:rPr>
            <w:instrText xml:space="preserve"> NUMPAGES </w:instrTex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separate"/>
          </w:r>
          <w:r w:rsidR="00AB5AC3">
            <w:rPr>
              <w:rFonts w:cs="Calibri"/>
              <w:noProof/>
              <w:color w:val="808080"/>
              <w:sz w:val="18"/>
              <w:szCs w:val="18"/>
            </w:rPr>
            <w:t>1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end"/>
          </w:r>
        </w:p>
      </w:tc>
    </w:tr>
  </w:tbl>
  <w:p w:rsidR="0037270B" w:rsidRPr="001B7EA4" w:rsidRDefault="0037270B" w:rsidP="001B7EA4">
    <w:pPr>
      <w:pStyle w:val="Footer"/>
      <w:spacing w:before="0" w:after="0"/>
      <w:rPr>
        <w:sz w:val="4"/>
        <w:szCs w:val="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2" w:space="0" w:color="808080"/>
      </w:tblBorders>
      <w:tblLook w:val="0000" w:firstRow="0" w:lastRow="0" w:firstColumn="0" w:lastColumn="0" w:noHBand="0" w:noVBand="0"/>
    </w:tblPr>
    <w:tblGrid>
      <w:gridCol w:w="8253"/>
      <w:gridCol w:w="1177"/>
    </w:tblGrid>
    <w:tr w:rsidR="0037270B" w:rsidRPr="007D1401" w:rsidTr="008A24B1">
      <w:trPr>
        <w:trHeight w:val="377"/>
      </w:trPr>
      <w:tc>
        <w:tcPr>
          <w:tcW w:w="4376" w:type="pct"/>
        </w:tcPr>
        <w:p w:rsidR="0037270B" w:rsidRPr="007D1401" w:rsidRDefault="0037270B" w:rsidP="00A87CA9">
          <w:pPr>
            <w:pStyle w:val="SmallColumnTextGrey"/>
            <w:rPr>
              <w:rFonts w:ascii="Calibri" w:hAnsi="Calibri" w:cs="Calibri"/>
            </w:rPr>
          </w:pPr>
        </w:p>
      </w:tc>
      <w:tc>
        <w:tcPr>
          <w:tcW w:w="624" w:type="pct"/>
        </w:tcPr>
        <w:p w:rsidR="0037270B" w:rsidRPr="007D1401" w:rsidRDefault="0037270B" w:rsidP="002A5450">
          <w:pPr>
            <w:pStyle w:val="Footer"/>
            <w:spacing w:before="40"/>
            <w:jc w:val="right"/>
            <w:rPr>
              <w:rFonts w:cs="Calibri"/>
              <w:color w:val="808080"/>
              <w:sz w:val="18"/>
              <w:szCs w:val="18"/>
            </w:rPr>
          </w:pPr>
          <w:r w:rsidRPr="007D1401">
            <w:rPr>
              <w:rFonts w:cs="Calibri"/>
              <w:color w:val="808080"/>
              <w:sz w:val="18"/>
              <w:szCs w:val="18"/>
            </w:rPr>
            <w:t xml:space="preserve">Page 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begin"/>
          </w:r>
          <w:r w:rsidRPr="007D1401">
            <w:rPr>
              <w:rFonts w:cs="Calibri"/>
              <w:color w:val="808080"/>
              <w:sz w:val="18"/>
              <w:szCs w:val="18"/>
            </w:rPr>
            <w:instrText xml:space="preserve"> PAGE </w:instrTex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separate"/>
          </w:r>
          <w:r>
            <w:rPr>
              <w:rFonts w:cs="Calibri"/>
              <w:noProof/>
              <w:color w:val="808080"/>
              <w:sz w:val="18"/>
              <w:szCs w:val="18"/>
            </w:rPr>
            <w:t>1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end"/>
          </w:r>
          <w:r w:rsidRPr="007D1401">
            <w:rPr>
              <w:rFonts w:cs="Calibri"/>
              <w:color w:val="808080"/>
              <w:sz w:val="18"/>
              <w:szCs w:val="18"/>
            </w:rPr>
            <w:t xml:space="preserve"> of 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begin"/>
          </w:r>
          <w:r w:rsidRPr="007D1401">
            <w:rPr>
              <w:rFonts w:cs="Calibri"/>
              <w:color w:val="808080"/>
              <w:sz w:val="18"/>
              <w:szCs w:val="18"/>
            </w:rPr>
            <w:instrText xml:space="preserve"> NUMPAGES </w:instrTex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separate"/>
          </w:r>
          <w:r w:rsidR="00647C63">
            <w:rPr>
              <w:rFonts w:cs="Calibri"/>
              <w:noProof/>
              <w:color w:val="808080"/>
              <w:sz w:val="18"/>
              <w:szCs w:val="18"/>
            </w:rPr>
            <w:t>3</w:t>
          </w:r>
          <w:r w:rsidR="00BB2B84" w:rsidRPr="007D1401">
            <w:rPr>
              <w:rFonts w:cs="Calibri"/>
              <w:color w:val="808080"/>
              <w:sz w:val="18"/>
              <w:szCs w:val="18"/>
            </w:rPr>
            <w:fldChar w:fldCharType="end"/>
          </w:r>
        </w:p>
      </w:tc>
    </w:tr>
  </w:tbl>
  <w:p w:rsidR="0037270B" w:rsidRPr="001B7EA4" w:rsidRDefault="0037270B" w:rsidP="001B7EA4">
    <w:pPr>
      <w:pStyle w:val="Footer"/>
      <w:spacing w:before="0" w:after="0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022" w:rsidRDefault="00845022">
      <w:r>
        <w:separator/>
      </w:r>
    </w:p>
  </w:footnote>
  <w:footnote w:type="continuationSeparator" w:id="0">
    <w:p w:rsidR="00845022" w:rsidRDefault="008450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70B" w:rsidRDefault="0037270B">
    <w:pPr>
      <w:spacing w:before="0"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4" w:space="0" w:color="616161"/>
      </w:tblBorders>
      <w:tblCellMar>
        <w:left w:w="11" w:type="dxa"/>
        <w:right w:w="11" w:type="dxa"/>
      </w:tblCellMar>
      <w:tblLook w:val="04A0" w:firstRow="1" w:lastRow="0" w:firstColumn="1" w:lastColumn="0" w:noHBand="0" w:noVBand="1"/>
    </w:tblPr>
    <w:tblGrid>
      <w:gridCol w:w="6986"/>
      <w:gridCol w:w="2250"/>
    </w:tblGrid>
    <w:tr w:rsidR="0037270B" w:rsidRPr="007D1401" w:rsidTr="008A24B1">
      <w:tc>
        <w:tcPr>
          <w:tcW w:w="3782" w:type="pct"/>
          <w:tcBorders>
            <w:top w:val="nil"/>
            <w:left w:val="nil"/>
            <w:bottom w:val="nil"/>
            <w:right w:val="nil"/>
          </w:tcBorders>
          <w:hideMark/>
        </w:tcPr>
        <w:p w:rsidR="0037270B" w:rsidRPr="007D1401" w:rsidRDefault="0037270B" w:rsidP="008A24B1">
          <w:pPr>
            <w:pStyle w:val="CVHeaderFooter"/>
          </w:pPr>
          <w:r w:rsidRPr="007D1401">
            <w:t>Curriculum Vitae</w:t>
          </w:r>
        </w:p>
      </w:tc>
      <w:tc>
        <w:tcPr>
          <w:tcW w:w="1218" w:type="pct"/>
          <w:vMerge w:val="restart"/>
          <w:tcBorders>
            <w:top w:val="nil"/>
            <w:left w:val="nil"/>
            <w:bottom w:val="single" w:sz="4" w:space="0" w:color="616161"/>
            <w:right w:val="nil"/>
          </w:tcBorders>
          <w:hideMark/>
        </w:tcPr>
        <w:p w:rsidR="0037270B" w:rsidRPr="007D1401" w:rsidRDefault="0037270B" w:rsidP="0041255F">
          <w:pPr>
            <w:spacing w:before="0" w:after="0"/>
            <w:rPr>
              <w:color w:val="616161"/>
            </w:rPr>
          </w:pPr>
        </w:p>
      </w:tc>
    </w:tr>
    <w:tr w:rsidR="0037270B" w:rsidRPr="007D1401" w:rsidTr="008A24B1">
      <w:tc>
        <w:tcPr>
          <w:tcW w:w="3782" w:type="pct"/>
          <w:tcBorders>
            <w:top w:val="nil"/>
            <w:left w:val="nil"/>
            <w:bottom w:val="single" w:sz="2" w:space="0" w:color="808080"/>
            <w:right w:val="nil"/>
          </w:tcBorders>
          <w:hideMark/>
        </w:tcPr>
        <w:p w:rsidR="0037270B" w:rsidRPr="007D1401" w:rsidRDefault="0037270B" w:rsidP="0041255F">
          <w:pPr>
            <w:spacing w:before="0" w:after="0"/>
            <w:rPr>
              <w:color w:val="616161"/>
            </w:rPr>
          </w:pPr>
          <w:r w:rsidRPr="007D1401">
            <w:rPr>
              <w:color w:val="616161"/>
            </w:rPr>
            <w:t>Name</w:t>
          </w:r>
        </w:p>
      </w:tc>
      <w:tc>
        <w:tcPr>
          <w:tcW w:w="1218" w:type="pct"/>
          <w:vMerge/>
          <w:tcBorders>
            <w:top w:val="nil"/>
            <w:left w:val="nil"/>
            <w:bottom w:val="single" w:sz="2" w:space="0" w:color="808080"/>
            <w:right w:val="nil"/>
          </w:tcBorders>
          <w:vAlign w:val="center"/>
          <w:hideMark/>
        </w:tcPr>
        <w:p w:rsidR="0037270B" w:rsidRPr="007D1401" w:rsidRDefault="0037270B" w:rsidP="0041255F">
          <w:pPr>
            <w:spacing w:before="0" w:after="0"/>
            <w:rPr>
              <w:color w:val="616161"/>
            </w:rPr>
          </w:pPr>
        </w:p>
      </w:tc>
    </w:tr>
  </w:tbl>
  <w:p w:rsidR="0037270B" w:rsidRPr="0041255F" w:rsidRDefault="0037270B" w:rsidP="0041255F">
    <w:pPr>
      <w:spacing w:before="0" w:after="0"/>
    </w:pPr>
    <w:r>
      <w:rPr>
        <w:noProof/>
        <w:color w:val="616161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4963795</wp:posOffset>
          </wp:positionH>
          <wp:positionV relativeFrom="margin">
            <wp:posOffset>-710928</wp:posOffset>
          </wp:positionV>
          <wp:extent cx="942975" cy="437515"/>
          <wp:effectExtent l="0" t="0" r="9525" b="635"/>
          <wp:wrapNone/>
          <wp:docPr id="21" name="Picture 5" descr="TSA-Logo-Final-11_07_06-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TSA-Logo-Final-11_07_06-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5274" t="38155" r="38095" b="44389"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4375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51DE2D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E14C5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EC615B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EF41D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AA2D4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E1273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F2244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108783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3EAC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1AC4661"/>
    <w:multiLevelType w:val="hybridMultilevel"/>
    <w:tmpl w:val="DF7076A8"/>
    <w:lvl w:ilvl="0" w:tplc="0E0668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466733D"/>
    <w:multiLevelType w:val="multilevel"/>
    <w:tmpl w:val="8F88E2B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FC23DE"/>
    <w:multiLevelType w:val="hybridMultilevel"/>
    <w:tmpl w:val="BCD603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B47BB4"/>
    <w:multiLevelType w:val="hybridMultilevel"/>
    <w:tmpl w:val="CE401A9E"/>
    <w:lvl w:ilvl="0" w:tplc="0452304A">
      <w:start w:val="1"/>
      <w:numFmt w:val="bullet"/>
      <w:lvlText w:val="-"/>
      <w:lvlJc w:val="left"/>
      <w:pPr>
        <w:ind w:left="360" w:hanging="360"/>
      </w:pPr>
      <w:rPr>
        <w:rFonts w:ascii="Univers 45 Light" w:eastAsiaTheme="minorHAnsi" w:hAnsi="Univers 45 Light" w:cs="Arial" w:hint="default"/>
        <w:b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3C75CBF"/>
    <w:multiLevelType w:val="hybridMultilevel"/>
    <w:tmpl w:val="28885D84"/>
    <w:lvl w:ilvl="0" w:tplc="247CF1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35FF1"/>
    <w:multiLevelType w:val="hybridMultilevel"/>
    <w:tmpl w:val="FC3639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596AA3"/>
    <w:multiLevelType w:val="hybridMultilevel"/>
    <w:tmpl w:val="6D804CE4"/>
    <w:lvl w:ilvl="0" w:tplc="C51AF48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0D708A"/>
    <w:multiLevelType w:val="hybridMultilevel"/>
    <w:tmpl w:val="0636ADE4"/>
    <w:lvl w:ilvl="0" w:tplc="834683C2">
      <w:start w:val="1"/>
      <w:numFmt w:val="bullet"/>
      <w:pStyle w:val="CV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80808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5B7B7C"/>
    <w:multiLevelType w:val="hybridMultilevel"/>
    <w:tmpl w:val="3FA06E2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ADD7F98"/>
    <w:multiLevelType w:val="hybridMultilevel"/>
    <w:tmpl w:val="677A3F36"/>
    <w:lvl w:ilvl="0" w:tplc="D51879B4">
      <w:numFmt w:val="bullet"/>
      <w:lvlText w:val="-"/>
      <w:lvlJc w:val="left"/>
      <w:pPr>
        <w:ind w:left="777" w:hanging="360"/>
      </w:pPr>
      <w:rPr>
        <w:rFonts w:ascii="Arial" w:eastAsia="Times New Roman" w:hAnsi="Arial" w:cs="Arial" w:hint="default"/>
        <w:i/>
      </w:rPr>
    </w:lvl>
    <w:lvl w:ilvl="1" w:tplc="0C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 w15:restartNumberingAfterBreak="0">
    <w:nsid w:val="3C233A14"/>
    <w:multiLevelType w:val="hybridMultilevel"/>
    <w:tmpl w:val="B964A1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274754"/>
    <w:multiLevelType w:val="hybridMultilevel"/>
    <w:tmpl w:val="4ABA4024"/>
    <w:lvl w:ilvl="0" w:tplc="22D0C89E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B66E5"/>
    <w:multiLevelType w:val="multilevel"/>
    <w:tmpl w:val="BCD60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DF28B2"/>
    <w:multiLevelType w:val="singleLevel"/>
    <w:tmpl w:val="161A4512"/>
    <w:lvl w:ilvl="0">
      <w:start w:val="1"/>
      <w:numFmt w:val="bullet"/>
      <w:lvlRestart w:val="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3" w15:restartNumberingAfterBreak="0">
    <w:nsid w:val="4B6F20CA"/>
    <w:multiLevelType w:val="hybridMultilevel"/>
    <w:tmpl w:val="56E04E5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E8C25DB"/>
    <w:multiLevelType w:val="singleLevel"/>
    <w:tmpl w:val="E27A01C8"/>
    <w:lvl w:ilvl="0">
      <w:start w:val="1"/>
      <w:numFmt w:val="bullet"/>
      <w:pStyle w:val="BulletsParagraph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0493FC3"/>
    <w:multiLevelType w:val="hybridMultilevel"/>
    <w:tmpl w:val="4ABA4024"/>
    <w:lvl w:ilvl="0" w:tplc="22D0C89E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CE3233"/>
    <w:multiLevelType w:val="hybridMultilevel"/>
    <w:tmpl w:val="39840EE0"/>
    <w:lvl w:ilvl="0" w:tplc="E9064CA6">
      <w:start w:val="1"/>
      <w:numFmt w:val="bullet"/>
      <w:pStyle w:val="CVListBulletBol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903DD8"/>
    <w:multiLevelType w:val="hybridMultilevel"/>
    <w:tmpl w:val="CCC0846E"/>
    <w:lvl w:ilvl="0" w:tplc="D3F281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274A71"/>
    <w:multiLevelType w:val="hybridMultilevel"/>
    <w:tmpl w:val="AD9822B6"/>
    <w:lvl w:ilvl="0" w:tplc="E350033C">
      <w:start w:val="1"/>
      <w:numFmt w:val="bullet"/>
      <w:pStyle w:val="List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23"/>
  </w:num>
  <w:num w:numId="4">
    <w:abstractNumId w:val="24"/>
  </w:num>
  <w:num w:numId="5">
    <w:abstractNumId w:val="19"/>
  </w:num>
  <w:num w:numId="6">
    <w:abstractNumId w:val="10"/>
  </w:num>
  <w:num w:numId="7">
    <w:abstractNumId w:val="21"/>
  </w:num>
  <w:num w:numId="8">
    <w:abstractNumId w:val="14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28"/>
  </w:num>
  <w:num w:numId="19">
    <w:abstractNumId w:val="16"/>
  </w:num>
  <w:num w:numId="20">
    <w:abstractNumId w:val="26"/>
  </w:num>
  <w:num w:numId="21">
    <w:abstractNumId w:val="16"/>
  </w:num>
  <w:num w:numId="22">
    <w:abstractNumId w:val="12"/>
  </w:num>
  <w:num w:numId="23">
    <w:abstractNumId w:val="22"/>
  </w:num>
  <w:num w:numId="24">
    <w:abstractNumId w:val="18"/>
  </w:num>
  <w:num w:numId="25">
    <w:abstractNumId w:val="16"/>
  </w:num>
  <w:num w:numId="26">
    <w:abstractNumId w:val="16"/>
  </w:num>
  <w:num w:numId="27">
    <w:abstractNumId w:val="16"/>
  </w:num>
  <w:num w:numId="28">
    <w:abstractNumId w:val="9"/>
  </w:num>
  <w:num w:numId="29">
    <w:abstractNumId w:val="27"/>
  </w:num>
  <w:num w:numId="30">
    <w:abstractNumId w:val="16"/>
  </w:num>
  <w:num w:numId="31">
    <w:abstractNumId w:val="16"/>
  </w:num>
  <w:num w:numId="32">
    <w:abstractNumId w:val="16"/>
  </w:num>
  <w:num w:numId="33">
    <w:abstractNumId w:val="16"/>
  </w:num>
  <w:num w:numId="34">
    <w:abstractNumId w:val="16"/>
  </w:num>
  <w:num w:numId="35">
    <w:abstractNumId w:val="16"/>
  </w:num>
  <w:num w:numId="36">
    <w:abstractNumId w:val="16"/>
  </w:num>
  <w:num w:numId="37">
    <w:abstractNumId w:val="16"/>
  </w:num>
  <w:num w:numId="38">
    <w:abstractNumId w:val="16"/>
  </w:num>
  <w:num w:numId="39">
    <w:abstractNumId w:val="13"/>
  </w:num>
  <w:num w:numId="40">
    <w:abstractNumId w:val="15"/>
  </w:num>
  <w:num w:numId="41">
    <w:abstractNumId w:val="20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9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0" w:visibleStyles="0" w:alternateStyleNames="1"/>
  <w:styleLockTheme/>
  <w:styleLockQFSet/>
  <w:defaultTabStop w:val="720"/>
  <w:drawingGridHorizontalSpacing w:val="57"/>
  <w:drawingGridVerticalSpacing w:val="57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xAppendixName" w:val="Appendix"/>
  </w:docVars>
  <w:rsids>
    <w:rsidRoot w:val="00D86702"/>
    <w:rsid w:val="000002E3"/>
    <w:rsid w:val="000162D3"/>
    <w:rsid w:val="0008061C"/>
    <w:rsid w:val="00086CDF"/>
    <w:rsid w:val="000B0866"/>
    <w:rsid w:val="000B4019"/>
    <w:rsid w:val="000C0D29"/>
    <w:rsid w:val="000C0E91"/>
    <w:rsid w:val="000F46D7"/>
    <w:rsid w:val="00103121"/>
    <w:rsid w:val="001245DF"/>
    <w:rsid w:val="00166804"/>
    <w:rsid w:val="00182976"/>
    <w:rsid w:val="00190FEF"/>
    <w:rsid w:val="001A1D9A"/>
    <w:rsid w:val="001B3865"/>
    <w:rsid w:val="001B54CE"/>
    <w:rsid w:val="001B59ED"/>
    <w:rsid w:val="001B7EA4"/>
    <w:rsid w:val="001C7A24"/>
    <w:rsid w:val="001D0731"/>
    <w:rsid w:val="001D1B4B"/>
    <w:rsid w:val="001D5586"/>
    <w:rsid w:val="001E5460"/>
    <w:rsid w:val="001F0395"/>
    <w:rsid w:val="002025D5"/>
    <w:rsid w:val="00204855"/>
    <w:rsid w:val="00252810"/>
    <w:rsid w:val="002575AE"/>
    <w:rsid w:val="00261755"/>
    <w:rsid w:val="00273234"/>
    <w:rsid w:val="00284357"/>
    <w:rsid w:val="00294B1A"/>
    <w:rsid w:val="002A5450"/>
    <w:rsid w:val="002A6970"/>
    <w:rsid w:val="002A7A9C"/>
    <w:rsid w:val="002B16B6"/>
    <w:rsid w:val="002B27E6"/>
    <w:rsid w:val="002B2FCE"/>
    <w:rsid w:val="002D5837"/>
    <w:rsid w:val="002D7093"/>
    <w:rsid w:val="002F4A55"/>
    <w:rsid w:val="00303448"/>
    <w:rsid w:val="00304241"/>
    <w:rsid w:val="00322749"/>
    <w:rsid w:val="00356DA6"/>
    <w:rsid w:val="00365947"/>
    <w:rsid w:val="0037270B"/>
    <w:rsid w:val="003C0A7D"/>
    <w:rsid w:val="003C6EFC"/>
    <w:rsid w:val="003C7258"/>
    <w:rsid w:val="003D5755"/>
    <w:rsid w:val="003D5A58"/>
    <w:rsid w:val="003D647D"/>
    <w:rsid w:val="003E1D73"/>
    <w:rsid w:val="003E3C44"/>
    <w:rsid w:val="003E40E0"/>
    <w:rsid w:val="003E57F2"/>
    <w:rsid w:val="003E74CD"/>
    <w:rsid w:val="0041255F"/>
    <w:rsid w:val="004667E7"/>
    <w:rsid w:val="0046779D"/>
    <w:rsid w:val="0048072C"/>
    <w:rsid w:val="004C7631"/>
    <w:rsid w:val="004D2743"/>
    <w:rsid w:val="004D3144"/>
    <w:rsid w:val="004D33C1"/>
    <w:rsid w:val="005009AA"/>
    <w:rsid w:val="00501349"/>
    <w:rsid w:val="00524470"/>
    <w:rsid w:val="00543FDA"/>
    <w:rsid w:val="005838AD"/>
    <w:rsid w:val="005F1F17"/>
    <w:rsid w:val="005F7B81"/>
    <w:rsid w:val="00606725"/>
    <w:rsid w:val="006219B0"/>
    <w:rsid w:val="0064140D"/>
    <w:rsid w:val="0064773E"/>
    <w:rsid w:val="00647C63"/>
    <w:rsid w:val="00653F14"/>
    <w:rsid w:val="00656284"/>
    <w:rsid w:val="00661211"/>
    <w:rsid w:val="00671D1B"/>
    <w:rsid w:val="0069245E"/>
    <w:rsid w:val="006B53E7"/>
    <w:rsid w:val="006E7B78"/>
    <w:rsid w:val="00705E32"/>
    <w:rsid w:val="007375ED"/>
    <w:rsid w:val="0077476D"/>
    <w:rsid w:val="00790484"/>
    <w:rsid w:val="007D0949"/>
    <w:rsid w:val="007D1401"/>
    <w:rsid w:val="007E0F56"/>
    <w:rsid w:val="007F033B"/>
    <w:rsid w:val="008070CC"/>
    <w:rsid w:val="00825007"/>
    <w:rsid w:val="00833B10"/>
    <w:rsid w:val="00833C99"/>
    <w:rsid w:val="00845022"/>
    <w:rsid w:val="0089125D"/>
    <w:rsid w:val="008A24B1"/>
    <w:rsid w:val="008A5DA1"/>
    <w:rsid w:val="008B6424"/>
    <w:rsid w:val="008B69EB"/>
    <w:rsid w:val="008E2903"/>
    <w:rsid w:val="008F2B89"/>
    <w:rsid w:val="008F39E9"/>
    <w:rsid w:val="008F6F53"/>
    <w:rsid w:val="00933665"/>
    <w:rsid w:val="00975DD8"/>
    <w:rsid w:val="009B196D"/>
    <w:rsid w:val="009F6CBE"/>
    <w:rsid w:val="00A04D21"/>
    <w:rsid w:val="00A20F59"/>
    <w:rsid w:val="00A33721"/>
    <w:rsid w:val="00A47DE6"/>
    <w:rsid w:val="00A64DAF"/>
    <w:rsid w:val="00A6626A"/>
    <w:rsid w:val="00A72A1F"/>
    <w:rsid w:val="00A748EA"/>
    <w:rsid w:val="00A77FC6"/>
    <w:rsid w:val="00A87CA9"/>
    <w:rsid w:val="00AB5AC3"/>
    <w:rsid w:val="00AB74AF"/>
    <w:rsid w:val="00AC50AD"/>
    <w:rsid w:val="00B131D7"/>
    <w:rsid w:val="00B177FB"/>
    <w:rsid w:val="00B33304"/>
    <w:rsid w:val="00B35721"/>
    <w:rsid w:val="00B454BE"/>
    <w:rsid w:val="00B60D4F"/>
    <w:rsid w:val="00B73E93"/>
    <w:rsid w:val="00BA44D4"/>
    <w:rsid w:val="00BB280E"/>
    <w:rsid w:val="00BB2B84"/>
    <w:rsid w:val="00BC4A22"/>
    <w:rsid w:val="00BE73A2"/>
    <w:rsid w:val="00C00926"/>
    <w:rsid w:val="00C1044B"/>
    <w:rsid w:val="00C136FD"/>
    <w:rsid w:val="00C175CF"/>
    <w:rsid w:val="00C37A8F"/>
    <w:rsid w:val="00C53F99"/>
    <w:rsid w:val="00C71CAF"/>
    <w:rsid w:val="00CA3739"/>
    <w:rsid w:val="00CC084D"/>
    <w:rsid w:val="00CD20D3"/>
    <w:rsid w:val="00CE1CCC"/>
    <w:rsid w:val="00CF15EF"/>
    <w:rsid w:val="00CF3115"/>
    <w:rsid w:val="00CF3667"/>
    <w:rsid w:val="00D05B1D"/>
    <w:rsid w:val="00D22146"/>
    <w:rsid w:val="00D30195"/>
    <w:rsid w:val="00D62754"/>
    <w:rsid w:val="00D76B4F"/>
    <w:rsid w:val="00D85631"/>
    <w:rsid w:val="00D860F5"/>
    <w:rsid w:val="00D86702"/>
    <w:rsid w:val="00DA39DA"/>
    <w:rsid w:val="00DB3B73"/>
    <w:rsid w:val="00DE031F"/>
    <w:rsid w:val="00DE59B4"/>
    <w:rsid w:val="00E435E4"/>
    <w:rsid w:val="00EA6DA3"/>
    <w:rsid w:val="00EC197C"/>
    <w:rsid w:val="00EC31DD"/>
    <w:rsid w:val="00EC480D"/>
    <w:rsid w:val="00EE26D6"/>
    <w:rsid w:val="00EE696E"/>
    <w:rsid w:val="00F000D3"/>
    <w:rsid w:val="00F516AA"/>
    <w:rsid w:val="00F9244A"/>
    <w:rsid w:val="00F95941"/>
    <w:rsid w:val="00F9669F"/>
    <w:rsid w:val="00FA580C"/>
    <w:rsid w:val="00FA725A"/>
    <w:rsid w:val="00FE7FFD"/>
    <w:rsid w:val="00FF1371"/>
    <w:rsid w:val="00FF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5:docId w15:val="{42996D9B-E5C0-41C9-B8F1-870BF9C7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AU" w:eastAsia="en-AU" w:bidi="ar-SA"/>
      </w:rPr>
    </w:rPrDefault>
    <w:pPrDefault/>
  </w:docDefaults>
  <w:latentStyles w:defLockedState="1" w:defUIPriority="0" w:defSemiHidden="0" w:defUnhideWhenUsed="0" w:defQFormat="0" w:count="371">
    <w:lsdException w:name="Normal" w:locked="0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locked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2B27E6"/>
    <w:pPr>
      <w:spacing w:before="120" w:after="120"/>
    </w:pPr>
  </w:style>
  <w:style w:type="paragraph" w:styleId="Heading1">
    <w:name w:val="heading 1"/>
    <w:basedOn w:val="Normal"/>
    <w:next w:val="Normal"/>
    <w:qFormat/>
    <w:locked/>
    <w:rsid w:val="00661211"/>
    <w:pPr>
      <w:keepNext/>
      <w:outlineLvl w:val="0"/>
    </w:pPr>
    <w:rPr>
      <w:rFonts w:ascii="Arial Narrow" w:hAnsi="Arial Narrow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locked/>
    <w:rsid w:val="00661211"/>
    <w:pPr>
      <w:keepNext/>
      <w:spacing w:after="240"/>
      <w:outlineLvl w:val="1"/>
    </w:pPr>
    <w:rPr>
      <w:rFonts w:ascii="Arial Narrow" w:hAnsi="Arial Narrow" w:cs="Arial"/>
      <w:bCs/>
      <w:iCs/>
      <w:sz w:val="32"/>
      <w:szCs w:val="28"/>
    </w:rPr>
  </w:style>
  <w:style w:type="paragraph" w:styleId="Heading3">
    <w:name w:val="heading 3"/>
    <w:basedOn w:val="Normal"/>
    <w:next w:val="Normal"/>
    <w:qFormat/>
    <w:locked/>
    <w:rsid w:val="00BE73A2"/>
    <w:pPr>
      <w:keepNext/>
      <w:spacing w:after="60"/>
      <w:outlineLvl w:val="2"/>
    </w:pPr>
    <w:rPr>
      <w:rFonts w:ascii="Arial Narrow" w:hAnsi="Arial Narrow" w:cs="Arial"/>
      <w:b/>
      <w:bCs/>
      <w:szCs w:val="26"/>
    </w:rPr>
  </w:style>
  <w:style w:type="paragraph" w:styleId="Heading5">
    <w:name w:val="heading 5"/>
    <w:basedOn w:val="Normal"/>
    <w:next w:val="Normal"/>
    <w:qFormat/>
    <w:locked/>
    <w:rsid w:val="00A3372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alutation">
    <w:name w:val="Salutation"/>
    <w:aliases w:val="TSA Letter Salutation"/>
    <w:basedOn w:val="Normal"/>
    <w:next w:val="Normal"/>
    <w:locked/>
    <w:rsid w:val="00A33721"/>
    <w:pPr>
      <w:spacing w:before="240" w:line="220" w:lineRule="atLeast"/>
    </w:pPr>
    <w:rPr>
      <w:rFonts w:ascii="Arial" w:hAnsi="Arial"/>
      <w:noProof/>
      <w:spacing w:val="-5"/>
      <w:szCs w:val="20"/>
      <w:lang w:val="en-US"/>
    </w:rPr>
  </w:style>
  <w:style w:type="paragraph" w:styleId="Header">
    <w:name w:val="header"/>
    <w:basedOn w:val="Normal"/>
    <w:locked/>
    <w:rsid w:val="00A3372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A33721"/>
    <w:pPr>
      <w:tabs>
        <w:tab w:val="center" w:pos="4320"/>
        <w:tab w:val="right" w:pos="8640"/>
      </w:tabs>
    </w:pPr>
  </w:style>
  <w:style w:type="character" w:customStyle="1" w:styleId="TSAFooterLogoChar">
    <w:name w:val="TSA Footer Logo Char"/>
    <w:locked/>
    <w:rsid w:val="00A33721"/>
    <w:rPr>
      <w:rFonts w:ascii="Arial Narrow" w:hAnsi="Arial Narrow"/>
      <w:color w:val="FFFFFF"/>
      <w:spacing w:val="48"/>
      <w:lang w:val="en-AU" w:eastAsia="en-US" w:bidi="ar-SA"/>
    </w:rPr>
  </w:style>
  <w:style w:type="paragraph" w:customStyle="1" w:styleId="Bullet">
    <w:name w:val="Bullet"/>
    <w:locked/>
    <w:rsid w:val="00A33721"/>
    <w:pPr>
      <w:tabs>
        <w:tab w:val="left" w:pos="0"/>
        <w:tab w:val="left" w:pos="566"/>
        <w:tab w:val="left" w:pos="929"/>
        <w:tab w:val="left" w:pos="1134"/>
      </w:tabs>
      <w:suppressAutoHyphens/>
      <w:ind w:left="-874" w:firstLine="874"/>
      <w:jc w:val="both"/>
    </w:pPr>
    <w:rPr>
      <w:rFonts w:ascii="Palatino" w:hAnsi="Palatino"/>
      <w:spacing w:val="-2"/>
      <w:lang w:val="en-US" w:eastAsia="en-US"/>
    </w:rPr>
  </w:style>
  <w:style w:type="paragraph" w:customStyle="1" w:styleId="Body1">
    <w:name w:val="Body 1"/>
    <w:basedOn w:val="Normal"/>
    <w:locked/>
    <w:rsid w:val="00A33721"/>
    <w:pPr>
      <w:spacing w:after="180" w:line="280" w:lineRule="atLeast"/>
      <w:jc w:val="both"/>
    </w:pPr>
    <w:rPr>
      <w:rFonts w:ascii="ITCCentury BookCond" w:hAnsi="ITCCentury BookCond"/>
      <w:snapToGrid w:val="0"/>
      <w:szCs w:val="20"/>
      <w:lang w:eastAsia="en-US"/>
    </w:rPr>
  </w:style>
  <w:style w:type="paragraph" w:customStyle="1" w:styleId="BulletsParagraph">
    <w:name w:val="Bullets Paragraph"/>
    <w:basedOn w:val="Normal"/>
    <w:locked/>
    <w:rsid w:val="00A33721"/>
    <w:pPr>
      <w:numPr>
        <w:numId w:val="4"/>
      </w:numPr>
      <w:spacing w:after="180" w:line="280" w:lineRule="exact"/>
    </w:pPr>
    <w:rPr>
      <w:rFonts w:ascii="ITCCentury BookCond" w:hAnsi="ITCCentury BookCond"/>
      <w:szCs w:val="20"/>
      <w:lang w:eastAsia="en-US"/>
    </w:rPr>
  </w:style>
  <w:style w:type="paragraph" w:styleId="ListBullet">
    <w:name w:val="List Bullet"/>
    <w:basedOn w:val="List"/>
    <w:link w:val="ListBulletChar"/>
    <w:autoRedefine/>
    <w:locked/>
    <w:rsid w:val="00C53F99"/>
    <w:pPr>
      <w:numPr>
        <w:numId w:val="18"/>
      </w:numPr>
      <w:tabs>
        <w:tab w:val="left" w:pos="293"/>
      </w:tabs>
      <w:spacing w:line="0" w:lineRule="atLeast"/>
    </w:pPr>
    <w:rPr>
      <w:rFonts w:ascii="Arial Narrow" w:hAnsi="Arial Narrow"/>
      <w:spacing w:val="-5"/>
      <w:lang w:eastAsia="en-US"/>
    </w:rPr>
  </w:style>
  <w:style w:type="paragraph" w:styleId="List">
    <w:name w:val="List"/>
    <w:basedOn w:val="Normal"/>
    <w:link w:val="ListChar"/>
    <w:locked/>
    <w:rsid w:val="00A33721"/>
    <w:pPr>
      <w:ind w:left="283" w:hanging="283"/>
    </w:pPr>
    <w:rPr>
      <w:rFonts w:ascii="Arial" w:hAnsi="Arial"/>
    </w:rPr>
  </w:style>
  <w:style w:type="character" w:customStyle="1" w:styleId="TSAFooterPageChar">
    <w:name w:val="TSA Footer Page Char"/>
    <w:locked/>
    <w:rsid w:val="00A33721"/>
    <w:rPr>
      <w:rFonts w:ascii="Arial" w:hAnsi="Arial"/>
      <w:caps/>
      <w:color w:val="2A4F56"/>
      <w:sz w:val="16"/>
      <w:lang w:val="en-US" w:eastAsia="en-US" w:bidi="ar-SA"/>
    </w:rPr>
  </w:style>
  <w:style w:type="paragraph" w:styleId="BodyText">
    <w:name w:val="Body Text"/>
    <w:basedOn w:val="Normal"/>
    <w:link w:val="BodyTextChar"/>
    <w:locked/>
    <w:rsid w:val="00975DD8"/>
    <w:pPr>
      <w:spacing w:after="240" w:line="0" w:lineRule="atLeast"/>
    </w:pPr>
    <w:rPr>
      <w:rFonts w:ascii="Arial Narrow" w:hAnsi="Arial Narrow"/>
    </w:rPr>
  </w:style>
  <w:style w:type="paragraph" w:customStyle="1" w:styleId="ListBulletBold">
    <w:name w:val="List Bullet Bold"/>
    <w:basedOn w:val="ListBullet"/>
    <w:link w:val="ListBulletBoldChar"/>
    <w:locked/>
    <w:rsid w:val="00BE73A2"/>
    <w:rPr>
      <w:b/>
    </w:rPr>
  </w:style>
  <w:style w:type="character" w:customStyle="1" w:styleId="ListChar">
    <w:name w:val="List Char"/>
    <w:link w:val="List"/>
    <w:rsid w:val="00BE73A2"/>
    <w:rPr>
      <w:rFonts w:ascii="Arial" w:hAnsi="Arial"/>
      <w:sz w:val="22"/>
      <w:szCs w:val="24"/>
      <w:lang w:val="en-AU" w:eastAsia="en-AU" w:bidi="ar-SA"/>
    </w:rPr>
  </w:style>
  <w:style w:type="character" w:customStyle="1" w:styleId="ListBulletChar">
    <w:name w:val="List Bullet Char"/>
    <w:link w:val="ListBullet"/>
    <w:rsid w:val="00C53F99"/>
    <w:rPr>
      <w:rFonts w:ascii="Arial Narrow" w:hAnsi="Arial Narrow"/>
      <w:spacing w:val="-5"/>
      <w:sz w:val="22"/>
      <w:szCs w:val="24"/>
      <w:lang w:val="en-AU" w:eastAsia="en-US" w:bidi="ar-SA"/>
    </w:rPr>
  </w:style>
  <w:style w:type="character" w:customStyle="1" w:styleId="ListBulletBoldChar">
    <w:name w:val="List Bullet Bold Char"/>
    <w:link w:val="ListBulletBold"/>
    <w:rsid w:val="00BE73A2"/>
    <w:rPr>
      <w:rFonts w:ascii="Arial Narrow" w:hAnsi="Arial Narrow"/>
      <w:b/>
      <w:spacing w:val="-5"/>
      <w:sz w:val="22"/>
      <w:szCs w:val="24"/>
      <w:lang w:val="en-AU" w:eastAsia="en-US" w:bidi="ar-SA"/>
    </w:rPr>
  </w:style>
  <w:style w:type="paragraph" w:customStyle="1" w:styleId="Picture">
    <w:name w:val="Picture"/>
    <w:basedOn w:val="Normal"/>
    <w:autoRedefine/>
    <w:locked/>
    <w:rsid w:val="00BE73A2"/>
    <w:pPr>
      <w:ind w:left="-108"/>
    </w:pPr>
    <w:rPr>
      <w:rFonts w:cs="Arial"/>
      <w:color w:val="000000"/>
    </w:rPr>
  </w:style>
  <w:style w:type="paragraph" w:customStyle="1" w:styleId="SmallColumnHeadingGrey">
    <w:name w:val="Small Column Heading Grey"/>
    <w:autoRedefine/>
    <w:locked/>
    <w:rsid w:val="006B53E7"/>
    <w:pPr>
      <w:tabs>
        <w:tab w:val="left" w:pos="3940"/>
      </w:tabs>
      <w:spacing w:after="60"/>
      <w:ind w:left="-108"/>
    </w:pPr>
    <w:rPr>
      <w:rFonts w:ascii="Arial Narrow" w:hAnsi="Arial Narrow"/>
      <w:b/>
      <w:color w:val="808080"/>
      <w:sz w:val="18"/>
      <w:szCs w:val="18"/>
    </w:rPr>
  </w:style>
  <w:style w:type="paragraph" w:customStyle="1" w:styleId="SmallColumnTextGrey">
    <w:name w:val="Small Column Text Grey"/>
    <w:basedOn w:val="SmallColumnHeadingGrey"/>
    <w:autoRedefine/>
    <w:locked/>
    <w:rsid w:val="006B53E7"/>
    <w:rPr>
      <w:b w:val="0"/>
    </w:rPr>
  </w:style>
  <w:style w:type="paragraph" w:customStyle="1" w:styleId="CVHeader1">
    <w:name w:val="CV Header 1"/>
    <w:rsid w:val="0041255F"/>
    <w:rPr>
      <w:rFonts w:cs="Arial"/>
      <w:b/>
      <w:bCs/>
      <w:kern w:val="32"/>
      <w:sz w:val="36"/>
      <w:szCs w:val="32"/>
    </w:rPr>
  </w:style>
  <w:style w:type="paragraph" w:customStyle="1" w:styleId="CVHeader2">
    <w:name w:val="CV Header 2"/>
    <w:rsid w:val="0041255F"/>
    <w:pPr>
      <w:spacing w:after="120"/>
    </w:pPr>
    <w:rPr>
      <w:rFonts w:cs="Arial"/>
      <w:bCs/>
      <w:iCs/>
      <w:sz w:val="36"/>
      <w:szCs w:val="28"/>
    </w:rPr>
  </w:style>
  <w:style w:type="paragraph" w:customStyle="1" w:styleId="CVHeader3">
    <w:name w:val="CV Header 3"/>
    <w:link w:val="CVHeader3Char"/>
    <w:rsid w:val="008A24B1"/>
    <w:pPr>
      <w:spacing w:before="280" w:after="120"/>
      <w:jc w:val="both"/>
    </w:pPr>
    <w:rPr>
      <w:rFonts w:cs="Arial"/>
      <w:b/>
      <w:bCs/>
      <w:szCs w:val="26"/>
    </w:rPr>
  </w:style>
  <w:style w:type="paragraph" w:customStyle="1" w:styleId="CVListBullet">
    <w:name w:val="CV List Bullet"/>
    <w:autoRedefine/>
    <w:rsid w:val="008A24B1"/>
    <w:pPr>
      <w:numPr>
        <w:numId w:val="21"/>
      </w:numPr>
      <w:spacing w:before="80" w:after="80"/>
      <w:jc w:val="both"/>
    </w:pPr>
    <w:rPr>
      <w:spacing w:val="-5"/>
      <w:lang w:eastAsia="en-US"/>
    </w:rPr>
  </w:style>
  <w:style w:type="paragraph" w:customStyle="1" w:styleId="CVBodyText">
    <w:name w:val="CV Body Text"/>
    <w:basedOn w:val="BodyText"/>
    <w:autoRedefine/>
    <w:rsid w:val="008A24B1"/>
    <w:pPr>
      <w:spacing w:before="60" w:after="120"/>
      <w:jc w:val="both"/>
    </w:pPr>
    <w:rPr>
      <w:rFonts w:ascii="Calibri" w:hAnsi="Calibri"/>
    </w:rPr>
  </w:style>
  <w:style w:type="paragraph" w:customStyle="1" w:styleId="CVListBulletBold">
    <w:name w:val="CV List Bullet Bold"/>
    <w:link w:val="CVListBulletBoldCharChar"/>
    <w:autoRedefine/>
    <w:rsid w:val="0041255F"/>
    <w:pPr>
      <w:numPr>
        <w:numId w:val="20"/>
      </w:numPr>
      <w:tabs>
        <w:tab w:val="clear" w:pos="720"/>
        <w:tab w:val="num" w:pos="284"/>
      </w:tabs>
      <w:spacing w:before="80" w:after="80"/>
      <w:ind w:left="284" w:hanging="284"/>
    </w:pPr>
    <w:rPr>
      <w:b/>
      <w:spacing w:val="-5"/>
      <w:lang w:eastAsia="en-US"/>
    </w:rPr>
  </w:style>
  <w:style w:type="character" w:customStyle="1" w:styleId="CVListBulletBoldCharChar">
    <w:name w:val="CV List Bullet Bold Char Char"/>
    <w:link w:val="CVListBulletBold"/>
    <w:rsid w:val="0041255F"/>
    <w:rPr>
      <w:rFonts w:ascii="Calibri" w:hAnsi="Calibri"/>
      <w:b/>
      <w:spacing w:val="-5"/>
      <w:sz w:val="22"/>
      <w:lang w:eastAsia="en-US" w:bidi="ar-SA"/>
    </w:rPr>
  </w:style>
  <w:style w:type="character" w:customStyle="1" w:styleId="CVHeader3Char">
    <w:name w:val="CV Header 3 Char"/>
    <w:link w:val="CVHeader3"/>
    <w:rsid w:val="008A24B1"/>
    <w:rPr>
      <w:rFonts w:cs="Arial"/>
      <w:b/>
      <w:bCs/>
      <w:szCs w:val="26"/>
    </w:rPr>
  </w:style>
  <w:style w:type="paragraph" w:customStyle="1" w:styleId="CVSmallColumnHeadingGrey">
    <w:name w:val="CV Small Column Heading Grey"/>
    <w:basedOn w:val="SmallColumnHeadingGrey"/>
    <w:autoRedefine/>
    <w:rsid w:val="0041255F"/>
    <w:pPr>
      <w:spacing w:before="60"/>
    </w:pPr>
    <w:rPr>
      <w:rFonts w:ascii="Calibri" w:hAnsi="Calibri"/>
      <w:sz w:val="20"/>
    </w:rPr>
  </w:style>
  <w:style w:type="paragraph" w:customStyle="1" w:styleId="CVSmallColumnTextGrey">
    <w:name w:val="CV Small Column Text Grey"/>
    <w:basedOn w:val="SmallColumnTextGrey"/>
    <w:rsid w:val="0041255F"/>
    <w:pPr>
      <w:spacing w:before="60"/>
    </w:pPr>
    <w:rPr>
      <w:rFonts w:ascii="Calibri" w:hAnsi="Calibri"/>
      <w:sz w:val="20"/>
    </w:rPr>
  </w:style>
  <w:style w:type="paragraph" w:customStyle="1" w:styleId="CVHeading4">
    <w:name w:val="CV Heading 4"/>
    <w:basedOn w:val="CVHeader3"/>
    <w:qFormat/>
    <w:rsid w:val="008A24B1"/>
    <w:pPr>
      <w:spacing w:before="160" w:after="60"/>
    </w:pPr>
  </w:style>
  <w:style w:type="character" w:styleId="Emphasis">
    <w:name w:val="Emphasis"/>
    <w:basedOn w:val="DefaultParagraphFont"/>
    <w:qFormat/>
    <w:locked/>
    <w:rsid w:val="003C7258"/>
    <w:rPr>
      <w:i/>
      <w:iCs/>
    </w:rPr>
  </w:style>
  <w:style w:type="character" w:customStyle="1" w:styleId="BodyTextChar">
    <w:name w:val="Body Text Char"/>
    <w:basedOn w:val="DefaultParagraphFont"/>
    <w:link w:val="BodyText"/>
    <w:rsid w:val="003C7258"/>
    <w:rPr>
      <w:rFonts w:ascii="Arial Narrow" w:hAnsi="Arial Narrow"/>
      <w:sz w:val="22"/>
      <w:szCs w:val="24"/>
    </w:rPr>
  </w:style>
  <w:style w:type="paragraph" w:customStyle="1" w:styleId="CVHeaderFooter">
    <w:name w:val="CV Header &amp; Footer"/>
    <w:basedOn w:val="Normal"/>
    <w:qFormat/>
    <w:rsid w:val="008A24B1"/>
    <w:pPr>
      <w:spacing w:before="0" w:after="0"/>
    </w:pPr>
    <w:rPr>
      <w:color w:val="616161"/>
    </w:rPr>
  </w:style>
  <w:style w:type="table" w:styleId="TableGrid">
    <w:name w:val="Table Grid"/>
    <w:aliases w:val="McLL Table General Text,Basic Table"/>
    <w:basedOn w:val="TableNormal"/>
    <w:locked/>
    <w:rsid w:val="00365947"/>
    <w:pPr>
      <w:spacing w:before="120"/>
    </w:pPr>
    <w:rPr>
      <w:rFonts w:ascii="Univers 45 Light" w:eastAsiaTheme="minorHAnsi" w:hAnsi="Univers 45 Light" w:cs="Arial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locked/>
    <w:rsid w:val="00322749"/>
    <w:pPr>
      <w:spacing w:before="100" w:beforeAutospacing="1" w:after="100" w:afterAutospacing="1" w:line="336" w:lineRule="atLeast"/>
    </w:pPr>
    <w:rPr>
      <w:rFonts w:ascii="Times New Roman" w:hAnsi="Times New Roman"/>
      <w:color w:val="4C4C4C"/>
      <w:sz w:val="26"/>
      <w:szCs w:val="26"/>
    </w:rPr>
  </w:style>
  <w:style w:type="paragraph" w:styleId="ListParagraph">
    <w:name w:val="List Paragraph"/>
    <w:basedOn w:val="Normal"/>
    <w:uiPriority w:val="34"/>
    <w:qFormat/>
    <w:locked/>
    <w:rsid w:val="001F0395"/>
    <w:pPr>
      <w:ind w:left="720"/>
      <w:contextualSpacing/>
    </w:pPr>
  </w:style>
  <w:style w:type="paragraph" w:styleId="BalloonText">
    <w:name w:val="Balloon Text"/>
    <w:basedOn w:val="Normal"/>
    <w:link w:val="BalloonTextChar"/>
    <w:locked/>
    <w:rsid w:val="00B3330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333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3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4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84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56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87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7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ennanP\AppData\Local\Microsoft\Windows\Temporary%20Internet%20Files\Content.IE5\RDDAMO6X\CV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040D4-0D6F-4FE9-A62E-51F9534A4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CV Template</Template>
  <TotalTime>125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TSA Management</Company>
  <LinksUpToDate>false</LinksUpToDate>
  <CharactersWithSpaces>39</CharactersWithSpaces>
  <SharedDoc>false</SharedDoc>
  <HLinks>
    <vt:vector size="6" baseType="variant">
      <vt:variant>
        <vt:i4>655407</vt:i4>
      </vt:variant>
      <vt:variant>
        <vt:i4>-1</vt:i4>
      </vt:variant>
      <vt:variant>
        <vt:i4>1091</vt:i4>
      </vt:variant>
      <vt:variant>
        <vt:i4>1</vt:i4>
      </vt:variant>
      <vt:variant>
        <vt:lpwstr>http://tbn0.google.com/images?q=tbn:_FLYPuF2a4KvmM:http://classical66.com/images/alfred_e_neuman.jpg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Brennan, Paul</dc:creator>
  <cp:lastModifiedBy>Paul Brennan</cp:lastModifiedBy>
  <cp:revision>8</cp:revision>
  <cp:lastPrinted>2019-09-12T03:45:00Z</cp:lastPrinted>
  <dcterms:created xsi:type="dcterms:W3CDTF">2016-08-24T23:45:00Z</dcterms:created>
  <dcterms:modified xsi:type="dcterms:W3CDTF">2019-11-13T04:31:00Z</dcterms:modified>
</cp:coreProperties>
</file>