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BC70B9" w14:textId="77777777" w:rsidR="000B4798" w:rsidRDefault="000B4798">
      <w:pPr>
        <w:rPr>
          <w:rFonts w:asciiTheme="minorHAnsi" w:hAnsiTheme="minorHAnsi"/>
        </w:rPr>
      </w:pPr>
      <w:bookmarkStart w:id="0" w:name="Date"/>
    </w:p>
    <w:p w14:paraId="013D42E6" w14:textId="77777777" w:rsidR="000B4798" w:rsidRDefault="000B4798">
      <w:pPr>
        <w:rPr>
          <w:rFonts w:asciiTheme="minorHAnsi" w:hAnsiTheme="minorHAnsi"/>
        </w:rPr>
      </w:pPr>
    </w:p>
    <w:p w14:paraId="263C354B" w14:textId="79DD609F" w:rsidR="00427F71" w:rsidRPr="00170C6C" w:rsidRDefault="00417CD5">
      <w:pPr>
        <w:rPr>
          <w:rFonts w:asciiTheme="minorHAnsi" w:hAnsiTheme="minorHAnsi"/>
        </w:rPr>
      </w:pPr>
      <w:r w:rsidRPr="00170C6C">
        <w:rPr>
          <w:rFonts w:asciiTheme="minorHAnsi" w:hAnsiTheme="minorHAnsi"/>
        </w:rPr>
        <w:fldChar w:fldCharType="begin"/>
      </w:r>
      <w:r w:rsidR="00427F71" w:rsidRPr="00170C6C">
        <w:rPr>
          <w:rFonts w:asciiTheme="minorHAnsi" w:hAnsiTheme="minorHAnsi"/>
        </w:rPr>
        <w:instrText xml:space="preserve"> DATE \@ "d MMMM, yyyy" \* MERGEFORMAT </w:instrText>
      </w:r>
      <w:r w:rsidRPr="00170C6C">
        <w:rPr>
          <w:rFonts w:asciiTheme="minorHAnsi" w:hAnsiTheme="minorHAnsi"/>
        </w:rPr>
        <w:fldChar w:fldCharType="separate"/>
      </w:r>
      <w:r w:rsidR="00460500">
        <w:rPr>
          <w:rFonts w:asciiTheme="minorHAnsi" w:hAnsiTheme="minorHAnsi"/>
          <w:noProof/>
        </w:rPr>
        <w:t>2 September, 2019</w:t>
      </w:r>
      <w:r w:rsidRPr="00170C6C">
        <w:rPr>
          <w:rFonts w:asciiTheme="minorHAnsi" w:hAnsiTheme="minorHAnsi"/>
        </w:rPr>
        <w:fldChar w:fldCharType="end"/>
      </w:r>
      <w:bookmarkEnd w:id="0"/>
    </w:p>
    <w:p w14:paraId="6ED53983" w14:textId="77777777" w:rsidR="00427F71" w:rsidRDefault="00427F71">
      <w:pPr>
        <w:rPr>
          <w:rFonts w:asciiTheme="minorHAnsi" w:hAnsiTheme="minorHAnsi"/>
        </w:rPr>
      </w:pPr>
      <w:bookmarkStart w:id="1" w:name="_GoBack"/>
      <w:bookmarkEnd w:id="1"/>
    </w:p>
    <w:sectPr w:rsidR="00427F71" w:rsidSect="00E674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 w:code="9"/>
      <w:pgMar w:top="1151" w:right="1298" w:bottom="1582" w:left="1298" w:header="720" w:footer="680" w:gutter="0"/>
      <w:paperSrc w:first="14" w:other="14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AA1554" w14:textId="77777777" w:rsidR="00EB652B" w:rsidRDefault="00EB652B">
      <w:r>
        <w:separator/>
      </w:r>
    </w:p>
  </w:endnote>
  <w:endnote w:type="continuationSeparator" w:id="0">
    <w:p w14:paraId="02342884" w14:textId="77777777" w:rsidR="00EB652B" w:rsidRDefault="00EB6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88E269" w14:textId="77777777" w:rsidR="00692364" w:rsidRDefault="006923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inorHAnsi" w:hAnsiTheme="minorHAnsi"/>
      </w:rPr>
      <w:id w:val="27452802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/>
          </w:rPr>
          <w:id w:val="27452803"/>
          <w:docPartObj>
            <w:docPartGallery w:val="Page Numbers (Top of Page)"/>
            <w:docPartUnique/>
          </w:docPartObj>
        </w:sdtPr>
        <w:sdtEndPr/>
        <w:sdtContent>
          <w:p w14:paraId="5F3E8EAB" w14:textId="77777777" w:rsidR="00180E1D" w:rsidRPr="00B21CCE" w:rsidRDefault="00180E1D">
            <w:pPr>
              <w:pStyle w:val="Footer"/>
              <w:jc w:val="right"/>
              <w:rPr>
                <w:rFonts w:asciiTheme="minorHAnsi" w:hAnsiTheme="minorHAnsi"/>
              </w:rPr>
            </w:pPr>
            <w:r w:rsidRPr="00B21CCE">
              <w:rPr>
                <w:rFonts w:asciiTheme="minorHAnsi" w:hAnsiTheme="minorHAnsi"/>
              </w:rPr>
              <w:t xml:space="preserve">Page </w:t>
            </w:r>
            <w:r w:rsidRPr="00B21CCE">
              <w:rPr>
                <w:rFonts w:asciiTheme="minorHAnsi" w:hAnsiTheme="minorHAnsi"/>
                <w:sz w:val="24"/>
                <w:szCs w:val="24"/>
              </w:rPr>
              <w:fldChar w:fldCharType="begin"/>
            </w:r>
            <w:r w:rsidRPr="00B21CCE">
              <w:rPr>
                <w:rFonts w:asciiTheme="minorHAnsi" w:hAnsiTheme="minorHAnsi"/>
              </w:rPr>
              <w:instrText xml:space="preserve"> PAGE </w:instrText>
            </w:r>
            <w:r w:rsidRPr="00B21CCE">
              <w:rPr>
                <w:rFonts w:asciiTheme="minorHAnsi" w:hAnsiTheme="minorHAnsi"/>
                <w:sz w:val="24"/>
                <w:szCs w:val="24"/>
              </w:rPr>
              <w:fldChar w:fldCharType="separate"/>
            </w:r>
            <w:r w:rsidR="00A426D5">
              <w:rPr>
                <w:rFonts w:asciiTheme="minorHAnsi" w:hAnsiTheme="minorHAnsi"/>
                <w:noProof/>
              </w:rPr>
              <w:t>2</w:t>
            </w:r>
            <w:r w:rsidRPr="00B21CCE">
              <w:rPr>
                <w:rFonts w:asciiTheme="minorHAnsi" w:hAnsiTheme="minorHAnsi"/>
                <w:sz w:val="24"/>
                <w:szCs w:val="24"/>
              </w:rPr>
              <w:fldChar w:fldCharType="end"/>
            </w:r>
            <w:r w:rsidRPr="00B21CCE">
              <w:rPr>
                <w:rFonts w:asciiTheme="minorHAnsi" w:hAnsiTheme="minorHAnsi"/>
              </w:rPr>
              <w:t xml:space="preserve"> of </w:t>
            </w:r>
            <w:r w:rsidRPr="00B21CCE">
              <w:rPr>
                <w:rFonts w:asciiTheme="minorHAnsi" w:hAnsiTheme="minorHAnsi"/>
                <w:sz w:val="24"/>
                <w:szCs w:val="24"/>
              </w:rPr>
              <w:fldChar w:fldCharType="begin"/>
            </w:r>
            <w:r w:rsidRPr="00B21CCE">
              <w:rPr>
                <w:rFonts w:asciiTheme="minorHAnsi" w:hAnsiTheme="minorHAnsi"/>
              </w:rPr>
              <w:instrText xml:space="preserve"> NUMPAGES  </w:instrText>
            </w:r>
            <w:r w:rsidRPr="00B21CCE">
              <w:rPr>
                <w:rFonts w:asciiTheme="minorHAnsi" w:hAnsiTheme="minorHAnsi"/>
                <w:sz w:val="24"/>
                <w:szCs w:val="24"/>
              </w:rPr>
              <w:fldChar w:fldCharType="separate"/>
            </w:r>
            <w:r w:rsidR="00A426D5">
              <w:rPr>
                <w:rFonts w:asciiTheme="minorHAnsi" w:hAnsiTheme="minorHAnsi"/>
                <w:noProof/>
              </w:rPr>
              <w:t>2</w:t>
            </w:r>
            <w:r w:rsidRPr="00B21CCE">
              <w:rPr>
                <w:rFonts w:asciiTheme="minorHAnsi" w:hAnsiTheme="minorHAnsi"/>
                <w:sz w:val="24"/>
                <w:szCs w:val="24"/>
              </w:rPr>
              <w:fldChar w:fldCharType="end"/>
            </w:r>
          </w:p>
        </w:sdtContent>
      </w:sdt>
    </w:sdtContent>
  </w:sdt>
  <w:p w14:paraId="7DF43053" w14:textId="77777777" w:rsidR="00180E1D" w:rsidRPr="005568EB" w:rsidRDefault="00180E1D" w:rsidP="00B3398B">
    <w:pPr>
      <w:pStyle w:val="Footer"/>
      <w:pBdr>
        <w:bottom w:val="single" w:sz="4" w:space="1" w:color="auto"/>
      </w:pBd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inorHAnsi" w:hAnsiTheme="minorHAnsi"/>
      </w:rPr>
      <w:id w:val="27452804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/>
          </w:rPr>
          <w:id w:val="27452805"/>
          <w:docPartObj>
            <w:docPartGallery w:val="Page Numbers (Top of Page)"/>
            <w:docPartUnique/>
          </w:docPartObj>
        </w:sdtPr>
        <w:sdtEndPr/>
        <w:sdtContent>
          <w:p w14:paraId="6AB06013" w14:textId="77777777" w:rsidR="00180E1D" w:rsidRPr="005568EB" w:rsidRDefault="00180E1D">
            <w:pPr>
              <w:pStyle w:val="Footer"/>
              <w:jc w:val="right"/>
              <w:rPr>
                <w:rFonts w:asciiTheme="minorHAnsi" w:hAnsiTheme="minorHAnsi"/>
              </w:rPr>
            </w:pPr>
            <w:r w:rsidRPr="005568EB">
              <w:rPr>
                <w:rFonts w:asciiTheme="minorHAnsi" w:hAnsiTheme="minorHAnsi"/>
              </w:rPr>
              <w:t xml:space="preserve">Page </w:t>
            </w:r>
            <w:r w:rsidRPr="005568EB">
              <w:rPr>
                <w:rFonts w:asciiTheme="minorHAnsi" w:hAnsiTheme="minorHAnsi"/>
                <w:b/>
                <w:sz w:val="24"/>
                <w:szCs w:val="24"/>
              </w:rPr>
              <w:fldChar w:fldCharType="begin"/>
            </w:r>
            <w:r w:rsidRPr="005568EB">
              <w:rPr>
                <w:rFonts w:asciiTheme="minorHAnsi" w:hAnsiTheme="minorHAnsi"/>
                <w:b/>
              </w:rPr>
              <w:instrText xml:space="preserve"> PAGE </w:instrText>
            </w:r>
            <w:r w:rsidRPr="005568EB">
              <w:rPr>
                <w:rFonts w:asciiTheme="minorHAnsi" w:hAnsiTheme="minorHAnsi"/>
                <w:b/>
                <w:sz w:val="24"/>
                <w:szCs w:val="24"/>
              </w:rPr>
              <w:fldChar w:fldCharType="separate"/>
            </w:r>
            <w:r w:rsidR="00A426D5">
              <w:rPr>
                <w:rFonts w:asciiTheme="minorHAnsi" w:hAnsiTheme="minorHAnsi"/>
                <w:b/>
                <w:noProof/>
              </w:rPr>
              <w:t>1</w:t>
            </w:r>
            <w:r w:rsidRPr="005568EB">
              <w:rPr>
                <w:rFonts w:asciiTheme="minorHAnsi" w:hAnsiTheme="minorHAnsi"/>
                <w:b/>
                <w:sz w:val="24"/>
                <w:szCs w:val="24"/>
              </w:rPr>
              <w:fldChar w:fldCharType="end"/>
            </w:r>
            <w:r w:rsidRPr="005568EB">
              <w:rPr>
                <w:rFonts w:asciiTheme="minorHAnsi" w:hAnsiTheme="minorHAnsi"/>
              </w:rPr>
              <w:t xml:space="preserve"> of </w:t>
            </w:r>
            <w:r w:rsidRPr="005568EB">
              <w:rPr>
                <w:rFonts w:asciiTheme="minorHAnsi" w:hAnsiTheme="minorHAnsi"/>
                <w:b/>
                <w:sz w:val="24"/>
                <w:szCs w:val="24"/>
              </w:rPr>
              <w:fldChar w:fldCharType="begin"/>
            </w:r>
            <w:r w:rsidRPr="005568EB">
              <w:rPr>
                <w:rFonts w:asciiTheme="minorHAnsi" w:hAnsiTheme="minorHAnsi"/>
                <w:b/>
              </w:rPr>
              <w:instrText xml:space="preserve"> NUMPAGES  </w:instrText>
            </w:r>
            <w:r w:rsidRPr="005568EB">
              <w:rPr>
                <w:rFonts w:asciiTheme="minorHAnsi" w:hAnsiTheme="minorHAnsi"/>
                <w:b/>
                <w:sz w:val="24"/>
                <w:szCs w:val="24"/>
              </w:rPr>
              <w:fldChar w:fldCharType="separate"/>
            </w:r>
            <w:r w:rsidR="00A426D5">
              <w:rPr>
                <w:rFonts w:asciiTheme="minorHAnsi" w:hAnsiTheme="minorHAnsi"/>
                <w:b/>
                <w:noProof/>
              </w:rPr>
              <w:t>2</w:t>
            </w:r>
            <w:r w:rsidRPr="005568EB">
              <w:rPr>
                <w:rFonts w:asciiTheme="minorHAnsi" w:hAnsiTheme="minorHAnsi"/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0B62B297" w14:textId="77777777" w:rsidR="00180E1D" w:rsidRDefault="00180E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B74870" w14:textId="77777777" w:rsidR="00EB652B" w:rsidRDefault="00EB652B">
      <w:r>
        <w:separator/>
      </w:r>
    </w:p>
  </w:footnote>
  <w:footnote w:type="continuationSeparator" w:id="0">
    <w:p w14:paraId="7647F49C" w14:textId="77777777" w:rsidR="00EB652B" w:rsidRDefault="00EB65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FA2ED2" w14:textId="77777777" w:rsidR="00180E1D" w:rsidRDefault="00180E1D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3398B">
      <w:rPr>
        <w:rStyle w:val="PageNumber"/>
        <w:noProof/>
      </w:rPr>
      <w:t>2</w:t>
    </w:r>
    <w:r>
      <w:rPr>
        <w:rStyle w:val="PageNumber"/>
      </w:rPr>
      <w:fldChar w:fldCharType="end"/>
    </w:r>
  </w:p>
  <w:p w14:paraId="5DE2DEFE" w14:textId="77777777" w:rsidR="00180E1D" w:rsidRDefault="00180E1D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70B291" w14:textId="77777777" w:rsidR="00692364" w:rsidRDefault="006923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1006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957"/>
      <w:gridCol w:w="283"/>
      <w:gridCol w:w="4820"/>
    </w:tblGrid>
    <w:tr w:rsidR="0098662D" w14:paraId="1EDE9705" w14:textId="77777777" w:rsidTr="0098662D">
      <w:tc>
        <w:tcPr>
          <w:tcW w:w="4957" w:type="dxa"/>
        </w:tcPr>
        <w:p w14:paraId="379A63F0" w14:textId="77777777" w:rsidR="0098662D" w:rsidRPr="005309FB" w:rsidRDefault="003B68F7">
          <w:pPr>
            <w:pStyle w:val="Header"/>
            <w:rPr>
              <w:rFonts w:ascii="Trebuchet MS" w:hAnsi="Trebuchet MS"/>
              <w:color w:val="C00000"/>
              <w:sz w:val="28"/>
              <w:szCs w:val="28"/>
            </w:rPr>
          </w:pPr>
          <w:bookmarkStart w:id="2" w:name="_Hlk507739513"/>
          <w:bookmarkStart w:id="3" w:name="_Hlk493750681"/>
          <w:bookmarkStart w:id="4" w:name="_Hlk493750682"/>
          <w:bookmarkStart w:id="5" w:name="_Hlk493750683"/>
          <w:r w:rsidRPr="005309FB">
            <w:rPr>
              <w:rFonts w:ascii="Trebuchet MS" w:eastAsiaTheme="minorEastAsia" w:hAnsi="Trebuchet MS"/>
              <w:noProof/>
              <w:color w:val="C00000"/>
              <w:sz w:val="28"/>
              <w:szCs w:val="28"/>
              <w:lang w:eastAsia="en-AU"/>
            </w:rPr>
            <w:t>THOMPSON COMMERCIAL LAW</w:t>
          </w:r>
        </w:p>
        <w:bookmarkEnd w:id="2"/>
        <w:p w14:paraId="38F8D2BE" w14:textId="77777777" w:rsidR="0098662D" w:rsidRDefault="0098662D" w:rsidP="0098662D">
          <w:pPr>
            <w:pStyle w:val="Header"/>
          </w:pPr>
        </w:p>
      </w:tc>
      <w:tc>
        <w:tcPr>
          <w:tcW w:w="283" w:type="dxa"/>
        </w:tcPr>
        <w:p w14:paraId="3CB993B9" w14:textId="77777777" w:rsidR="0098662D" w:rsidRDefault="0098662D">
          <w:pPr>
            <w:pStyle w:val="Header"/>
          </w:pPr>
        </w:p>
      </w:tc>
      <w:tc>
        <w:tcPr>
          <w:tcW w:w="4820" w:type="dxa"/>
        </w:tcPr>
        <w:p w14:paraId="3664EBBC" w14:textId="77777777" w:rsidR="0098662D" w:rsidRPr="0098662D" w:rsidRDefault="0098662D">
          <w:pPr>
            <w:pStyle w:val="Header"/>
            <w:rPr>
              <w:rFonts w:asciiTheme="minorHAnsi" w:hAnsiTheme="minorHAnsi" w:cstheme="minorHAnsi"/>
              <w:sz w:val="20"/>
            </w:rPr>
          </w:pPr>
          <w:r w:rsidRPr="005309FB">
            <w:rPr>
              <w:rFonts w:asciiTheme="minorHAnsi" w:hAnsiTheme="minorHAnsi" w:cstheme="minorHAnsi"/>
              <w:color w:val="C00000"/>
              <w:sz w:val="20"/>
            </w:rPr>
            <w:t>ABN:</w:t>
          </w:r>
          <w:r w:rsidRPr="0098662D">
            <w:rPr>
              <w:rFonts w:asciiTheme="minorHAnsi" w:hAnsiTheme="minorHAnsi" w:cstheme="minorHAnsi"/>
              <w:sz w:val="20"/>
            </w:rPr>
            <w:t xml:space="preserve"> </w:t>
          </w:r>
          <w:r w:rsidR="003B68F7" w:rsidRPr="003B68F7">
            <w:rPr>
              <w:rFonts w:asciiTheme="minorHAnsi" w:eastAsiaTheme="minorEastAsia" w:hAnsiTheme="minorHAnsi" w:cstheme="minorHAnsi"/>
              <w:noProof/>
              <w:sz w:val="20"/>
              <w:lang w:eastAsia="en-AU"/>
            </w:rPr>
            <w:t>90 169 344 099</w:t>
          </w:r>
        </w:p>
        <w:p w14:paraId="58B468BB" w14:textId="77777777" w:rsidR="0098662D" w:rsidRPr="003B68F7" w:rsidRDefault="0098662D">
          <w:pPr>
            <w:pStyle w:val="Header"/>
            <w:rPr>
              <w:rFonts w:asciiTheme="minorHAnsi" w:hAnsiTheme="minorHAnsi" w:cstheme="minorHAnsi"/>
              <w:sz w:val="20"/>
            </w:rPr>
          </w:pPr>
          <w:r w:rsidRPr="005309FB">
            <w:rPr>
              <w:rFonts w:asciiTheme="minorHAnsi" w:hAnsiTheme="minorHAnsi" w:cstheme="minorHAnsi"/>
              <w:color w:val="C00000"/>
              <w:sz w:val="20"/>
            </w:rPr>
            <w:t>Address:</w:t>
          </w:r>
          <w:r w:rsidRPr="0098662D">
            <w:rPr>
              <w:rFonts w:asciiTheme="minorHAnsi" w:hAnsiTheme="minorHAnsi" w:cstheme="minorHAnsi"/>
              <w:sz w:val="20"/>
            </w:rPr>
            <w:t xml:space="preserve"> </w:t>
          </w:r>
          <w:r w:rsidR="003B68F7" w:rsidRPr="003B68F7">
            <w:rPr>
              <w:rFonts w:asciiTheme="minorHAnsi" w:eastAsiaTheme="minorEastAsia" w:hAnsiTheme="minorHAnsi" w:cstheme="minorHAnsi"/>
              <w:noProof/>
              <w:sz w:val="20"/>
              <w:lang w:eastAsia="en-AU"/>
            </w:rPr>
            <w:t>45 Ventnor Avenue, West Perth WA 6005</w:t>
          </w:r>
        </w:p>
        <w:p w14:paraId="1C22BB2E" w14:textId="77777777" w:rsidR="003B68F7" w:rsidRPr="003B68F7" w:rsidRDefault="0098662D" w:rsidP="003B68F7">
          <w:pPr>
            <w:rPr>
              <w:rFonts w:asciiTheme="minorHAnsi" w:eastAsiaTheme="minorEastAsia" w:hAnsiTheme="minorHAnsi" w:cstheme="minorHAnsi"/>
              <w:noProof/>
              <w:sz w:val="20"/>
              <w:lang w:eastAsia="en-AU"/>
            </w:rPr>
          </w:pPr>
          <w:r w:rsidRPr="005309FB">
            <w:rPr>
              <w:rFonts w:asciiTheme="minorHAnsi" w:hAnsiTheme="minorHAnsi" w:cstheme="minorHAnsi"/>
              <w:color w:val="C00000"/>
              <w:sz w:val="20"/>
            </w:rPr>
            <w:t>Post:</w:t>
          </w:r>
          <w:r w:rsidRPr="003B68F7">
            <w:rPr>
              <w:rFonts w:asciiTheme="minorHAnsi" w:hAnsiTheme="minorHAnsi" w:cstheme="minorHAnsi"/>
              <w:sz w:val="20"/>
            </w:rPr>
            <w:t xml:space="preserve"> </w:t>
          </w:r>
          <w:r w:rsidR="003B68F7" w:rsidRPr="003B68F7">
            <w:rPr>
              <w:rFonts w:asciiTheme="minorHAnsi" w:eastAsiaTheme="minorEastAsia" w:hAnsiTheme="minorHAnsi" w:cstheme="minorHAnsi"/>
              <w:noProof/>
              <w:sz w:val="20"/>
              <w:lang w:eastAsia="en-AU"/>
            </w:rPr>
            <w:t>PO Box 1900, West Perth WA 6872</w:t>
          </w:r>
        </w:p>
        <w:p w14:paraId="70D03E4A" w14:textId="77777777" w:rsidR="00C87E61" w:rsidRDefault="0098662D">
          <w:pPr>
            <w:pStyle w:val="Header"/>
            <w:rPr>
              <w:rStyle w:val="Hyperlink"/>
              <w:rFonts w:asciiTheme="minorHAnsi" w:eastAsiaTheme="minorEastAsia" w:hAnsiTheme="minorHAnsi" w:cstheme="minorHAnsi"/>
              <w:noProof/>
              <w:color w:val="0563C1"/>
              <w:sz w:val="20"/>
              <w:lang w:eastAsia="en-AU"/>
            </w:rPr>
          </w:pPr>
          <w:r w:rsidRPr="005309FB">
            <w:rPr>
              <w:rFonts w:asciiTheme="minorHAnsi" w:hAnsiTheme="minorHAnsi" w:cstheme="minorHAnsi"/>
              <w:color w:val="C00000"/>
              <w:sz w:val="20"/>
            </w:rPr>
            <w:t>Phone:</w:t>
          </w:r>
          <w:r w:rsidRPr="003B68F7">
            <w:rPr>
              <w:rFonts w:asciiTheme="minorHAnsi" w:hAnsiTheme="minorHAnsi" w:cstheme="minorHAnsi"/>
              <w:sz w:val="20"/>
            </w:rPr>
            <w:t xml:space="preserve"> </w:t>
          </w:r>
          <w:r w:rsidR="003B68F7" w:rsidRPr="003B68F7">
            <w:rPr>
              <w:rFonts w:asciiTheme="minorHAnsi" w:eastAsiaTheme="minorEastAsia" w:hAnsiTheme="minorHAnsi" w:cstheme="minorHAnsi"/>
              <w:noProof/>
              <w:sz w:val="20"/>
              <w:lang w:eastAsia="en-AU"/>
            </w:rPr>
            <w:t>(08) 9429 8831</w:t>
          </w:r>
          <w:r w:rsidRPr="003B68F7">
            <w:rPr>
              <w:rFonts w:asciiTheme="minorHAnsi" w:hAnsiTheme="minorHAnsi" w:cstheme="minorHAnsi"/>
              <w:sz w:val="20"/>
            </w:rPr>
            <w:t xml:space="preserve"> </w:t>
          </w:r>
          <w:r w:rsidRPr="005309FB">
            <w:rPr>
              <w:rFonts w:asciiTheme="minorHAnsi" w:hAnsiTheme="minorHAnsi" w:cstheme="minorHAnsi"/>
              <w:color w:val="C00000"/>
              <w:sz w:val="20"/>
            </w:rPr>
            <w:t>| Fax:</w:t>
          </w:r>
          <w:r w:rsidRPr="003B68F7">
            <w:rPr>
              <w:rFonts w:asciiTheme="minorHAnsi" w:hAnsiTheme="minorHAnsi" w:cstheme="minorHAnsi"/>
              <w:color w:val="C00000"/>
              <w:sz w:val="20"/>
            </w:rPr>
            <w:t xml:space="preserve"> </w:t>
          </w:r>
          <w:r w:rsidR="003B68F7" w:rsidRPr="003B68F7">
            <w:rPr>
              <w:rFonts w:asciiTheme="minorHAnsi" w:eastAsiaTheme="minorEastAsia" w:hAnsiTheme="minorHAnsi" w:cstheme="minorHAnsi"/>
              <w:noProof/>
              <w:sz w:val="20"/>
              <w:lang w:eastAsia="en-AU"/>
            </w:rPr>
            <w:t>(08) 9489 3388</w:t>
          </w:r>
          <w:r w:rsidRPr="003B68F7">
            <w:rPr>
              <w:rFonts w:asciiTheme="minorHAnsi" w:hAnsiTheme="minorHAnsi" w:cstheme="minorHAnsi"/>
              <w:sz w:val="20"/>
            </w:rPr>
            <w:br/>
          </w:r>
          <w:r w:rsidRPr="005309FB">
            <w:rPr>
              <w:rFonts w:asciiTheme="minorHAnsi" w:hAnsiTheme="minorHAnsi" w:cstheme="minorHAnsi"/>
              <w:color w:val="C00000"/>
              <w:sz w:val="20"/>
            </w:rPr>
            <w:t>Web:</w:t>
          </w:r>
          <w:r w:rsidRPr="003B68F7">
            <w:rPr>
              <w:rFonts w:asciiTheme="minorHAnsi" w:hAnsiTheme="minorHAnsi" w:cstheme="minorHAnsi"/>
              <w:sz w:val="20"/>
            </w:rPr>
            <w:t xml:space="preserve"> </w:t>
          </w:r>
          <w:hyperlink r:id="rId1" w:history="1">
            <w:r w:rsidR="003B68F7" w:rsidRPr="003B68F7">
              <w:rPr>
                <w:rStyle w:val="Hyperlink"/>
                <w:rFonts w:asciiTheme="minorHAnsi" w:eastAsiaTheme="minorEastAsia" w:hAnsiTheme="minorHAnsi" w:cstheme="minorHAnsi"/>
                <w:noProof/>
                <w:color w:val="0563C1"/>
                <w:sz w:val="20"/>
                <w:lang w:eastAsia="en-AU"/>
              </w:rPr>
              <w:t>www.thompsoncl.com.au</w:t>
            </w:r>
          </w:hyperlink>
        </w:p>
        <w:p w14:paraId="7B73A71A" w14:textId="766E7E8E" w:rsidR="0098662D" w:rsidRDefault="0098662D">
          <w:pPr>
            <w:pStyle w:val="Header"/>
          </w:pPr>
        </w:p>
      </w:tc>
    </w:tr>
    <w:bookmarkEnd w:id="3"/>
    <w:bookmarkEnd w:id="4"/>
    <w:bookmarkEnd w:id="5"/>
  </w:tbl>
  <w:p w14:paraId="5C5456FC" w14:textId="77777777" w:rsidR="0098662D" w:rsidRDefault="0098662D" w:rsidP="00287D5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CC54B9"/>
    <w:multiLevelType w:val="hybridMultilevel"/>
    <w:tmpl w:val="0C50A0D8"/>
    <w:lvl w:ilvl="0" w:tplc="040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CEC7E0F"/>
    <w:multiLevelType w:val="hybridMultilevel"/>
    <w:tmpl w:val="C22CA554"/>
    <w:lvl w:ilvl="0" w:tplc="040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6061541"/>
    <w:multiLevelType w:val="hybridMultilevel"/>
    <w:tmpl w:val="4C06019E"/>
    <w:lvl w:ilvl="0" w:tplc="040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7E85738"/>
    <w:multiLevelType w:val="hybridMultilevel"/>
    <w:tmpl w:val="70803D96"/>
    <w:lvl w:ilvl="0" w:tplc="040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205D468A"/>
    <w:multiLevelType w:val="hybridMultilevel"/>
    <w:tmpl w:val="D14E206A"/>
    <w:lvl w:ilvl="0" w:tplc="0C0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39036688"/>
    <w:multiLevelType w:val="hybridMultilevel"/>
    <w:tmpl w:val="EFD458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1FD4308"/>
    <w:multiLevelType w:val="hybridMultilevel"/>
    <w:tmpl w:val="BDC85C7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CF7292"/>
    <w:multiLevelType w:val="hybridMultilevel"/>
    <w:tmpl w:val="259E7F1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2F49E6"/>
    <w:multiLevelType w:val="hybridMultilevel"/>
    <w:tmpl w:val="7974B88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895C2E"/>
    <w:multiLevelType w:val="hybridMultilevel"/>
    <w:tmpl w:val="8EB43A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6C2B06"/>
    <w:multiLevelType w:val="multilevel"/>
    <w:tmpl w:val="623C0D40"/>
    <w:lvl w:ilvl="0">
      <w:start w:val="1"/>
      <w:numFmt w:val="decimal"/>
      <w:pStyle w:val="Heading1"/>
      <w:lvlText w:val="%1."/>
      <w:lvlJc w:val="left"/>
      <w:pPr>
        <w:tabs>
          <w:tab w:val="num" w:pos="709"/>
        </w:tabs>
        <w:ind w:left="709" w:hanging="709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1417"/>
        </w:tabs>
        <w:ind w:left="1417" w:hanging="708"/>
      </w:pPr>
    </w:lvl>
    <w:lvl w:ilvl="2">
      <w:start w:val="1"/>
      <w:numFmt w:val="lowerLetter"/>
      <w:pStyle w:val="Heading3"/>
      <w:lvlText w:val="(%3)"/>
      <w:lvlJc w:val="left"/>
      <w:pPr>
        <w:tabs>
          <w:tab w:val="num" w:pos="2126"/>
        </w:tabs>
        <w:ind w:left="2126" w:hanging="709"/>
      </w:pPr>
    </w:lvl>
    <w:lvl w:ilvl="3">
      <w:start w:val="1"/>
      <w:numFmt w:val="decimal"/>
      <w:pStyle w:val="Heading4"/>
      <w:lvlText w:val="(%4)"/>
      <w:lvlJc w:val="left"/>
      <w:pPr>
        <w:tabs>
          <w:tab w:val="num" w:pos="2835"/>
        </w:tabs>
        <w:ind w:left="2835" w:hanging="709"/>
      </w:pPr>
    </w:lvl>
    <w:lvl w:ilvl="4">
      <w:start w:val="1"/>
      <w:numFmt w:val="upperLetter"/>
      <w:pStyle w:val="Heading5"/>
      <w:lvlText w:val="(%5)"/>
      <w:lvlJc w:val="left"/>
      <w:pPr>
        <w:tabs>
          <w:tab w:val="num" w:pos="3543"/>
        </w:tabs>
        <w:ind w:left="3543" w:hanging="708"/>
      </w:pPr>
    </w:lvl>
    <w:lvl w:ilvl="5">
      <w:start w:val="1"/>
      <w:numFmt w:val="decimal"/>
      <w:pStyle w:val="Heading6"/>
      <w:lvlText w:val="(%6)"/>
      <w:lvlJc w:val="left"/>
      <w:pPr>
        <w:tabs>
          <w:tab w:val="num" w:pos="4252"/>
        </w:tabs>
        <w:ind w:left="4252" w:hanging="709"/>
      </w:p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Heading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Heading9"/>
      <w:suff w:val="nothing"/>
      <w:lvlText w:val=""/>
      <w:lvlJc w:val="left"/>
      <w:pPr>
        <w:ind w:left="0" w:firstLine="0"/>
      </w:pPr>
    </w:lvl>
  </w:abstractNum>
  <w:abstractNum w:abstractNumId="11" w15:restartNumberingAfterBreak="0">
    <w:nsid w:val="6FBB2E2E"/>
    <w:multiLevelType w:val="hybridMultilevel"/>
    <w:tmpl w:val="AFC21146"/>
    <w:lvl w:ilvl="0" w:tplc="040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7FA53F25"/>
    <w:multiLevelType w:val="hybridMultilevel"/>
    <w:tmpl w:val="3B020B68"/>
    <w:lvl w:ilvl="0" w:tplc="040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0"/>
  </w:num>
  <w:num w:numId="3">
    <w:abstractNumId w:val="10"/>
  </w:num>
  <w:num w:numId="4">
    <w:abstractNumId w:val="10"/>
  </w:num>
  <w:num w:numId="5">
    <w:abstractNumId w:val="10"/>
  </w:num>
  <w:num w:numId="6">
    <w:abstractNumId w:val="10"/>
  </w:num>
  <w:num w:numId="7">
    <w:abstractNumId w:val="10"/>
  </w:num>
  <w:num w:numId="8">
    <w:abstractNumId w:val="10"/>
  </w:num>
  <w:num w:numId="9">
    <w:abstractNumId w:val="10"/>
  </w:num>
  <w:num w:numId="10">
    <w:abstractNumId w:val="10"/>
  </w:num>
  <w:num w:numId="11">
    <w:abstractNumId w:val="6"/>
  </w:num>
  <w:num w:numId="12">
    <w:abstractNumId w:val="2"/>
  </w:num>
  <w:num w:numId="13">
    <w:abstractNumId w:val="7"/>
  </w:num>
  <w:num w:numId="14">
    <w:abstractNumId w:val="8"/>
  </w:num>
  <w:num w:numId="15">
    <w:abstractNumId w:val="9"/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</w:num>
  <w:num w:numId="18">
    <w:abstractNumId w:val="0"/>
  </w:num>
  <w:num w:numId="19">
    <w:abstractNumId w:val="11"/>
  </w:num>
  <w:num w:numId="20">
    <w:abstractNumId w:val="12"/>
  </w:num>
  <w:num w:numId="21">
    <w:abstractNumId w:val="3"/>
  </w:num>
  <w:num w:numId="22">
    <w:abstractNumId w:val="1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intFractionalCharacterWidth/>
  <w:embedSystemFonts/>
  <w:hideSpellingErrors/>
  <w:hideGrammaticalErrors/>
  <w:activeWritingStyle w:appName="MSWord" w:lang="en-AU" w:vendorID="8" w:dllVersion="513" w:checkStyle="1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oNotHyphenateCaps/>
  <w:drawingGridHorizontalSpacing w:val="110"/>
  <w:displayHorizontalDrawingGridEvery w:val="0"/>
  <w:displayVerticalDrawingGridEvery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141C"/>
    <w:rsid w:val="00000298"/>
    <w:rsid w:val="00013D19"/>
    <w:rsid w:val="000160DB"/>
    <w:rsid w:val="00022499"/>
    <w:rsid w:val="0002349E"/>
    <w:rsid w:val="00025C28"/>
    <w:rsid w:val="0003557A"/>
    <w:rsid w:val="00041612"/>
    <w:rsid w:val="000441FF"/>
    <w:rsid w:val="00046C97"/>
    <w:rsid w:val="000548B6"/>
    <w:rsid w:val="0005764D"/>
    <w:rsid w:val="00057AD2"/>
    <w:rsid w:val="00061EBA"/>
    <w:rsid w:val="00066016"/>
    <w:rsid w:val="00083520"/>
    <w:rsid w:val="00090219"/>
    <w:rsid w:val="00093759"/>
    <w:rsid w:val="00095C0E"/>
    <w:rsid w:val="000B10E5"/>
    <w:rsid w:val="000B4798"/>
    <w:rsid w:val="000C5786"/>
    <w:rsid w:val="000C5A67"/>
    <w:rsid w:val="000D1DE9"/>
    <w:rsid w:val="000E2FF8"/>
    <w:rsid w:val="000E4318"/>
    <w:rsid w:val="000F19A6"/>
    <w:rsid w:val="001048D8"/>
    <w:rsid w:val="00137E5B"/>
    <w:rsid w:val="001419FC"/>
    <w:rsid w:val="001447B4"/>
    <w:rsid w:val="001449B5"/>
    <w:rsid w:val="00145F4F"/>
    <w:rsid w:val="001521F0"/>
    <w:rsid w:val="00153288"/>
    <w:rsid w:val="00153B0C"/>
    <w:rsid w:val="00170C6C"/>
    <w:rsid w:val="00180E1D"/>
    <w:rsid w:val="00182E50"/>
    <w:rsid w:val="001A6CEF"/>
    <w:rsid w:val="001A6FF4"/>
    <w:rsid w:val="001D40F4"/>
    <w:rsid w:val="001F5C5A"/>
    <w:rsid w:val="00205710"/>
    <w:rsid w:val="002157F3"/>
    <w:rsid w:val="00217013"/>
    <w:rsid w:val="00231290"/>
    <w:rsid w:val="00232C9E"/>
    <w:rsid w:val="00235AC1"/>
    <w:rsid w:val="00240EBA"/>
    <w:rsid w:val="002428D6"/>
    <w:rsid w:val="00247B93"/>
    <w:rsid w:val="00263A52"/>
    <w:rsid w:val="00277812"/>
    <w:rsid w:val="00287D55"/>
    <w:rsid w:val="002A1105"/>
    <w:rsid w:val="002A1B9A"/>
    <w:rsid w:val="002A1F58"/>
    <w:rsid w:val="002A3A68"/>
    <w:rsid w:val="002B03E4"/>
    <w:rsid w:val="002C09E8"/>
    <w:rsid w:val="002D731F"/>
    <w:rsid w:val="002E0F4F"/>
    <w:rsid w:val="002E4BE0"/>
    <w:rsid w:val="002F55CA"/>
    <w:rsid w:val="002F5A02"/>
    <w:rsid w:val="003054B3"/>
    <w:rsid w:val="00305B69"/>
    <w:rsid w:val="003073BD"/>
    <w:rsid w:val="003225EA"/>
    <w:rsid w:val="00325365"/>
    <w:rsid w:val="00330107"/>
    <w:rsid w:val="003316E5"/>
    <w:rsid w:val="00343AD8"/>
    <w:rsid w:val="00355DBE"/>
    <w:rsid w:val="00361506"/>
    <w:rsid w:val="00372BC1"/>
    <w:rsid w:val="00373447"/>
    <w:rsid w:val="003A05D8"/>
    <w:rsid w:val="003A1A52"/>
    <w:rsid w:val="003A1D14"/>
    <w:rsid w:val="003A2EF2"/>
    <w:rsid w:val="003A4CF7"/>
    <w:rsid w:val="003B68F7"/>
    <w:rsid w:val="003C76E9"/>
    <w:rsid w:val="003D25F3"/>
    <w:rsid w:val="003F04A3"/>
    <w:rsid w:val="003F24C8"/>
    <w:rsid w:val="003F7D26"/>
    <w:rsid w:val="004055FC"/>
    <w:rsid w:val="00407C5D"/>
    <w:rsid w:val="00415FA4"/>
    <w:rsid w:val="00417CD5"/>
    <w:rsid w:val="00427F71"/>
    <w:rsid w:val="00431B4D"/>
    <w:rsid w:val="00442321"/>
    <w:rsid w:val="004530B3"/>
    <w:rsid w:val="00460205"/>
    <w:rsid w:val="00460500"/>
    <w:rsid w:val="00464121"/>
    <w:rsid w:val="0048621D"/>
    <w:rsid w:val="00495FD6"/>
    <w:rsid w:val="004A16DE"/>
    <w:rsid w:val="004C34D2"/>
    <w:rsid w:val="004C35B2"/>
    <w:rsid w:val="004D3F00"/>
    <w:rsid w:val="004E2560"/>
    <w:rsid w:val="004F56DA"/>
    <w:rsid w:val="005011F5"/>
    <w:rsid w:val="00503019"/>
    <w:rsid w:val="005146AB"/>
    <w:rsid w:val="00522439"/>
    <w:rsid w:val="00527D31"/>
    <w:rsid w:val="005309FB"/>
    <w:rsid w:val="00542E83"/>
    <w:rsid w:val="005506AC"/>
    <w:rsid w:val="00554E3C"/>
    <w:rsid w:val="005568EB"/>
    <w:rsid w:val="00562290"/>
    <w:rsid w:val="00564FDA"/>
    <w:rsid w:val="00584211"/>
    <w:rsid w:val="00591F14"/>
    <w:rsid w:val="005A3281"/>
    <w:rsid w:val="005B3852"/>
    <w:rsid w:val="005B5E4A"/>
    <w:rsid w:val="005B74CD"/>
    <w:rsid w:val="005C1C44"/>
    <w:rsid w:val="005C6BDB"/>
    <w:rsid w:val="005E5EEB"/>
    <w:rsid w:val="005F2213"/>
    <w:rsid w:val="005F4FD0"/>
    <w:rsid w:val="00603A3A"/>
    <w:rsid w:val="006115CF"/>
    <w:rsid w:val="006153AC"/>
    <w:rsid w:val="006316B2"/>
    <w:rsid w:val="006458E6"/>
    <w:rsid w:val="00651B6F"/>
    <w:rsid w:val="00653B45"/>
    <w:rsid w:val="006563FF"/>
    <w:rsid w:val="006770E8"/>
    <w:rsid w:val="00692364"/>
    <w:rsid w:val="006B4923"/>
    <w:rsid w:val="006C086A"/>
    <w:rsid w:val="006C5C78"/>
    <w:rsid w:val="006C758B"/>
    <w:rsid w:val="006D41DF"/>
    <w:rsid w:val="006D5BB8"/>
    <w:rsid w:val="006E20D6"/>
    <w:rsid w:val="006E438B"/>
    <w:rsid w:val="006E6F79"/>
    <w:rsid w:val="006F2905"/>
    <w:rsid w:val="006F4C2C"/>
    <w:rsid w:val="00701511"/>
    <w:rsid w:val="007109DC"/>
    <w:rsid w:val="00721CCF"/>
    <w:rsid w:val="0072643B"/>
    <w:rsid w:val="00743044"/>
    <w:rsid w:val="00743F65"/>
    <w:rsid w:val="007559B4"/>
    <w:rsid w:val="007575FC"/>
    <w:rsid w:val="00760866"/>
    <w:rsid w:val="00762A02"/>
    <w:rsid w:val="00765440"/>
    <w:rsid w:val="00765E79"/>
    <w:rsid w:val="00787948"/>
    <w:rsid w:val="00794C5D"/>
    <w:rsid w:val="00795976"/>
    <w:rsid w:val="007A7EAC"/>
    <w:rsid w:val="007B023F"/>
    <w:rsid w:val="007B0302"/>
    <w:rsid w:val="007B3438"/>
    <w:rsid w:val="007B6D3A"/>
    <w:rsid w:val="007B74C1"/>
    <w:rsid w:val="007D449B"/>
    <w:rsid w:val="007E171D"/>
    <w:rsid w:val="007E2B82"/>
    <w:rsid w:val="007E4993"/>
    <w:rsid w:val="007F7E57"/>
    <w:rsid w:val="0081148E"/>
    <w:rsid w:val="00821B9B"/>
    <w:rsid w:val="0082253E"/>
    <w:rsid w:val="00826A48"/>
    <w:rsid w:val="00827477"/>
    <w:rsid w:val="008365B1"/>
    <w:rsid w:val="008376B7"/>
    <w:rsid w:val="0084001E"/>
    <w:rsid w:val="00851112"/>
    <w:rsid w:val="00861CBF"/>
    <w:rsid w:val="008651F0"/>
    <w:rsid w:val="00872593"/>
    <w:rsid w:val="008731EF"/>
    <w:rsid w:val="008758F2"/>
    <w:rsid w:val="00887275"/>
    <w:rsid w:val="00894C28"/>
    <w:rsid w:val="008A611F"/>
    <w:rsid w:val="008B0456"/>
    <w:rsid w:val="008B62FE"/>
    <w:rsid w:val="008E1145"/>
    <w:rsid w:val="008F3656"/>
    <w:rsid w:val="00916FD0"/>
    <w:rsid w:val="00934B7C"/>
    <w:rsid w:val="0094283B"/>
    <w:rsid w:val="009606A7"/>
    <w:rsid w:val="00963610"/>
    <w:rsid w:val="0098662D"/>
    <w:rsid w:val="00994C57"/>
    <w:rsid w:val="00994FE6"/>
    <w:rsid w:val="009A5159"/>
    <w:rsid w:val="009A5727"/>
    <w:rsid w:val="009B504D"/>
    <w:rsid w:val="009C0449"/>
    <w:rsid w:val="009C5508"/>
    <w:rsid w:val="009C7449"/>
    <w:rsid w:val="009E1724"/>
    <w:rsid w:val="009E491B"/>
    <w:rsid w:val="009F0DE5"/>
    <w:rsid w:val="009F1A0C"/>
    <w:rsid w:val="009F2F40"/>
    <w:rsid w:val="00A008A3"/>
    <w:rsid w:val="00A00CCF"/>
    <w:rsid w:val="00A05EB7"/>
    <w:rsid w:val="00A1612D"/>
    <w:rsid w:val="00A205E9"/>
    <w:rsid w:val="00A206FC"/>
    <w:rsid w:val="00A421E4"/>
    <w:rsid w:val="00A422FD"/>
    <w:rsid w:val="00A426D5"/>
    <w:rsid w:val="00A53AD5"/>
    <w:rsid w:val="00A566F8"/>
    <w:rsid w:val="00A61EF8"/>
    <w:rsid w:val="00A62CF5"/>
    <w:rsid w:val="00A85E8F"/>
    <w:rsid w:val="00AA065B"/>
    <w:rsid w:val="00AA1060"/>
    <w:rsid w:val="00AD12C7"/>
    <w:rsid w:val="00AD6E8B"/>
    <w:rsid w:val="00AE1618"/>
    <w:rsid w:val="00B05BCC"/>
    <w:rsid w:val="00B17533"/>
    <w:rsid w:val="00B21CCE"/>
    <w:rsid w:val="00B224C2"/>
    <w:rsid w:val="00B240EF"/>
    <w:rsid w:val="00B3398B"/>
    <w:rsid w:val="00B37F10"/>
    <w:rsid w:val="00B52976"/>
    <w:rsid w:val="00B6155B"/>
    <w:rsid w:val="00B71458"/>
    <w:rsid w:val="00B832BC"/>
    <w:rsid w:val="00B85629"/>
    <w:rsid w:val="00B86A3F"/>
    <w:rsid w:val="00B92D01"/>
    <w:rsid w:val="00B950E2"/>
    <w:rsid w:val="00BA1BBA"/>
    <w:rsid w:val="00BC3B15"/>
    <w:rsid w:val="00BC6B2A"/>
    <w:rsid w:val="00BD5523"/>
    <w:rsid w:val="00BD7FDA"/>
    <w:rsid w:val="00BF34B8"/>
    <w:rsid w:val="00BF6245"/>
    <w:rsid w:val="00C2224A"/>
    <w:rsid w:val="00C3206B"/>
    <w:rsid w:val="00C402A7"/>
    <w:rsid w:val="00C44BFF"/>
    <w:rsid w:val="00C52B1B"/>
    <w:rsid w:val="00C61BAF"/>
    <w:rsid w:val="00C64482"/>
    <w:rsid w:val="00C7141C"/>
    <w:rsid w:val="00C85FE8"/>
    <w:rsid w:val="00C87E61"/>
    <w:rsid w:val="00C914A8"/>
    <w:rsid w:val="00C96ED8"/>
    <w:rsid w:val="00CB08F3"/>
    <w:rsid w:val="00CE5E75"/>
    <w:rsid w:val="00CF029E"/>
    <w:rsid w:val="00CF167E"/>
    <w:rsid w:val="00CF5BF0"/>
    <w:rsid w:val="00CF5DDD"/>
    <w:rsid w:val="00D01DD5"/>
    <w:rsid w:val="00D04124"/>
    <w:rsid w:val="00D059CF"/>
    <w:rsid w:val="00D07EAE"/>
    <w:rsid w:val="00D27A7A"/>
    <w:rsid w:val="00D36BB1"/>
    <w:rsid w:val="00D509D6"/>
    <w:rsid w:val="00D7604E"/>
    <w:rsid w:val="00D96BE7"/>
    <w:rsid w:val="00DA2255"/>
    <w:rsid w:val="00DB1598"/>
    <w:rsid w:val="00DE486F"/>
    <w:rsid w:val="00E02901"/>
    <w:rsid w:val="00E05D83"/>
    <w:rsid w:val="00E1691E"/>
    <w:rsid w:val="00E313BC"/>
    <w:rsid w:val="00E36CFA"/>
    <w:rsid w:val="00E3727D"/>
    <w:rsid w:val="00E67469"/>
    <w:rsid w:val="00E71960"/>
    <w:rsid w:val="00E71EA4"/>
    <w:rsid w:val="00E80D85"/>
    <w:rsid w:val="00E832FF"/>
    <w:rsid w:val="00E909C9"/>
    <w:rsid w:val="00E9152A"/>
    <w:rsid w:val="00E9201E"/>
    <w:rsid w:val="00E94C29"/>
    <w:rsid w:val="00E95F96"/>
    <w:rsid w:val="00EA0085"/>
    <w:rsid w:val="00EB01F4"/>
    <w:rsid w:val="00EB652B"/>
    <w:rsid w:val="00ED105C"/>
    <w:rsid w:val="00EE24BD"/>
    <w:rsid w:val="00EE46FC"/>
    <w:rsid w:val="00EF61AB"/>
    <w:rsid w:val="00EF78F0"/>
    <w:rsid w:val="00F066C2"/>
    <w:rsid w:val="00F353B8"/>
    <w:rsid w:val="00F46F35"/>
    <w:rsid w:val="00F614E4"/>
    <w:rsid w:val="00F63414"/>
    <w:rsid w:val="00F63EC1"/>
    <w:rsid w:val="00F7138F"/>
    <w:rsid w:val="00F75613"/>
    <w:rsid w:val="00FA3F3A"/>
    <w:rsid w:val="00FB5301"/>
    <w:rsid w:val="00FB6F7C"/>
    <w:rsid w:val="00FC1375"/>
    <w:rsid w:val="00FE0999"/>
    <w:rsid w:val="00FE113A"/>
    <w:rsid w:val="00FE12E6"/>
    <w:rsid w:val="00FE3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C9E19A4"/>
  <w15:docId w15:val="{DC7D26A4-038D-485F-8874-F59C6DDD3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827477"/>
    <w:pPr>
      <w:jc w:val="both"/>
    </w:pPr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BodyText1"/>
    <w:qFormat/>
    <w:rsid w:val="00827477"/>
    <w:pPr>
      <w:keepNext/>
      <w:numPr>
        <w:numId w:val="10"/>
      </w:numPr>
      <w:spacing w:after="120"/>
      <w:outlineLvl w:val="0"/>
    </w:pPr>
    <w:rPr>
      <w:b/>
    </w:rPr>
  </w:style>
  <w:style w:type="paragraph" w:styleId="Heading2">
    <w:name w:val="heading 2"/>
    <w:basedOn w:val="Normal"/>
    <w:next w:val="BodyText2"/>
    <w:qFormat/>
    <w:rsid w:val="00827477"/>
    <w:pPr>
      <w:keepNext/>
      <w:numPr>
        <w:ilvl w:val="1"/>
        <w:numId w:val="10"/>
      </w:numPr>
      <w:spacing w:after="120"/>
      <w:outlineLvl w:val="1"/>
    </w:pPr>
    <w:rPr>
      <w:b/>
    </w:rPr>
  </w:style>
  <w:style w:type="paragraph" w:styleId="Heading3">
    <w:name w:val="heading 3"/>
    <w:basedOn w:val="Normal"/>
    <w:qFormat/>
    <w:rsid w:val="00827477"/>
    <w:pPr>
      <w:numPr>
        <w:ilvl w:val="2"/>
        <w:numId w:val="10"/>
      </w:numPr>
      <w:spacing w:after="120"/>
      <w:outlineLvl w:val="2"/>
    </w:pPr>
  </w:style>
  <w:style w:type="paragraph" w:styleId="Heading4">
    <w:name w:val="heading 4"/>
    <w:basedOn w:val="Normal"/>
    <w:qFormat/>
    <w:rsid w:val="00827477"/>
    <w:pPr>
      <w:numPr>
        <w:ilvl w:val="3"/>
        <w:numId w:val="10"/>
      </w:numPr>
      <w:spacing w:after="120"/>
      <w:outlineLvl w:val="3"/>
    </w:pPr>
  </w:style>
  <w:style w:type="paragraph" w:styleId="Heading5">
    <w:name w:val="heading 5"/>
    <w:basedOn w:val="Normal"/>
    <w:qFormat/>
    <w:rsid w:val="00827477"/>
    <w:pPr>
      <w:numPr>
        <w:ilvl w:val="4"/>
        <w:numId w:val="10"/>
      </w:numPr>
      <w:spacing w:after="120"/>
      <w:outlineLvl w:val="4"/>
    </w:pPr>
  </w:style>
  <w:style w:type="paragraph" w:styleId="Heading6">
    <w:name w:val="heading 6"/>
    <w:basedOn w:val="Normal"/>
    <w:qFormat/>
    <w:rsid w:val="00827477"/>
    <w:pPr>
      <w:numPr>
        <w:ilvl w:val="5"/>
        <w:numId w:val="10"/>
      </w:numPr>
      <w:spacing w:after="120"/>
      <w:outlineLvl w:val="5"/>
    </w:pPr>
  </w:style>
  <w:style w:type="paragraph" w:styleId="Heading7">
    <w:name w:val="heading 7"/>
    <w:basedOn w:val="Normal"/>
    <w:next w:val="Normal"/>
    <w:qFormat/>
    <w:rsid w:val="00827477"/>
    <w:pPr>
      <w:numPr>
        <w:ilvl w:val="6"/>
        <w:numId w:val="10"/>
      </w:numPr>
      <w:outlineLvl w:val="6"/>
    </w:pPr>
  </w:style>
  <w:style w:type="paragraph" w:styleId="Heading8">
    <w:name w:val="heading 8"/>
    <w:basedOn w:val="Normal"/>
    <w:next w:val="Normal"/>
    <w:qFormat/>
    <w:rsid w:val="00827477"/>
    <w:pPr>
      <w:numPr>
        <w:ilvl w:val="7"/>
        <w:numId w:val="10"/>
      </w:numPr>
      <w:outlineLvl w:val="7"/>
    </w:pPr>
  </w:style>
  <w:style w:type="paragraph" w:styleId="Heading9">
    <w:name w:val="heading 9"/>
    <w:basedOn w:val="Normal"/>
    <w:next w:val="Normal"/>
    <w:qFormat/>
    <w:rsid w:val="00827477"/>
    <w:pPr>
      <w:numPr>
        <w:ilvl w:val="8"/>
        <w:numId w:val="10"/>
      </w:numPr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qFormat/>
    <w:rsid w:val="00827477"/>
    <w:pPr>
      <w:spacing w:after="240"/>
      <w:jc w:val="left"/>
    </w:pPr>
    <w:rPr>
      <w:rFonts w:ascii="Arial Black" w:hAnsi="Arial Black"/>
      <w:b/>
      <w:sz w:val="28"/>
    </w:rPr>
  </w:style>
  <w:style w:type="paragraph" w:customStyle="1" w:styleId="Annexure">
    <w:name w:val="Annexure"/>
    <w:basedOn w:val="Normal"/>
    <w:next w:val="Normal"/>
    <w:rsid w:val="00827477"/>
    <w:pPr>
      <w:spacing w:after="360"/>
      <w:jc w:val="center"/>
    </w:pPr>
    <w:rPr>
      <w:b/>
      <w:caps/>
    </w:rPr>
  </w:style>
  <w:style w:type="paragraph" w:styleId="Footer">
    <w:name w:val="footer"/>
    <w:basedOn w:val="Normal"/>
    <w:link w:val="FooterChar"/>
    <w:uiPriority w:val="99"/>
    <w:rsid w:val="00827477"/>
    <w:pPr>
      <w:jc w:val="left"/>
    </w:pPr>
    <w:rPr>
      <w:sz w:val="16"/>
    </w:rPr>
  </w:style>
  <w:style w:type="paragraph" w:customStyle="1" w:styleId="Schedule">
    <w:name w:val="Schedule"/>
    <w:basedOn w:val="Normal"/>
    <w:next w:val="Normal"/>
    <w:rsid w:val="00827477"/>
    <w:pPr>
      <w:spacing w:after="360"/>
      <w:jc w:val="center"/>
    </w:pPr>
    <w:rPr>
      <w:b/>
      <w:caps/>
    </w:rPr>
  </w:style>
  <w:style w:type="paragraph" w:styleId="Header">
    <w:name w:val="header"/>
    <w:basedOn w:val="Normal"/>
    <w:rsid w:val="00827477"/>
    <w:pPr>
      <w:jc w:val="left"/>
    </w:pPr>
  </w:style>
  <w:style w:type="character" w:styleId="PageNumber">
    <w:name w:val="page number"/>
    <w:basedOn w:val="DefaultParagraphFont"/>
    <w:rsid w:val="00827477"/>
  </w:style>
  <w:style w:type="paragraph" w:customStyle="1" w:styleId="BodyText1">
    <w:name w:val="Body Text 1"/>
    <w:basedOn w:val="Normal"/>
    <w:rsid w:val="00827477"/>
    <w:pPr>
      <w:spacing w:after="120"/>
      <w:ind w:left="709"/>
    </w:pPr>
  </w:style>
  <w:style w:type="paragraph" w:styleId="BodyText2">
    <w:name w:val="Body Text 2"/>
    <w:basedOn w:val="Normal"/>
    <w:rsid w:val="00827477"/>
    <w:pPr>
      <w:spacing w:after="120"/>
      <w:ind w:left="1417"/>
    </w:pPr>
  </w:style>
  <w:style w:type="paragraph" w:styleId="BodyText3">
    <w:name w:val="Body Text 3"/>
    <w:basedOn w:val="Normal"/>
    <w:rsid w:val="00827477"/>
    <w:pPr>
      <w:spacing w:after="120"/>
      <w:ind w:left="2126"/>
    </w:pPr>
  </w:style>
  <w:style w:type="paragraph" w:customStyle="1" w:styleId="BodyText4">
    <w:name w:val="Body Text 4"/>
    <w:basedOn w:val="Normal"/>
    <w:rsid w:val="00827477"/>
    <w:pPr>
      <w:spacing w:after="120"/>
      <w:ind w:left="2835"/>
    </w:pPr>
  </w:style>
  <w:style w:type="paragraph" w:customStyle="1" w:styleId="BodyText5">
    <w:name w:val="Body Text 5"/>
    <w:basedOn w:val="Normal"/>
    <w:rsid w:val="00827477"/>
    <w:pPr>
      <w:spacing w:after="120"/>
      <w:ind w:left="3543"/>
    </w:pPr>
  </w:style>
  <w:style w:type="paragraph" w:customStyle="1" w:styleId="BodyText6">
    <w:name w:val="Body Text 6"/>
    <w:basedOn w:val="Normal"/>
    <w:rsid w:val="00827477"/>
    <w:pPr>
      <w:spacing w:after="120"/>
      <w:ind w:left="4252"/>
    </w:pPr>
  </w:style>
  <w:style w:type="paragraph" w:styleId="Subtitle">
    <w:name w:val="Subtitle"/>
    <w:basedOn w:val="Normal"/>
    <w:next w:val="Normal"/>
    <w:qFormat/>
    <w:rsid w:val="00827477"/>
    <w:pPr>
      <w:pBdr>
        <w:top w:val="single" w:sz="8" w:space="0" w:color="auto"/>
      </w:pBdr>
      <w:spacing w:before="240" w:after="120"/>
      <w:jc w:val="left"/>
    </w:pPr>
    <w:rPr>
      <w:rFonts w:ascii="Arial Black" w:hAnsi="Arial Black"/>
      <w:b/>
    </w:rPr>
  </w:style>
  <w:style w:type="paragraph" w:styleId="BodyText">
    <w:name w:val="Body Text"/>
    <w:basedOn w:val="Normal"/>
    <w:rsid w:val="00827477"/>
    <w:pPr>
      <w:spacing w:after="120"/>
    </w:pPr>
  </w:style>
  <w:style w:type="paragraph" w:styleId="BalloonText">
    <w:name w:val="Balloon Text"/>
    <w:basedOn w:val="Normal"/>
    <w:link w:val="BalloonTextChar"/>
    <w:rsid w:val="000D1D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D1DE9"/>
    <w:rPr>
      <w:rFonts w:ascii="Tahoma" w:hAnsi="Tahoma" w:cs="Tahoma"/>
      <w:sz w:val="16"/>
      <w:szCs w:val="16"/>
      <w:lang w:eastAsia="en-US"/>
    </w:rPr>
  </w:style>
  <w:style w:type="paragraph" w:styleId="EnvelopeAddress">
    <w:name w:val="envelope address"/>
    <w:basedOn w:val="Normal"/>
    <w:rsid w:val="007559B4"/>
    <w:pPr>
      <w:framePr w:w="7920" w:h="1980" w:hRule="exact" w:hSpace="180" w:wrap="auto" w:hAnchor="page" w:xAlign="center" w:yAlign="bottom"/>
      <w:ind w:left="2880"/>
      <w:jc w:val="left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rsid w:val="007559B4"/>
    <w:pPr>
      <w:jc w:val="left"/>
    </w:pPr>
    <w:rPr>
      <w:rFonts w:asciiTheme="majorHAnsi" w:eastAsiaTheme="majorEastAsia" w:hAnsiTheme="majorHAnsi" w:cstheme="majorBidi"/>
      <w:sz w:val="20"/>
    </w:rPr>
  </w:style>
  <w:style w:type="paragraph" w:styleId="BlockText">
    <w:name w:val="Block Text"/>
    <w:basedOn w:val="Normal"/>
    <w:rsid w:val="00FE113A"/>
    <w:pPr>
      <w:spacing w:after="120"/>
      <w:ind w:left="1440" w:right="1440"/>
      <w:jc w:val="left"/>
    </w:pPr>
    <w:rPr>
      <w:rFonts w:ascii="Times New Roman" w:hAnsi="Times New Roman"/>
      <w:sz w:val="24"/>
    </w:rPr>
  </w:style>
  <w:style w:type="paragraph" w:customStyle="1" w:styleId="yMiscellaneousBody">
    <w:name w:val="yMiscellaneous Body"/>
    <w:basedOn w:val="Normal"/>
    <w:rsid w:val="00FE113A"/>
    <w:pPr>
      <w:spacing w:before="160"/>
      <w:jc w:val="left"/>
    </w:pPr>
    <w:rPr>
      <w:rFonts w:ascii="Times New Roman" w:hAnsi="Times New Roman"/>
    </w:rPr>
  </w:style>
  <w:style w:type="character" w:styleId="Hyperlink">
    <w:name w:val="Hyperlink"/>
    <w:basedOn w:val="DefaultParagraphFont"/>
    <w:uiPriority w:val="99"/>
    <w:unhideWhenUsed/>
    <w:rsid w:val="00145F4F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145F4F"/>
    <w:rPr>
      <w:rFonts w:ascii="Arial" w:hAnsi="Arial"/>
      <w:sz w:val="16"/>
      <w:lang w:eastAsia="en-US"/>
    </w:rPr>
  </w:style>
  <w:style w:type="table" w:styleId="TableGrid">
    <w:name w:val="Table Grid"/>
    <w:basedOn w:val="TableNormal"/>
    <w:rsid w:val="00C85FE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083520"/>
    <w:pPr>
      <w:ind w:left="720"/>
      <w:jc w:val="left"/>
    </w:pPr>
    <w:rPr>
      <w:rFonts w:ascii="Calibri" w:eastAsiaTheme="minorHAnsi" w:hAnsi="Calibri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94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1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6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hompsoncl.com.au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Thompson\AppData\Roaming\Microsoft\Templates\Lette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Letter</Template>
  <TotalTime>2987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Thompson Commercial Law</vt:lpstr>
    </vt:vector>
  </TitlesOfParts>
  <Company>Microsoft</Company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Thompson Commercial Law</dc:title>
  <dc:creator>thompson</dc:creator>
  <cp:lastModifiedBy>John Thompson</cp:lastModifiedBy>
  <cp:revision>28</cp:revision>
  <cp:lastPrinted>2017-05-02T05:58:00Z</cp:lastPrinted>
  <dcterms:created xsi:type="dcterms:W3CDTF">2018-02-16T03:15:00Z</dcterms:created>
  <dcterms:modified xsi:type="dcterms:W3CDTF">2019-09-02T09:17:00Z</dcterms:modified>
</cp:coreProperties>
</file>