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insideH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BA56F7" w14:paraId="4DAC2E31" w14:textId="77777777">
        <w:tc>
          <w:tcPr>
            <w:tcW w:w="10800" w:type="dxa"/>
            <w:vAlign w:val="center"/>
          </w:tcPr>
          <w:tbl>
            <w:tblPr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00"/>
              <w:gridCol w:w="5400"/>
            </w:tblGrid>
            <w:tr w:rsidR="00BA56F7" w14:paraId="652D9B91" w14:textId="77777777">
              <w:trPr>
                <w:trHeight w:hRule="exact" w:val="4320"/>
              </w:trPr>
              <w:tc>
                <w:tcPr>
                  <w:tcW w:w="2500" w:type="pct"/>
                  <w:shd w:val="clear" w:color="auto" w:fill="3494BA" w:themeFill="accent1"/>
                  <w:vAlign w:val="center"/>
                </w:tcPr>
                <w:p w14:paraId="097EF167" w14:textId="77777777" w:rsidR="00BA56F7" w:rsidRPr="000E5C74" w:rsidRDefault="00E40240">
                  <w:pPr>
                    <w:pStyle w:val="Title"/>
                    <w:rPr>
                      <w:rFonts w:ascii="HGMaruGothicMPRO" w:eastAsia="HGMaruGothicMPRO" w:hAnsi="HGMaruGothicMPRO" w:cs="Brush Script MT"/>
                    </w:rPr>
                  </w:pPr>
                  <w:bookmarkStart w:id="0" w:name="_GoBack"/>
                  <w:r w:rsidRPr="00E40240">
                    <w:rPr>
                      <w:rFonts w:ascii="HGMaruGothicMPRO" w:eastAsia="HGMaruGothicMPRO" w:hAnsi="HGMaruGothicMPRO" w:cs="Brush Script MT"/>
                      <w:sz w:val="88"/>
                      <w:szCs w:val="88"/>
                    </w:rPr>
                    <w:t>Awakening</w:t>
                  </w:r>
                  <w:r w:rsidR="000E5C74" w:rsidRPr="00E40240">
                    <w:rPr>
                      <w:rFonts w:ascii="HGMaruGothicMPRO" w:eastAsia="HGMaruGothicMPRO" w:hAnsi="HGMaruGothicMPRO" w:cs="Brush Script MT"/>
                      <w:sz w:val="88"/>
                      <w:szCs w:val="88"/>
                    </w:rPr>
                    <w:t xml:space="preserve"> </w:t>
                  </w:r>
                  <w:r w:rsidR="000E5C74" w:rsidRPr="000E5C74">
                    <w:rPr>
                      <w:rFonts w:ascii="HGMaruGothicMPRO" w:eastAsia="HGMaruGothicMPRO" w:hAnsi="HGMaruGothicMPRO" w:cs="Brush Script MT"/>
                    </w:rPr>
                    <w:t>Intentions</w:t>
                  </w:r>
                </w:p>
                <w:p w14:paraId="65FFB4C3" w14:textId="77777777" w:rsidR="000E5C74" w:rsidRPr="000E5C74" w:rsidRDefault="000E5C74">
                  <w:pPr>
                    <w:pStyle w:val="Title"/>
                    <w:rPr>
                      <w:rFonts w:ascii="Lucida Calligraphy" w:eastAsia="Brush Script MT" w:hAnsi="Lucida Calligraphy" w:cs="Brush Script MT"/>
                      <w:sz w:val="48"/>
                      <w:szCs w:val="48"/>
                    </w:rPr>
                  </w:pPr>
                  <w:r>
                    <w:rPr>
                      <w:rFonts w:ascii="Lucida Calligraphy" w:eastAsia="Brush Script MT" w:hAnsi="Lucida Calligraphy" w:cs="Brush Script MT"/>
                      <w:sz w:val="48"/>
                      <w:szCs w:val="48"/>
                    </w:rPr>
                    <w:t>~</w:t>
                  </w:r>
                  <w:r w:rsidRPr="000E5C74">
                    <w:rPr>
                      <w:rFonts w:ascii="Lucida Calligraphy" w:eastAsia="Brush Script MT" w:hAnsi="Lucida Calligraphy" w:cs="Brush Script MT"/>
                      <w:sz w:val="48"/>
                      <w:szCs w:val="48"/>
                    </w:rPr>
                    <w:t>Retreat</w:t>
                  </w:r>
                  <w:r>
                    <w:rPr>
                      <w:rFonts w:ascii="Lucida Calligraphy" w:eastAsia="Brush Script MT" w:hAnsi="Lucida Calligraphy" w:cs="Brush Script MT"/>
                      <w:sz w:val="48"/>
                      <w:szCs w:val="48"/>
                    </w:rPr>
                    <w:t>~</w:t>
                  </w:r>
                </w:p>
              </w:tc>
              <w:tc>
                <w:tcPr>
                  <w:tcW w:w="2500" w:type="pct"/>
                </w:tcPr>
                <w:p w14:paraId="1DC68D76" w14:textId="77777777" w:rsidR="00BA56F7" w:rsidRDefault="004323CD">
                  <w:r>
                    <w:rPr>
                      <w:noProof/>
                    </w:rPr>
                    <w:drawing>
                      <wp:inline distT="0" distB="0" distL="0" distR="0" wp14:anchorId="3451CF0D" wp14:editId="75CBB230">
                        <wp:extent cx="3251200" cy="3818580"/>
                        <wp:effectExtent l="0" t="0" r="0" b="444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42-18138061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5160" cy="38349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63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A56F7" w14:paraId="24DAF4EE" w14:textId="77777777">
              <w:trPr>
                <w:trHeight w:hRule="exact" w:val="4320"/>
              </w:trPr>
              <w:tc>
                <w:tcPr>
                  <w:tcW w:w="2500" w:type="pct"/>
                </w:tcPr>
                <w:p w14:paraId="21B5F041" w14:textId="77777777" w:rsidR="00BA56F7" w:rsidRDefault="004323CD">
                  <w:r>
                    <w:rPr>
                      <w:noProof/>
                    </w:rPr>
                    <w:drawing>
                      <wp:inline distT="0" distB="0" distL="0" distR="0" wp14:anchorId="087DBB2B" wp14:editId="5B0BD4FC">
                        <wp:extent cx="4096750" cy="2730500"/>
                        <wp:effectExtent l="0" t="0" r="5715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42-17840257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30947" cy="27532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63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</w:tcPr>
                <w:p w14:paraId="5BCEBAA3" w14:textId="0364B4E8" w:rsidR="00BA56F7" w:rsidRDefault="004323CD">
                  <w:r>
                    <w:rPr>
                      <w:noProof/>
                    </w:rPr>
                    <w:drawing>
                      <wp:inline distT="0" distB="0" distL="0" distR="0" wp14:anchorId="49612ABD" wp14:editId="7BED7F36">
                        <wp:extent cx="3251200" cy="3791779"/>
                        <wp:effectExtent l="0" t="0" r="0" b="5715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42-16922719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9338" cy="38245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63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EF30FA5" w14:textId="10F923EC" w:rsidR="00BA56F7" w:rsidRDefault="00BA56F7"/>
        </w:tc>
      </w:tr>
      <w:bookmarkEnd w:id="0"/>
      <w:tr w:rsidR="00BA56F7" w14:paraId="1A1905AC" w14:textId="77777777">
        <w:trPr>
          <w:trHeight w:hRule="exact" w:val="5400"/>
        </w:trPr>
        <w:tc>
          <w:tcPr>
            <w:tcW w:w="10800" w:type="dxa"/>
            <w:shd w:val="clear" w:color="auto" w:fill="75BDA7" w:themeFill="accent3"/>
            <w:vAlign w:val="center"/>
          </w:tcPr>
          <w:p w14:paraId="6174F460" w14:textId="540D89E9" w:rsidR="00BA56F7" w:rsidRDefault="003D09DC" w:rsidP="0063348E">
            <w:pPr>
              <w:pStyle w:val="Subtitle"/>
            </w:pPr>
            <w:r>
              <w:t>S</w:t>
            </w:r>
            <w:r w:rsidR="003B462E">
              <w:t>erene</w:t>
            </w:r>
            <w:r w:rsidR="00563947">
              <w:t xml:space="preserve"> ECO-</w:t>
            </w:r>
            <w:r w:rsidR="0007193C">
              <w:t>Lodge</w:t>
            </w:r>
            <w:r w:rsidR="00001D04">
              <w:t xml:space="preserve">, </w:t>
            </w:r>
            <w:proofErr w:type="spellStart"/>
            <w:r w:rsidR="00CE1D4B">
              <w:t>Onanole</w:t>
            </w:r>
            <w:proofErr w:type="spellEnd"/>
            <w:r w:rsidR="00CE1D4B">
              <w:t>, MB</w:t>
            </w:r>
          </w:p>
          <w:p w14:paraId="5ECFFA43" w14:textId="77777777" w:rsidR="00CE1D4B" w:rsidRDefault="00CE1D4B" w:rsidP="0063348E">
            <w:pPr>
              <w:pStyle w:val="Subtitle"/>
            </w:pPr>
            <w:r>
              <w:t>January 11, 12, 13, 2019</w:t>
            </w:r>
          </w:p>
          <w:p w14:paraId="6BC0D20D" w14:textId="7B45B8ED" w:rsidR="00BA56F7" w:rsidRPr="003D09DC" w:rsidRDefault="000E5C74" w:rsidP="0063348E">
            <w:pPr>
              <w:pStyle w:val="BlockText"/>
              <w:rPr>
                <w:rFonts w:ascii="Angsana New" w:eastAsia="HGMaruGothicMPRO" w:hAnsi="Angsana New" w:cs="Angsana New"/>
                <w:b w:val="0"/>
                <w:sz w:val="36"/>
                <w:szCs w:val="36"/>
              </w:rPr>
            </w:pPr>
            <w:r w:rsidRPr="003D09DC">
              <w:rPr>
                <w:rFonts w:ascii="Angsana New" w:eastAsia="HGMaruGothicMPRO" w:hAnsi="Angsana New" w:cs="Angsana New" w:hint="cs"/>
                <w:b w:val="0"/>
                <w:sz w:val="36"/>
                <w:szCs w:val="36"/>
              </w:rPr>
              <w:t>Here</w:t>
            </w:r>
            <w:r w:rsidR="003D09DC" w:rsidRPr="003D09DC">
              <w:rPr>
                <w:rFonts w:ascii="Angsana New" w:eastAsia="HGMaruGothicMPRO" w:hAnsi="Angsana New" w:cs="Angsana New" w:hint="cs"/>
                <w:b w:val="0"/>
                <w:sz w:val="36"/>
                <w:szCs w:val="36"/>
              </w:rPr>
              <w:t>’</w:t>
            </w:r>
            <w:r w:rsidRPr="003D09DC">
              <w:rPr>
                <w:rFonts w:ascii="Angsana New" w:eastAsia="HGMaruGothicMPRO" w:hAnsi="Angsana New" w:cs="Angsana New" w:hint="cs"/>
                <w:b w:val="0"/>
                <w:sz w:val="36"/>
                <w:szCs w:val="36"/>
              </w:rPr>
              <w:t>s to a New Year</w:t>
            </w:r>
            <w:r w:rsidR="00CE1D4B" w:rsidRPr="003D09DC">
              <w:rPr>
                <w:rFonts w:ascii="Angsana New" w:eastAsia="HGMaruGothicMPRO" w:hAnsi="Angsana New" w:cs="Angsana New" w:hint="cs"/>
                <w:b w:val="0"/>
                <w:sz w:val="36"/>
                <w:szCs w:val="36"/>
              </w:rPr>
              <w:t xml:space="preserve"> of</w:t>
            </w:r>
            <w:r w:rsidRPr="003D09DC">
              <w:rPr>
                <w:rFonts w:ascii="Angsana New" w:eastAsia="HGMaruGothicMPRO" w:hAnsi="Angsana New" w:cs="Angsana New" w:hint="cs"/>
                <w:b w:val="0"/>
                <w:sz w:val="36"/>
                <w:szCs w:val="36"/>
              </w:rPr>
              <w:t xml:space="preserve"> New </w:t>
            </w:r>
            <w:proofErr w:type="gramStart"/>
            <w:r w:rsidRPr="003D09DC">
              <w:rPr>
                <w:rFonts w:ascii="Angsana New" w:eastAsia="HGMaruGothicMPRO" w:hAnsi="Angsana New" w:cs="Angsana New" w:hint="cs"/>
                <w:b w:val="0"/>
                <w:sz w:val="36"/>
                <w:szCs w:val="36"/>
              </w:rPr>
              <w:t>Intentions</w:t>
            </w:r>
            <w:r w:rsidR="00CE1D4B" w:rsidRPr="003D09DC">
              <w:rPr>
                <w:rFonts w:ascii="Angsana New" w:eastAsia="HGMaruGothicMPRO" w:hAnsi="Angsana New" w:cs="Angsana New" w:hint="cs"/>
                <w:b w:val="0"/>
                <w:sz w:val="36"/>
                <w:szCs w:val="36"/>
              </w:rPr>
              <w:t>!.</w:t>
            </w:r>
            <w:proofErr w:type="gramEnd"/>
            <w:r w:rsidR="0007193C">
              <w:rPr>
                <w:rFonts w:ascii="Angsana New" w:eastAsia="HGMaruGothicMPRO" w:hAnsi="Angsana New" w:cs="Angsana New"/>
                <w:b w:val="0"/>
                <w:sz w:val="36"/>
                <w:szCs w:val="36"/>
              </w:rPr>
              <w:t xml:space="preserve"> </w:t>
            </w:r>
            <w:r w:rsidR="00474F52">
              <w:rPr>
                <w:rFonts w:ascii="Angsana New" w:eastAsia="HGMaruGothicMPRO" w:hAnsi="Angsana New" w:cs="Angsana New"/>
                <w:b w:val="0"/>
                <w:sz w:val="36"/>
                <w:szCs w:val="36"/>
              </w:rPr>
              <w:t>E</w:t>
            </w:r>
            <w:r w:rsidR="003B462E">
              <w:rPr>
                <w:rFonts w:ascii="Angsana New" w:eastAsia="HGMaruGothicMPRO" w:hAnsi="Angsana New" w:cs="Angsana New"/>
                <w:b w:val="0"/>
                <w:sz w:val="36"/>
                <w:szCs w:val="36"/>
              </w:rPr>
              <w:t xml:space="preserve">xperience 3 days of freshly prepared </w:t>
            </w:r>
            <w:proofErr w:type="spellStart"/>
            <w:r w:rsidR="003B462E">
              <w:rPr>
                <w:rFonts w:ascii="Angsana New" w:eastAsia="HGMaruGothicMPRO" w:hAnsi="Angsana New" w:cs="Angsana New"/>
                <w:b w:val="0"/>
                <w:sz w:val="36"/>
                <w:szCs w:val="36"/>
              </w:rPr>
              <w:t>Ayruvedic</w:t>
            </w:r>
            <w:proofErr w:type="spellEnd"/>
            <w:r w:rsidR="003B462E">
              <w:rPr>
                <w:rFonts w:ascii="Angsana New" w:eastAsia="HGMaruGothicMPRO" w:hAnsi="Angsana New" w:cs="Angsana New"/>
                <w:b w:val="0"/>
                <w:sz w:val="36"/>
                <w:szCs w:val="36"/>
              </w:rPr>
              <w:t xml:space="preserve"> inspired meals &amp; </w:t>
            </w:r>
            <w:proofErr w:type="gramStart"/>
            <w:r w:rsidR="003B462E">
              <w:rPr>
                <w:rFonts w:ascii="Angsana New" w:eastAsia="HGMaruGothicMPRO" w:hAnsi="Angsana New" w:cs="Angsana New"/>
                <w:b w:val="0"/>
                <w:sz w:val="36"/>
                <w:szCs w:val="36"/>
              </w:rPr>
              <w:t>beverages,  2</w:t>
            </w:r>
            <w:proofErr w:type="gramEnd"/>
            <w:r w:rsidR="003B462E">
              <w:rPr>
                <w:rFonts w:ascii="Angsana New" w:eastAsia="HGMaruGothicMPRO" w:hAnsi="Angsana New" w:cs="Angsana New"/>
                <w:b w:val="0"/>
                <w:sz w:val="36"/>
                <w:szCs w:val="36"/>
              </w:rPr>
              <w:t xml:space="preserve"> morning Kundalini Yoga Classes to rejuvenate &amp; balance the body, 2 Yin Yoga Classes  in the evening. Unwind with a combination of Hot Stone Massage &amp; </w:t>
            </w:r>
            <w:proofErr w:type="spellStart"/>
            <w:r w:rsidR="003B462E">
              <w:rPr>
                <w:rFonts w:ascii="Angsana New" w:eastAsia="HGMaruGothicMPRO" w:hAnsi="Angsana New" w:cs="Angsana New"/>
                <w:b w:val="0"/>
                <w:sz w:val="36"/>
                <w:szCs w:val="36"/>
              </w:rPr>
              <w:t>Ayruvedic</w:t>
            </w:r>
            <w:proofErr w:type="spellEnd"/>
            <w:r w:rsidR="003B462E">
              <w:rPr>
                <w:rFonts w:ascii="Angsana New" w:eastAsia="HGMaruGothicMPRO" w:hAnsi="Angsana New" w:cs="Angsana New"/>
                <w:b w:val="0"/>
                <w:sz w:val="36"/>
                <w:szCs w:val="36"/>
              </w:rPr>
              <w:t xml:space="preserve"> Facial for deep relaxation &amp; radiance, PLUS Reiki treatments for whole energy alignment</w:t>
            </w:r>
            <w:r w:rsidR="009C74AB">
              <w:rPr>
                <w:rFonts w:ascii="Angsana New" w:eastAsia="HGMaruGothicMPRO" w:hAnsi="Angsana New" w:cs="Angsana New"/>
                <w:b w:val="0"/>
                <w:sz w:val="36"/>
                <w:szCs w:val="36"/>
              </w:rPr>
              <w:t xml:space="preserve">. </w:t>
            </w:r>
            <w:r w:rsidR="005429CE">
              <w:rPr>
                <w:rFonts w:ascii="Angsana New" w:eastAsia="HGMaruGothicMPRO" w:hAnsi="Angsana New" w:cs="Angsana New"/>
                <w:b w:val="0"/>
                <w:sz w:val="36"/>
                <w:szCs w:val="36"/>
              </w:rPr>
              <w:t xml:space="preserve">REGISTER </w:t>
            </w:r>
            <w:hyperlink r:id="rId12" w:history="1">
              <w:r w:rsidR="00474F52" w:rsidRPr="00474F52">
                <w:rPr>
                  <w:rStyle w:val="Hyperlink"/>
                  <w:rFonts w:ascii="Angsana New" w:eastAsia="HGMaruGothicMPRO" w:hAnsi="Angsana New" w:cs="Angsana New"/>
                  <w:b w:val="0"/>
                  <w:color w:val="1C6194" w:themeColor="accent6" w:themeShade="BF"/>
                  <w:sz w:val="36"/>
                  <w:szCs w:val="36"/>
                </w:rPr>
                <w:t>gzoppa@hotmail.com</w:t>
              </w:r>
            </w:hyperlink>
            <w:r w:rsidR="00474F52" w:rsidRPr="00474F52">
              <w:rPr>
                <w:rFonts w:ascii="Angsana New" w:eastAsia="HGMaruGothicMPRO" w:hAnsi="Angsana New" w:cs="Angsana New"/>
                <w:b w:val="0"/>
                <w:color w:val="1C6194" w:themeColor="accent6" w:themeShade="BF"/>
                <w:sz w:val="36"/>
                <w:szCs w:val="36"/>
              </w:rPr>
              <w:t xml:space="preserve">, </w:t>
            </w:r>
            <w:hyperlink r:id="rId13" w:history="1">
              <w:r w:rsidR="00474F52" w:rsidRPr="00474F52">
                <w:rPr>
                  <w:rStyle w:val="Hyperlink"/>
                  <w:rFonts w:ascii="Angsana New" w:eastAsia="HGMaruGothicMPRO" w:hAnsi="Angsana New" w:cs="Angsana New"/>
                  <w:b w:val="0"/>
                  <w:color w:val="1C6194" w:themeColor="accent6" w:themeShade="BF"/>
                  <w:sz w:val="36"/>
                  <w:szCs w:val="36"/>
                </w:rPr>
                <w:t>gracefulevolutionyoga@gmail.com</w:t>
              </w:r>
            </w:hyperlink>
            <w:r w:rsidR="00474F52">
              <w:rPr>
                <w:rFonts w:ascii="Angsana New" w:eastAsia="HGMaruGothicMPRO" w:hAnsi="Angsana New" w:cs="Angsana New"/>
                <w:b w:val="0"/>
                <w:sz w:val="36"/>
                <w:szCs w:val="36"/>
              </w:rPr>
              <w:t xml:space="preserve">, or </w:t>
            </w:r>
            <w:r w:rsidR="00474F52" w:rsidRPr="00474F52">
              <w:rPr>
                <w:rFonts w:ascii="Angsana New" w:eastAsia="HGMaruGothicMPRO" w:hAnsi="Angsana New" w:cs="Angsana New"/>
                <w:b w:val="0"/>
                <w:color w:val="1C6194" w:themeColor="accent6" w:themeShade="BF"/>
                <w:sz w:val="36"/>
                <w:szCs w:val="36"/>
              </w:rPr>
              <w:t>PM us on Facebook</w:t>
            </w:r>
          </w:p>
          <w:p w14:paraId="5F472446" w14:textId="00EA33D5" w:rsidR="00563947" w:rsidRPr="00474F52" w:rsidRDefault="0066796A" w:rsidP="00474F52">
            <w:pPr>
              <w:pStyle w:val="BlockText"/>
              <w:rPr>
                <w:color w:val="C00000"/>
              </w:rPr>
            </w:pPr>
            <w:r w:rsidRPr="00474F52">
              <w:rPr>
                <w:color w:val="C00000"/>
              </w:rPr>
              <w:t xml:space="preserve">EARLY BIRD Price $399 (register before Dec 25, 2018) </w:t>
            </w:r>
            <w:r w:rsidR="001564D1" w:rsidRPr="00474F52">
              <w:rPr>
                <w:color w:val="C00000"/>
              </w:rPr>
              <w:t>$</w:t>
            </w:r>
            <w:r w:rsidR="009C74AB" w:rsidRPr="00474F52">
              <w:rPr>
                <w:color w:val="C00000"/>
              </w:rPr>
              <w:t>439</w:t>
            </w:r>
            <w:r w:rsidR="00474F52" w:rsidRPr="00474F52">
              <w:rPr>
                <w:color w:val="C00000"/>
              </w:rPr>
              <w:t xml:space="preserve"> (Dec 26-Jan 7</w:t>
            </w:r>
            <w:r w:rsidR="00474F52" w:rsidRPr="00474F52">
              <w:rPr>
                <w:color w:val="C00000"/>
                <w:vertAlign w:val="superscript"/>
              </w:rPr>
              <w:t>th</w:t>
            </w:r>
            <w:r w:rsidR="00474F52" w:rsidRPr="00474F52">
              <w:rPr>
                <w:color w:val="C00000"/>
              </w:rPr>
              <w:t>) **</w:t>
            </w:r>
            <w:r w:rsidRPr="00474F52">
              <w:rPr>
                <w:color w:val="C00000"/>
              </w:rPr>
              <w:t>SPACE LIMITED</w:t>
            </w:r>
            <w:r w:rsidR="00474F52" w:rsidRPr="00474F52">
              <w:rPr>
                <w:color w:val="C00000"/>
              </w:rPr>
              <w:t>**</w:t>
            </w:r>
          </w:p>
          <w:p w14:paraId="47476C78" w14:textId="77777777" w:rsidR="00CE1D4B" w:rsidRDefault="00563947">
            <w:pPr>
              <w:pStyle w:val="BlockText"/>
            </w:pPr>
            <w:r w:rsidRPr="00563947">
              <w:rPr>
                <w:color w:val="3C4647" w:themeColor="accent4" w:themeShade="80"/>
              </w:rPr>
              <w:t>* SOUND * SACRED BODY TREATMENTS * FACIALS</w:t>
            </w:r>
          </w:p>
        </w:tc>
      </w:tr>
    </w:tbl>
    <w:p w14:paraId="4CFB554D" w14:textId="37CC040B" w:rsidR="00BA56F7" w:rsidRDefault="004323CD">
      <w:r>
        <w:br w:type="page"/>
      </w:r>
    </w:p>
    <w:p w14:paraId="61043F31" w14:textId="77777777" w:rsidR="00BA56F7" w:rsidRPr="00937444" w:rsidRDefault="00937444">
      <w:pPr>
        <w:pStyle w:val="Heading1"/>
        <w:rPr>
          <w:rFonts w:ascii="HGMaruGothicMPRO" w:eastAsia="HGMaruGothicMPRO" w:hAnsi="HGMaruGothicMPRO" w:cs="Angsana New"/>
        </w:rPr>
      </w:pPr>
      <w:r>
        <w:rPr>
          <w:rFonts w:ascii="HGMaruGothicMPRO" w:eastAsia="HGMaruGothicMPRO" w:hAnsi="HGMaruGothicMPRO" w:cs="Angsana New"/>
        </w:rPr>
        <w:lastRenderedPageBreak/>
        <w:t>A Deeply</w:t>
      </w:r>
      <w:r w:rsidR="00822FD8">
        <w:rPr>
          <w:rFonts w:ascii="HGMaruGothicMPRO" w:eastAsia="HGMaruGothicMPRO" w:hAnsi="HGMaruGothicMPRO" w:cs="Angsana New"/>
        </w:rPr>
        <w:t xml:space="preserve"> Nourishing</w:t>
      </w:r>
      <w:r>
        <w:rPr>
          <w:rFonts w:ascii="HGMaruGothicMPRO" w:eastAsia="HGMaruGothicMPRO" w:hAnsi="HGMaruGothicMPRO" w:cs="Angsana New"/>
        </w:rPr>
        <w:t xml:space="preserve"> </w:t>
      </w:r>
      <w:r w:rsidRPr="00937444">
        <w:rPr>
          <w:rFonts w:ascii="HGMaruGothicMPRO" w:eastAsia="HGMaruGothicMPRO" w:hAnsi="HGMaruGothicMPRO" w:cs="Angsana New" w:hint="cs"/>
        </w:rPr>
        <w:t xml:space="preserve">Experience </w:t>
      </w:r>
    </w:p>
    <w:p w14:paraId="7AF91AEE" w14:textId="77777777" w:rsidR="00BA56F7" w:rsidRDefault="004323CD">
      <w:r>
        <w:rPr>
          <w:noProof/>
        </w:rPr>
        <w:drawing>
          <wp:inline distT="0" distB="0" distL="0" distR="0" wp14:anchorId="4658E59E" wp14:editId="5B6DC161">
            <wp:extent cx="1994495" cy="132933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-2309989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81" cy="1338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70A8">
        <w:rPr>
          <w:noProof/>
        </w:rPr>
        <w:drawing>
          <wp:inline distT="0" distB="0" distL="0" distR="0" wp14:anchorId="1CA07E0F" wp14:editId="5410B46E">
            <wp:extent cx="2343630" cy="1319288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treat-reiki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5204" cy="137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0A8">
        <w:rPr>
          <w:noProof/>
        </w:rPr>
        <w:drawing>
          <wp:inline distT="0" distB="0" distL="0" distR="0" wp14:anchorId="1FE6B588" wp14:editId="70CEE683">
            <wp:extent cx="1993000" cy="1328297"/>
            <wp:effectExtent l="0" t="0" r="127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treat-spa-facial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65801" cy="137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B1E63" w14:textId="77777777" w:rsidR="00BA56F7" w:rsidRDefault="003B462E" w:rsidP="002610CA">
      <w:pPr>
        <w:pStyle w:val="Heading2"/>
      </w:pPr>
      <w:r>
        <w:t>REIKI, HOT STONE MASSAGE, AYRUVEDIC FACIAL</w:t>
      </w:r>
    </w:p>
    <w:p w14:paraId="1119949C" w14:textId="77777777" w:rsidR="00BA56F7" w:rsidRDefault="004323CD">
      <w:r>
        <w:rPr>
          <w:noProof/>
        </w:rPr>
        <w:drawing>
          <wp:inline distT="0" distB="0" distL="0" distR="0" wp14:anchorId="4C6E3410" wp14:editId="3AD0290C">
            <wp:extent cx="1990165" cy="1490704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-2309989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08" cy="1508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3285">
        <w:t xml:space="preserve"> </w:t>
      </w:r>
      <w:r w:rsidR="00853285">
        <w:rPr>
          <w:noProof/>
        </w:rPr>
        <w:drawing>
          <wp:inline distT="0" distB="0" distL="0" distR="0" wp14:anchorId="5EC38607" wp14:editId="0DF99E20">
            <wp:extent cx="2266310" cy="1508126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treat-goldenmilk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1190" cy="152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285">
        <w:t xml:space="preserve"> </w:t>
      </w:r>
      <w:r w:rsidR="00C943E0">
        <w:rPr>
          <w:noProof/>
        </w:rPr>
        <w:drawing>
          <wp:inline distT="0" distB="0" distL="0" distR="0" wp14:anchorId="3C33F476" wp14:editId="6B0B4E4B">
            <wp:extent cx="2489200" cy="151447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treat-minstronesoup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12181" cy="152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6D394" w14:textId="77777777" w:rsidR="00BA56F7" w:rsidRDefault="00671AE3" w:rsidP="00CD6E56">
      <w:pPr>
        <w:pStyle w:val="Heading2"/>
      </w:pPr>
      <w:r>
        <w:t xml:space="preserve">NOURISHING PLANT BASED MEALS </w:t>
      </w:r>
    </w:p>
    <w:p w14:paraId="0CCFA35E" w14:textId="5A67418A" w:rsidR="00602058" w:rsidRPr="00602058" w:rsidRDefault="00602058" w:rsidP="00CD6E56">
      <w:pPr>
        <w:pStyle w:val="Heading2"/>
        <w:rPr>
          <w:sz w:val="20"/>
          <w:szCs w:val="20"/>
        </w:rPr>
      </w:pPr>
      <w:r w:rsidRPr="00602058">
        <w:rPr>
          <w:sz w:val="20"/>
          <w:szCs w:val="20"/>
        </w:rPr>
        <w:t xml:space="preserve">Balance the </w:t>
      </w:r>
      <w:proofErr w:type="spellStart"/>
      <w:r w:rsidR="00903B4C">
        <w:rPr>
          <w:sz w:val="20"/>
          <w:szCs w:val="20"/>
        </w:rPr>
        <w:t>D</w:t>
      </w:r>
      <w:r w:rsidRPr="00602058">
        <w:rPr>
          <w:sz w:val="20"/>
          <w:szCs w:val="20"/>
        </w:rPr>
        <w:t>os</w:t>
      </w:r>
      <w:r w:rsidR="00903B4C">
        <w:rPr>
          <w:sz w:val="20"/>
          <w:szCs w:val="20"/>
        </w:rPr>
        <w:t>h</w:t>
      </w:r>
      <w:r w:rsidRPr="00602058">
        <w:rPr>
          <w:sz w:val="20"/>
          <w:szCs w:val="20"/>
        </w:rPr>
        <w:t>as</w:t>
      </w:r>
      <w:proofErr w:type="spellEnd"/>
      <w:r w:rsidRPr="00602058">
        <w:rPr>
          <w:sz w:val="20"/>
          <w:szCs w:val="20"/>
        </w:rPr>
        <w:t>, strengthen your Agni, and nourish the body, with organic, fresh ingredients, prepared with love</w:t>
      </w:r>
      <w:r w:rsidR="00645BF7">
        <w:rPr>
          <w:sz w:val="20"/>
          <w:szCs w:val="20"/>
        </w:rPr>
        <w:t>, and blessed with Reiki</w:t>
      </w:r>
    </w:p>
    <w:p w14:paraId="14BB1562" w14:textId="77777777" w:rsidR="00BA56F7" w:rsidRDefault="004323CD">
      <w:r>
        <w:rPr>
          <w:noProof/>
        </w:rPr>
        <w:drawing>
          <wp:inline distT="0" distB="0" distL="0" distR="0" wp14:anchorId="29806BE0" wp14:editId="3EB73EAD">
            <wp:extent cx="2013217" cy="13397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-2309989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38" cy="1346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3285">
        <w:t xml:space="preserve">  </w:t>
      </w:r>
      <w:r w:rsidR="00853285">
        <w:rPr>
          <w:noProof/>
        </w:rPr>
        <w:drawing>
          <wp:inline distT="0" distB="0" distL="0" distR="0" wp14:anchorId="16EC4592" wp14:editId="0135B9E6">
            <wp:extent cx="2274474" cy="133518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treat-egoeradicator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3730" cy="13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285">
        <w:t xml:space="preserve">  </w:t>
      </w:r>
      <w:r w:rsidR="00853285">
        <w:rPr>
          <w:noProof/>
        </w:rPr>
        <w:drawing>
          <wp:inline distT="0" distB="0" distL="0" distR="0" wp14:anchorId="05296774" wp14:editId="207277C7">
            <wp:extent cx="1882168" cy="1252497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treat-savasan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12151" cy="127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007F9" w14:textId="77777777" w:rsidR="00BA56F7" w:rsidRDefault="00671AE3">
      <w:pPr>
        <w:pStyle w:val="Heading2"/>
      </w:pPr>
      <w:r>
        <w:t>KUNDALINI YOGA</w:t>
      </w:r>
      <w:r w:rsidR="00853285">
        <w:t xml:space="preserve">: Yoga </w:t>
      </w:r>
      <w:r w:rsidR="00A25543">
        <w:t>of</w:t>
      </w:r>
      <w:r w:rsidR="00853285">
        <w:t xml:space="preserve"> </w:t>
      </w:r>
      <w:r w:rsidR="00620137">
        <w:t>Awareness</w:t>
      </w:r>
      <w:r w:rsidR="003B462E">
        <w:t xml:space="preserve">, PLUS Evening Yin Yoga </w:t>
      </w:r>
    </w:p>
    <w:p w14:paraId="7CB1CB26" w14:textId="77777777" w:rsidR="00EF647F" w:rsidRDefault="00602058">
      <w:r>
        <w:t xml:space="preserve">Summon your kundalini energy, revitalize your cells, balance the chakras, </w:t>
      </w:r>
      <w:r w:rsidR="008B6A2E">
        <w:t xml:space="preserve">recharge and most importantly, </w:t>
      </w:r>
      <w:r>
        <w:t>relax deeply</w:t>
      </w:r>
      <w:r w:rsidR="00CC5674">
        <w:t>.</w:t>
      </w:r>
    </w:p>
    <w:p w14:paraId="6BC406E4" w14:textId="5382ADB8" w:rsidR="00675011" w:rsidRPr="00675011" w:rsidRDefault="00675011">
      <w:pPr>
        <w:rPr>
          <w:color w:val="7030A0"/>
        </w:rPr>
        <w:sectPr w:rsidR="00675011" w:rsidRPr="00675011" w:rsidSect="00903B4C">
          <w:pgSz w:w="12240" w:h="15840"/>
          <w:pgMar w:top="720" w:right="720" w:bottom="720" w:left="720" w:header="720" w:footer="720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20"/>
          <w:titlePg/>
          <w:docGrid w:linePitch="360"/>
        </w:sectPr>
      </w:pPr>
      <w:r w:rsidRPr="00675011">
        <w:rPr>
          <w:rFonts w:ascii="HGMaruGothicMPRO" w:eastAsia="HGMaruGothicMPRO" w:hAnsi="HGMaruGothicMPRO"/>
          <w:color w:val="7030A0"/>
          <w:sz w:val="18"/>
          <w:szCs w:val="18"/>
        </w:rPr>
        <w:t>A Divine Collaboration Brought to You By:</w:t>
      </w:r>
      <w:r w:rsidRPr="00675011">
        <w:rPr>
          <w:color w:val="7030A0"/>
          <w:sz w:val="18"/>
          <w:szCs w:val="18"/>
        </w:rPr>
        <w:t xml:space="preserve"> </w:t>
      </w:r>
      <w:hyperlink r:id="rId23" w:history="1">
        <w:r w:rsidRPr="00675011">
          <w:rPr>
            <w:rStyle w:val="Hyperlink"/>
            <w:rFonts w:ascii="HGMaruGothicMPRO" w:eastAsia="HGMaruGothicMPRO" w:hAnsi="HGMaruGothicMPRO"/>
            <w:b/>
            <w:sz w:val="18"/>
            <w:szCs w:val="18"/>
          </w:rPr>
          <w:t>Spa Bo</w:t>
        </w:r>
        <w:r w:rsidRPr="00675011">
          <w:rPr>
            <w:rStyle w:val="Hyperlink"/>
            <w:rFonts w:ascii="HGMaruGothicMPRO" w:eastAsia="HGMaruGothicMPRO" w:hAnsi="HGMaruGothicMPRO"/>
            <w:b/>
            <w:sz w:val="18"/>
            <w:szCs w:val="18"/>
          </w:rPr>
          <w:t>t</w:t>
        </w:r>
        <w:r w:rsidRPr="00675011">
          <w:rPr>
            <w:rStyle w:val="Hyperlink"/>
            <w:rFonts w:ascii="HGMaruGothicMPRO" w:eastAsia="HGMaruGothicMPRO" w:hAnsi="HGMaruGothicMPRO"/>
            <w:b/>
            <w:sz w:val="18"/>
            <w:szCs w:val="18"/>
          </w:rPr>
          <w:t>anica</w:t>
        </w:r>
      </w:hyperlink>
      <w:r w:rsidRPr="00675011">
        <w:rPr>
          <w:rFonts w:ascii="HGMaruGothicMPRO" w:eastAsia="HGMaruGothicMPRO" w:hAnsi="HGMaruGothicMPRO"/>
          <w:b/>
          <w:color w:val="7030A0"/>
          <w:sz w:val="18"/>
          <w:szCs w:val="18"/>
        </w:rPr>
        <w:t xml:space="preserve">, </w:t>
      </w:r>
      <w:hyperlink r:id="rId24" w:history="1">
        <w:r w:rsidRPr="00273047">
          <w:rPr>
            <w:rStyle w:val="Hyperlink"/>
            <w:rFonts w:ascii="HGMaruGothicMPRO" w:eastAsia="HGMaruGothicMPRO" w:hAnsi="HGMaruGothicMPRO"/>
            <w:b/>
            <w:color w:val="92D050"/>
            <w:sz w:val="18"/>
            <w:szCs w:val="18"/>
          </w:rPr>
          <w:t>Graceful Evo</w:t>
        </w:r>
        <w:r w:rsidRPr="00273047">
          <w:rPr>
            <w:rStyle w:val="Hyperlink"/>
            <w:rFonts w:ascii="HGMaruGothicMPRO" w:eastAsia="HGMaruGothicMPRO" w:hAnsi="HGMaruGothicMPRO"/>
            <w:b/>
            <w:color w:val="92D050"/>
            <w:sz w:val="18"/>
            <w:szCs w:val="18"/>
          </w:rPr>
          <w:t>l</w:t>
        </w:r>
        <w:r w:rsidRPr="00273047">
          <w:rPr>
            <w:rStyle w:val="Hyperlink"/>
            <w:rFonts w:ascii="HGMaruGothicMPRO" w:eastAsia="HGMaruGothicMPRO" w:hAnsi="HGMaruGothicMPRO"/>
            <w:b/>
            <w:color w:val="92D050"/>
            <w:sz w:val="18"/>
            <w:szCs w:val="18"/>
          </w:rPr>
          <w:t>ution</w:t>
        </w:r>
      </w:hyperlink>
      <w:r w:rsidRPr="00675011">
        <w:rPr>
          <w:rFonts w:ascii="HGMaruGothicMPRO" w:eastAsia="HGMaruGothicMPRO" w:hAnsi="HGMaruGothicMPRO"/>
          <w:b/>
          <w:color w:val="7030A0"/>
          <w:sz w:val="18"/>
          <w:szCs w:val="18"/>
        </w:rPr>
        <w:t xml:space="preserve"> &amp; </w:t>
      </w:r>
      <w:hyperlink r:id="rId25" w:history="1">
        <w:r w:rsidRPr="00675011">
          <w:rPr>
            <w:rStyle w:val="Hyperlink"/>
            <w:rFonts w:ascii="HGMaruGothicMPRO" w:eastAsia="HGMaruGothicMPRO" w:hAnsi="HGMaruGothicMPRO"/>
            <w:b/>
            <w:sz w:val="18"/>
            <w:szCs w:val="18"/>
          </w:rPr>
          <w:t>Phoenix R</w:t>
        </w:r>
        <w:r w:rsidRPr="00675011">
          <w:rPr>
            <w:rStyle w:val="Hyperlink"/>
            <w:rFonts w:ascii="HGMaruGothicMPRO" w:eastAsia="HGMaruGothicMPRO" w:hAnsi="HGMaruGothicMPRO"/>
            <w:b/>
            <w:sz w:val="18"/>
            <w:szCs w:val="18"/>
          </w:rPr>
          <w:t>i</w:t>
        </w:r>
        <w:r w:rsidRPr="00675011">
          <w:rPr>
            <w:rStyle w:val="Hyperlink"/>
            <w:rFonts w:ascii="HGMaruGothicMPRO" w:eastAsia="HGMaruGothicMPRO" w:hAnsi="HGMaruGothicMPRO"/>
            <w:b/>
            <w:sz w:val="18"/>
            <w:szCs w:val="18"/>
          </w:rPr>
          <w:t>sing</w:t>
        </w:r>
        <w:r w:rsidRPr="00675011">
          <w:rPr>
            <w:rStyle w:val="Hyperlink"/>
            <w:rFonts w:ascii="HGMaruGothicMPRO" w:eastAsia="HGMaruGothicMPRO" w:hAnsi="HGMaruGothicMPRO"/>
          </w:rPr>
          <w:t xml:space="preserve"> </w:t>
        </w:r>
      </w:hyperlink>
      <w:r w:rsidRPr="00675011">
        <w:rPr>
          <w:rFonts w:ascii="HGMaruGothicMPRO" w:eastAsia="HGMaruGothicMPRO" w:hAnsi="HGMaruGothicMPRO"/>
          <w:color w:val="7030A0"/>
        </w:rPr>
        <w:t xml:space="preserve">           </w:t>
      </w:r>
    </w:p>
    <w:p w14:paraId="39302B8F" w14:textId="544F5018" w:rsidR="00675011" w:rsidRDefault="005506C3">
      <w:pPr>
        <w:rPr>
          <w:rFonts w:ascii="HGMaruGothicMPRO" w:eastAsia="HGMaruGothicMPRO" w:hAnsi="HGMaruGothicMPRO"/>
        </w:rPr>
        <w:sectPr w:rsidR="00675011" w:rsidSect="00675011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6269D9D3" wp14:editId="791982B6">
            <wp:extent cx="824256" cy="1098856"/>
            <wp:effectExtent l="0" t="0" r="127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070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7893" cy="1143699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HGMaruGothicMPRO" w:eastAsia="HGMaruGothicMPRO" w:hAnsi="HGMaruGothicMPRO"/>
        </w:rPr>
        <w:t xml:space="preserve"> </w:t>
      </w:r>
      <w:r w:rsidR="00675011">
        <w:rPr>
          <w:rFonts w:ascii="HGMaruGothicMPRO" w:eastAsia="HGMaruGothicMPRO" w:hAnsi="HGMaruGothicMPRO"/>
        </w:rPr>
        <w:t xml:space="preserve">  </w:t>
      </w:r>
      <w:r>
        <w:rPr>
          <w:rFonts w:ascii="HGMaruGothicMPRO" w:eastAsia="HGMaruGothicMPRO" w:hAnsi="HGMaruGothicMPRO"/>
          <w:noProof/>
        </w:rPr>
        <w:drawing>
          <wp:inline distT="0" distB="0" distL="0" distR="0" wp14:anchorId="6A45C46B" wp14:editId="217AA41C">
            <wp:extent cx="496570" cy="110762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abby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123" cy="1122243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675011">
        <w:rPr>
          <w:rFonts w:ascii="HGMaruGothicMPRO" w:eastAsia="HGMaruGothicMPRO" w:hAnsi="HGMaruGothicMPRO"/>
        </w:rPr>
        <w:t xml:space="preserve">  </w:t>
      </w:r>
      <w:r>
        <w:rPr>
          <w:rFonts w:ascii="HGMaruGothicMPRO" w:eastAsia="HGMaruGothicMPRO" w:hAnsi="HGMaruGothicMPRO"/>
        </w:rPr>
        <w:t xml:space="preserve"> </w:t>
      </w:r>
      <w:r w:rsidR="00675011">
        <w:rPr>
          <w:rFonts w:ascii="HGMaruGothicMPRO" w:eastAsia="HGMaruGothicMPRO" w:hAnsi="HGMaruGothicMPRO"/>
          <w:noProof/>
        </w:rPr>
        <w:drawing>
          <wp:inline distT="0" distB="0" distL="0" distR="0" wp14:anchorId="61F95557" wp14:editId="4CE65235">
            <wp:extent cx="762000" cy="101962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07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4118" cy="10492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675011">
        <w:rPr>
          <w:rFonts w:ascii="HGMaruGothicMPRO" w:eastAsia="HGMaruGothicMPRO" w:hAnsi="HGMaruGothicMPRO"/>
        </w:rPr>
        <w:t xml:space="preserve"> </w:t>
      </w:r>
    </w:p>
    <w:p w14:paraId="5A493A89" w14:textId="049F271E" w:rsidR="00EF647F" w:rsidRPr="005506C3" w:rsidRDefault="00EF647F">
      <w:pPr>
        <w:rPr>
          <w:rFonts w:ascii="HGMaruGothicMPRO" w:eastAsia="HGMaruGothicMPRO" w:hAnsi="HGMaruGothicMPRO"/>
        </w:rPr>
        <w:sectPr w:rsidR="00EF647F" w:rsidRPr="005506C3" w:rsidSect="00903B4C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num="2" w:space="720"/>
          <w:titlePg/>
          <w:docGrid w:linePitch="360"/>
        </w:sectPr>
      </w:pPr>
    </w:p>
    <w:p w14:paraId="46576E37" w14:textId="77777777" w:rsidR="00030F57" w:rsidRPr="00CD6E56" w:rsidRDefault="00030F57"/>
    <w:p w14:paraId="232C02A8" w14:textId="77777777" w:rsidR="003947D7" w:rsidRDefault="003947D7">
      <w:pPr>
        <w:rPr>
          <w:rFonts w:ascii="HGMaruGothicMPRO" w:eastAsia="HGMaruGothicMPRO" w:hAnsi="HGMaruGothicMPRO"/>
        </w:rPr>
        <w:sectPr w:rsidR="003947D7" w:rsidSect="00903B4C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num="2" w:space="720"/>
          <w:titlePg/>
          <w:docGrid w:linePitch="360"/>
        </w:sectPr>
      </w:pPr>
      <w:r>
        <w:rPr>
          <w:rFonts w:ascii="HGMaruGothicMPRO" w:eastAsia="HGMaruGothicMPRO" w:hAnsi="HGMaruGothicMPRO"/>
        </w:rPr>
        <w:tab/>
      </w:r>
    </w:p>
    <w:p w14:paraId="6A6EB63A" w14:textId="77777777" w:rsidR="00030F57" w:rsidRPr="00620137" w:rsidRDefault="00030F57">
      <w:pPr>
        <w:rPr>
          <w:rFonts w:ascii="HGMaruGothicMPRO" w:eastAsia="HGMaruGothicMPRO" w:hAnsi="HGMaruGothicMPRO"/>
        </w:rPr>
      </w:pPr>
    </w:p>
    <w:sectPr w:rsidR="00030F57" w:rsidRPr="00620137" w:rsidSect="00903B4C">
      <w:type w:val="continuous"/>
      <w:pgSz w:w="12240" w:h="15840"/>
      <w:pgMar w:top="720" w:right="720" w:bottom="720" w:left="72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E9FE81" w14:textId="77777777" w:rsidR="00370492" w:rsidRDefault="00370492">
      <w:pPr>
        <w:spacing w:after="0" w:line="240" w:lineRule="auto"/>
      </w:pPr>
      <w:r>
        <w:separator/>
      </w:r>
    </w:p>
  </w:endnote>
  <w:endnote w:type="continuationSeparator" w:id="0">
    <w:p w14:paraId="51B600D2" w14:textId="77777777" w:rsidR="00370492" w:rsidRDefault="00370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HGMaruGothicM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D10D6" w14:textId="77777777" w:rsidR="00370492" w:rsidRDefault="00370492">
      <w:pPr>
        <w:spacing w:after="0" w:line="240" w:lineRule="auto"/>
      </w:pPr>
      <w:r>
        <w:separator/>
      </w:r>
    </w:p>
  </w:footnote>
  <w:footnote w:type="continuationSeparator" w:id="0">
    <w:p w14:paraId="0EC9181D" w14:textId="77777777" w:rsidR="00370492" w:rsidRDefault="003704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C74"/>
    <w:rsid w:val="00001D04"/>
    <w:rsid w:val="00030F57"/>
    <w:rsid w:val="0007193C"/>
    <w:rsid w:val="000E00B9"/>
    <w:rsid w:val="000E5C74"/>
    <w:rsid w:val="00126884"/>
    <w:rsid w:val="001564D1"/>
    <w:rsid w:val="00253280"/>
    <w:rsid w:val="002610CA"/>
    <w:rsid w:val="00273047"/>
    <w:rsid w:val="00370492"/>
    <w:rsid w:val="003770A8"/>
    <w:rsid w:val="003947D7"/>
    <w:rsid w:val="003B462E"/>
    <w:rsid w:val="003D09DC"/>
    <w:rsid w:val="003D2E04"/>
    <w:rsid w:val="004323CD"/>
    <w:rsid w:val="004366DE"/>
    <w:rsid w:val="00442E11"/>
    <w:rsid w:val="00474F52"/>
    <w:rsid w:val="005429CE"/>
    <w:rsid w:val="005506C3"/>
    <w:rsid w:val="00563947"/>
    <w:rsid w:val="00570802"/>
    <w:rsid w:val="0057231E"/>
    <w:rsid w:val="00590806"/>
    <w:rsid w:val="005D424F"/>
    <w:rsid w:val="00602058"/>
    <w:rsid w:val="00620137"/>
    <w:rsid w:val="0063348E"/>
    <w:rsid w:val="00645BF7"/>
    <w:rsid w:val="0066796A"/>
    <w:rsid w:val="00671AE3"/>
    <w:rsid w:val="00675011"/>
    <w:rsid w:val="00705000"/>
    <w:rsid w:val="007431E0"/>
    <w:rsid w:val="007B2FDF"/>
    <w:rsid w:val="007D6614"/>
    <w:rsid w:val="007F1769"/>
    <w:rsid w:val="00822FD8"/>
    <w:rsid w:val="00853285"/>
    <w:rsid w:val="0088546F"/>
    <w:rsid w:val="008A300B"/>
    <w:rsid w:val="008B6A2E"/>
    <w:rsid w:val="008E143B"/>
    <w:rsid w:val="00903B4C"/>
    <w:rsid w:val="00937444"/>
    <w:rsid w:val="00992EAF"/>
    <w:rsid w:val="009C74AB"/>
    <w:rsid w:val="00A25543"/>
    <w:rsid w:val="00A47A85"/>
    <w:rsid w:val="00A608D1"/>
    <w:rsid w:val="00AF1668"/>
    <w:rsid w:val="00BA56F7"/>
    <w:rsid w:val="00C32B45"/>
    <w:rsid w:val="00C943E0"/>
    <w:rsid w:val="00CC5674"/>
    <w:rsid w:val="00CD6E56"/>
    <w:rsid w:val="00CE1D4B"/>
    <w:rsid w:val="00E40240"/>
    <w:rsid w:val="00E47295"/>
    <w:rsid w:val="00EF647F"/>
    <w:rsid w:val="00EF6C1B"/>
    <w:rsid w:val="00FB06D5"/>
    <w:rsid w:val="00FE2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D85D54"/>
  <w15:chartTrackingRefBased/>
  <w15:docId w15:val="{D0613029-420B-DC4F-94F6-873B479BE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3494BA" w:themeColor="accent1"/>
        <w:bottom w:val="single" w:sz="4" w:space="31" w:color="3494BA" w:themeColor="accent1"/>
      </w:pBdr>
      <w:shd w:val="clear" w:color="auto" w:fill="3494BA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276E8B" w:themeColor="accent1" w:themeShade="BF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1A495C" w:themeColor="accent1" w:themeShade="7F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276E8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3494BA" w:themeFill="accent1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76E8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76E8B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A495C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176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769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74F52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4F5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75011"/>
    <w:rPr>
      <w:color w:val="9F671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racefulevolutionyoga@gmail.com" TargetMode="External"/><Relationship Id="rId18" Type="http://schemas.openxmlformats.org/officeDocument/2006/relationships/image" Target="media/image8.jpg"/><Relationship Id="rId26" Type="http://schemas.openxmlformats.org/officeDocument/2006/relationships/image" Target="media/image13.JPG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hyperlink" Target="mailto:gzoppa@hotmail.com" TargetMode="External"/><Relationship Id="rId17" Type="http://schemas.openxmlformats.org/officeDocument/2006/relationships/image" Target="media/image7.jpg"/><Relationship Id="rId25" Type="http://schemas.openxmlformats.org/officeDocument/2006/relationships/hyperlink" Target="https://www.facebook.com/phoenixrisingmb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www.facebook.com/gracefulevolutionyoga/?modal=admin_todo_tou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hyperlink" Target="http://www.spabotanica.ca/" TargetMode="External"/><Relationship Id="rId28" Type="http://schemas.openxmlformats.org/officeDocument/2006/relationships/image" Target="media/image15.JPG"/><Relationship Id="rId10" Type="http://schemas.openxmlformats.org/officeDocument/2006/relationships/image" Target="media/image2.jp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4.jp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lisawiebe/Library/Containers/com.microsoft.Word/Data/Library/Application%20Support/Microsoft/Office/16.0/DTS/en-US%7b6E5D66FE-CE25-F645-91C8-010B2881F997%7d/%7b3A22C0D5-1029-8B40-8C32-4FAD4FF3A532%7dtf10002089.dotx" TargetMode="External"/></Relationships>
</file>

<file path=word/theme/theme1.xml><?xml version="1.0" encoding="utf-8"?>
<a:theme xmlns:a="http://schemas.openxmlformats.org/drawingml/2006/main" name="Advantage Brochur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{3A22C0D5-1029-8B40-8C32-4FAD4FF3A532}tf10002089.dotx</Template>
  <TotalTime>203</TotalTime>
  <Pages>3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.</dc:creator>
  <cp:keywords/>
  <dc:description/>
  <cp:lastModifiedBy>Elisa .</cp:lastModifiedBy>
  <cp:revision>31</cp:revision>
  <cp:lastPrinted>2018-11-28T15:02:00Z</cp:lastPrinted>
  <dcterms:created xsi:type="dcterms:W3CDTF">2018-11-06T16:24:00Z</dcterms:created>
  <dcterms:modified xsi:type="dcterms:W3CDTF">2018-11-28T15:04:00Z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