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52FD4" w14:textId="310D0CE4" w:rsidR="008E4999" w:rsidRPr="0068569F" w:rsidRDefault="008E4999" w:rsidP="0068569F">
      <w:bookmarkStart w:id="0" w:name="_GoBack"/>
      <w:bookmarkEnd w:id="0"/>
    </w:p>
    <w:sectPr w:rsidR="008E4999" w:rsidRPr="0068569F" w:rsidSect="00F27832">
      <w:headerReference w:type="default" r:id="rId10"/>
      <w:footerReference w:type="default" r:id="rId11"/>
      <w:pgSz w:w="11906" w:h="16838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A3145" w14:textId="77777777" w:rsidR="00DE19C3" w:rsidRDefault="00DE19C3" w:rsidP="002A0046">
      <w:r>
        <w:separator/>
      </w:r>
    </w:p>
  </w:endnote>
  <w:endnote w:type="continuationSeparator" w:id="0">
    <w:p w14:paraId="6DDF59A6" w14:textId="77777777" w:rsidR="00DE19C3" w:rsidRDefault="00DE19C3" w:rsidP="002A0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mnes SemiBold">
    <w:altName w:val="Calibri"/>
    <w:panose1 w:val="02000000000000000000"/>
    <w:charset w:val="00"/>
    <w:family w:val="modern"/>
    <w:notTrueType/>
    <w:pitch w:val="variable"/>
    <w:sig w:usb0="A00000AF" w:usb1="5000404B" w:usb2="00000000" w:usb3="00000000" w:csb0="00000093" w:csb1="00000000"/>
  </w:font>
  <w:font w:name="VAG Rounded Light">
    <w:altName w:val="Corbel"/>
    <w:panose1 w:val="020004030400000200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E8333" w14:textId="77777777" w:rsidR="00E071A9" w:rsidRDefault="00F27832" w:rsidP="00F2783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4CA3F9C" wp14:editId="6DF71498">
          <wp:simplePos x="0" y="0"/>
          <wp:positionH relativeFrom="column">
            <wp:posOffset>-276860</wp:posOffset>
          </wp:positionH>
          <wp:positionV relativeFrom="paragraph">
            <wp:posOffset>44450</wp:posOffset>
          </wp:positionV>
          <wp:extent cx="1386840" cy="495151"/>
          <wp:effectExtent l="0" t="0" r="381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udaus_accredited01_300_CMYK_SM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495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661FF" w14:textId="77777777" w:rsidR="00DE19C3" w:rsidRDefault="00DE19C3" w:rsidP="002A0046">
      <w:r>
        <w:separator/>
      </w:r>
    </w:p>
  </w:footnote>
  <w:footnote w:type="continuationSeparator" w:id="0">
    <w:p w14:paraId="0CE21E44" w14:textId="77777777" w:rsidR="00DE19C3" w:rsidRDefault="00DE19C3" w:rsidP="002A00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CFD91" w14:textId="77777777" w:rsidR="00C37444" w:rsidRDefault="00D65094" w:rsidP="000A557A">
    <w:pPr>
      <w:pStyle w:val="Header"/>
      <w:ind w:left="0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6D7F5221" wp14:editId="487E9A9F">
          <wp:simplePos x="0" y="0"/>
          <wp:positionH relativeFrom="page">
            <wp:posOffset>-190500</wp:posOffset>
          </wp:positionH>
          <wp:positionV relativeFrom="page">
            <wp:posOffset>-83820</wp:posOffset>
          </wp:positionV>
          <wp:extent cx="7531735" cy="143573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HE15002 letterhead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735" cy="1435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263" behindDoc="1" locked="0" layoutInCell="1" allowOverlap="1" wp14:anchorId="3BFEAF7C" wp14:editId="349F0D33">
          <wp:simplePos x="0" y="0"/>
          <wp:positionH relativeFrom="column">
            <wp:posOffset>600710</wp:posOffset>
          </wp:positionH>
          <wp:positionV relativeFrom="paragraph">
            <wp:posOffset>1691005</wp:posOffset>
          </wp:positionV>
          <wp:extent cx="6055995" cy="8566150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5995" cy="8566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B74"/>
    <w:rsid w:val="000451B9"/>
    <w:rsid w:val="000A484F"/>
    <w:rsid w:val="000A557A"/>
    <w:rsid w:val="000E18A4"/>
    <w:rsid w:val="0016626D"/>
    <w:rsid w:val="001737F8"/>
    <w:rsid w:val="001C5384"/>
    <w:rsid w:val="001D6C02"/>
    <w:rsid w:val="00243ECA"/>
    <w:rsid w:val="002720C8"/>
    <w:rsid w:val="002A0046"/>
    <w:rsid w:val="002D576D"/>
    <w:rsid w:val="003035E1"/>
    <w:rsid w:val="0032219A"/>
    <w:rsid w:val="00323F55"/>
    <w:rsid w:val="00342CA8"/>
    <w:rsid w:val="00382337"/>
    <w:rsid w:val="00383EE7"/>
    <w:rsid w:val="00394BC5"/>
    <w:rsid w:val="00397FFE"/>
    <w:rsid w:val="003B0585"/>
    <w:rsid w:val="003C2320"/>
    <w:rsid w:val="003D1E81"/>
    <w:rsid w:val="003F484E"/>
    <w:rsid w:val="004225CA"/>
    <w:rsid w:val="00446084"/>
    <w:rsid w:val="004547AB"/>
    <w:rsid w:val="00477DBD"/>
    <w:rsid w:val="004A6BDF"/>
    <w:rsid w:val="004C3604"/>
    <w:rsid w:val="004F750B"/>
    <w:rsid w:val="005229DB"/>
    <w:rsid w:val="005520ED"/>
    <w:rsid w:val="00573F5A"/>
    <w:rsid w:val="00593B74"/>
    <w:rsid w:val="00597050"/>
    <w:rsid w:val="00642F81"/>
    <w:rsid w:val="00654301"/>
    <w:rsid w:val="00680324"/>
    <w:rsid w:val="0068569F"/>
    <w:rsid w:val="006B333D"/>
    <w:rsid w:val="006E6A78"/>
    <w:rsid w:val="00716F79"/>
    <w:rsid w:val="00723473"/>
    <w:rsid w:val="00725613"/>
    <w:rsid w:val="007323F3"/>
    <w:rsid w:val="00744A48"/>
    <w:rsid w:val="00793099"/>
    <w:rsid w:val="007D11D1"/>
    <w:rsid w:val="007F20C4"/>
    <w:rsid w:val="007F7BBF"/>
    <w:rsid w:val="00850BB8"/>
    <w:rsid w:val="00861572"/>
    <w:rsid w:val="00893AE9"/>
    <w:rsid w:val="008D3E1B"/>
    <w:rsid w:val="008E4999"/>
    <w:rsid w:val="00937AEE"/>
    <w:rsid w:val="00947AF1"/>
    <w:rsid w:val="009C2A36"/>
    <w:rsid w:val="009E28BD"/>
    <w:rsid w:val="009F5C93"/>
    <w:rsid w:val="00A556DB"/>
    <w:rsid w:val="00A954E9"/>
    <w:rsid w:val="00AB1F99"/>
    <w:rsid w:val="00AD0B21"/>
    <w:rsid w:val="00B051D2"/>
    <w:rsid w:val="00BC07D7"/>
    <w:rsid w:val="00C37444"/>
    <w:rsid w:val="00C45860"/>
    <w:rsid w:val="00C618FB"/>
    <w:rsid w:val="00CC392B"/>
    <w:rsid w:val="00CC5133"/>
    <w:rsid w:val="00CE6169"/>
    <w:rsid w:val="00D003BE"/>
    <w:rsid w:val="00D308B4"/>
    <w:rsid w:val="00D40DCA"/>
    <w:rsid w:val="00D65094"/>
    <w:rsid w:val="00D93821"/>
    <w:rsid w:val="00DC28AA"/>
    <w:rsid w:val="00DE19C3"/>
    <w:rsid w:val="00E071A9"/>
    <w:rsid w:val="00ED60CF"/>
    <w:rsid w:val="00EF49CD"/>
    <w:rsid w:val="00F10405"/>
    <w:rsid w:val="00F22220"/>
    <w:rsid w:val="00F27832"/>
    <w:rsid w:val="00F65ED6"/>
    <w:rsid w:val="00F674F0"/>
    <w:rsid w:val="00F9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8992AF"/>
  <w15:docId w15:val="{ACD4D779-75D5-4B8B-9E9F-288BBBAA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3B74"/>
    <w:pPr>
      <w:spacing w:before="240" w:after="240"/>
      <w:ind w:left="-426"/>
    </w:pPr>
  </w:style>
  <w:style w:type="paragraph" w:styleId="Heading1">
    <w:name w:val="heading 1"/>
    <w:basedOn w:val="Normal"/>
    <w:next w:val="Normal"/>
    <w:link w:val="Heading1Char"/>
    <w:uiPriority w:val="9"/>
    <w:qFormat/>
    <w:rsid w:val="009C2A36"/>
    <w:pPr>
      <w:keepNext/>
      <w:keepLines/>
      <w:spacing w:before="480" w:after="0"/>
      <w:outlineLvl w:val="0"/>
    </w:pPr>
    <w:rPr>
      <w:rFonts w:ascii="Omnes SemiBold" w:eastAsiaTheme="majorEastAsia" w:hAnsi="Omnes SemiBold" w:cstheme="majorBidi"/>
      <w:b/>
      <w:bCs/>
      <w:color w:val="782B9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2A36"/>
    <w:pPr>
      <w:keepNext/>
      <w:keepLines/>
      <w:spacing w:before="200" w:after="0"/>
      <w:outlineLvl w:val="1"/>
    </w:pPr>
    <w:rPr>
      <w:rFonts w:ascii="Omnes SemiBold" w:eastAsiaTheme="majorEastAsia" w:hAnsi="Omnes SemiBold" w:cstheme="majorBidi"/>
      <w:b/>
      <w:bCs/>
      <w:color w:val="00B18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3473"/>
    <w:pPr>
      <w:keepNext/>
      <w:keepLines/>
      <w:spacing w:before="200" w:after="0"/>
      <w:ind w:left="0"/>
      <w:outlineLvl w:val="2"/>
    </w:pPr>
    <w:rPr>
      <w:rFonts w:ascii="VAG Rounded Light" w:eastAsiaTheme="majorEastAsia" w:hAnsi="VAG Rounded Light" w:cstheme="majorBidi"/>
      <w:b/>
      <w:bCs/>
      <w:color w:val="8C189B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A00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23473"/>
    <w:pPr>
      <w:keepNext/>
      <w:keepLines/>
      <w:spacing w:before="200" w:after="0"/>
      <w:outlineLvl w:val="4"/>
    </w:pPr>
    <w:rPr>
      <w:rFonts w:ascii="VAG Rounded Light" w:eastAsiaTheme="majorEastAsia" w:hAnsi="VAG Rounded Light" w:cstheme="majorBidi"/>
      <w:color w:val="00B288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A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93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AE9"/>
  </w:style>
  <w:style w:type="paragraph" w:styleId="Footer">
    <w:name w:val="footer"/>
    <w:basedOn w:val="Normal"/>
    <w:link w:val="FooterChar"/>
    <w:uiPriority w:val="99"/>
    <w:unhideWhenUsed/>
    <w:rsid w:val="00893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AE9"/>
  </w:style>
  <w:style w:type="paragraph" w:styleId="NoSpacing">
    <w:name w:val="No Spacing"/>
    <w:uiPriority w:val="1"/>
    <w:qFormat/>
    <w:rsid w:val="002A0046"/>
    <w:pPr>
      <w:spacing w:after="0" w:line="240" w:lineRule="auto"/>
      <w:ind w:left="-426"/>
    </w:pPr>
  </w:style>
  <w:style w:type="character" w:customStyle="1" w:styleId="Heading1Char">
    <w:name w:val="Heading 1 Char"/>
    <w:basedOn w:val="DefaultParagraphFont"/>
    <w:link w:val="Heading1"/>
    <w:uiPriority w:val="9"/>
    <w:rsid w:val="009C2A36"/>
    <w:rPr>
      <w:rFonts w:ascii="Omnes SemiBold" w:eastAsiaTheme="majorEastAsia" w:hAnsi="Omnes SemiBold" w:cstheme="majorBidi"/>
      <w:b/>
      <w:bCs/>
      <w:color w:val="782B9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C2A36"/>
    <w:rPr>
      <w:rFonts w:ascii="Omnes SemiBold" w:eastAsiaTheme="majorEastAsia" w:hAnsi="Omnes SemiBold" w:cstheme="majorBidi"/>
      <w:b/>
      <w:bCs/>
      <w:color w:val="00B18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3473"/>
    <w:rPr>
      <w:rFonts w:ascii="VAG Rounded Light" w:eastAsiaTheme="majorEastAsia" w:hAnsi="VAG Rounded Light" w:cstheme="majorBidi"/>
      <w:b/>
      <w:bCs/>
      <w:color w:val="8C189B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A00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rsid w:val="002A00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00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rsid w:val="002A0046"/>
    <w:rPr>
      <w:b/>
      <w:bCs/>
    </w:rPr>
  </w:style>
  <w:style w:type="character" w:styleId="Emphasis">
    <w:name w:val="Emphasis"/>
    <w:basedOn w:val="DefaultParagraphFont"/>
    <w:uiPriority w:val="20"/>
    <w:rsid w:val="002A0046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723473"/>
    <w:rPr>
      <w:rFonts w:ascii="VAG Rounded Light" w:eastAsiaTheme="majorEastAsia" w:hAnsi="VAG Rounded Light" w:cstheme="majorBidi"/>
      <w:color w:val="00B288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6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on\Documents\Custom%20Office%20Templates\Letterhead_v2.0dot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1A5385F5CCE64E835B1821294E37CC" ma:contentTypeVersion="10" ma:contentTypeDescription="Create a new document." ma:contentTypeScope="" ma:versionID="bf274bd8cd6ef855081723bbd00dbf11">
  <xsd:schema xmlns:xsd="http://www.w3.org/2001/XMLSchema" xmlns:xs="http://www.w3.org/2001/XMLSchema" xmlns:p="http://schemas.microsoft.com/office/2006/metadata/properties" xmlns:ns2="1857b013-d91c-4b14-8bba-4acdee01ac92" xmlns:ns3="01e36205-e7c7-40ac-9270-d418dbe468f7" targetNamespace="http://schemas.microsoft.com/office/2006/metadata/properties" ma:root="true" ma:fieldsID="5530b8b35c08298c2e4947d0e440c216" ns2:_="" ns3:_="">
    <xsd:import namespace="1857b013-d91c-4b14-8bba-4acdee01ac92"/>
    <xsd:import namespace="01e36205-e7c7-40ac-9270-d418dbe468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7b013-d91c-4b14-8bba-4acdee01ac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36205-e7c7-40ac-9270-d418dbe468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B7959-173D-4510-8AF3-68B2692820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7b013-d91c-4b14-8bba-4acdee01ac92"/>
    <ds:schemaRef ds:uri="01e36205-e7c7-40ac-9270-d418dbe468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52ED49-F814-4EF3-BB66-25BC1A105795}">
  <ds:schemaRefs>
    <ds:schemaRef ds:uri="http://schemas.openxmlformats.org/package/2006/metadata/core-properties"/>
    <ds:schemaRef ds:uri="1857b013-d91c-4b14-8bba-4acdee01ac92"/>
    <ds:schemaRef ds:uri="http://purl.org/dc/dcmitype/"/>
    <ds:schemaRef ds:uri="http://schemas.microsoft.com/office/infopath/2007/PartnerControls"/>
    <ds:schemaRef ds:uri="01e36205-e7c7-40ac-9270-d418dbe468f7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727E144-8032-4135-AFCD-373B9CF9EF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8933EF-588F-4A1F-AFD9-B310FC911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Letterhead_v2.0dotx.dotx</Template>
  <TotalTime>13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Le Dilly</dc:creator>
  <cp:lastModifiedBy>Jason Le Dilly</cp:lastModifiedBy>
  <cp:revision>8</cp:revision>
  <cp:lastPrinted>2017-11-02T05:14:00Z</cp:lastPrinted>
  <dcterms:created xsi:type="dcterms:W3CDTF">2017-11-02T05:06:00Z</dcterms:created>
  <dcterms:modified xsi:type="dcterms:W3CDTF">2018-02-15T01:55:00Z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0x010100E61A5385F5CCE64E835B1821294E37CC</vt:lpwstr>
  </property>
</Properties>
</file>