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3963F" w14:textId="6026811D" w:rsidR="00D0696A" w:rsidRPr="00D0696A" w:rsidRDefault="00D0696A" w:rsidP="00D0696A">
      <w:pPr>
        <w:pStyle w:val="Default"/>
        <w:rPr>
          <w:lang w:val="pt-BR"/>
        </w:rPr>
      </w:pPr>
      <w:bookmarkStart w:id="0" w:name="_GoBack"/>
      <w:bookmarkEnd w:id="0"/>
    </w:p>
    <w:p w14:paraId="5B67C055" w14:textId="77777777" w:rsidR="009F7B5C" w:rsidRPr="003704CB" w:rsidRDefault="009F7B5C" w:rsidP="00E37DC7">
      <w:pPr>
        <w:jc w:val="both"/>
      </w:pPr>
    </w:p>
    <w:sectPr w:rsidR="009F7B5C" w:rsidRPr="003704CB" w:rsidSect="00104A90">
      <w:headerReference w:type="default" r:id="rId7"/>
      <w:headerReference w:type="first" r:id="rId8"/>
      <w:pgSz w:w="12240" w:h="15840"/>
      <w:pgMar w:top="2880" w:right="810" w:bottom="1440" w:left="27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9E885" w14:textId="77777777" w:rsidR="00C803A1" w:rsidRDefault="00C803A1" w:rsidP="00804280">
      <w:pPr>
        <w:spacing w:after="0" w:line="240" w:lineRule="auto"/>
      </w:pPr>
      <w:r>
        <w:separator/>
      </w:r>
    </w:p>
  </w:endnote>
  <w:endnote w:type="continuationSeparator" w:id="0">
    <w:p w14:paraId="20EAD1DE" w14:textId="77777777" w:rsidR="00C803A1" w:rsidRDefault="00C803A1" w:rsidP="00804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19ABD" w14:textId="77777777" w:rsidR="00C803A1" w:rsidRDefault="00C803A1" w:rsidP="00804280">
      <w:pPr>
        <w:spacing w:after="0" w:line="240" w:lineRule="auto"/>
      </w:pPr>
      <w:r>
        <w:separator/>
      </w:r>
    </w:p>
  </w:footnote>
  <w:footnote w:type="continuationSeparator" w:id="0">
    <w:p w14:paraId="0DE8E23A" w14:textId="77777777" w:rsidR="00C803A1" w:rsidRDefault="00C803A1" w:rsidP="00804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0487B" w14:textId="77777777" w:rsidR="00804280" w:rsidRDefault="00D6358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38EFE8" wp14:editId="1F5852ED">
              <wp:simplePos x="0" y="0"/>
              <wp:positionH relativeFrom="column">
                <wp:posOffset>-1476375</wp:posOffset>
              </wp:positionH>
              <wp:positionV relativeFrom="paragraph">
                <wp:posOffset>-238125</wp:posOffset>
              </wp:positionV>
              <wp:extent cx="7305675" cy="1485900"/>
              <wp:effectExtent l="0" t="0" r="0" b="0"/>
              <wp:wrapNone/>
              <wp:docPr id="2" name="Rectangle 1" descr="Retro Line with Stars - Pag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675" cy="14859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alt="Description: Retro Line with Stars - Page2" style="position:absolute;margin-left:-116.25pt;margin-top:-18.75pt;width:575.25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" stroked="f">
              <v:fill r:id="rId2" o:title="Retro Line with Stars - Page2" recolor="t" rotate="t" type="fram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B7C51" w14:textId="77777777" w:rsidR="00104A90" w:rsidRDefault="00D6358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72180E" wp14:editId="26118F47">
              <wp:simplePos x="0" y="0"/>
              <wp:positionH relativeFrom="column">
                <wp:posOffset>-1457325</wp:posOffset>
              </wp:positionH>
              <wp:positionV relativeFrom="paragraph">
                <wp:posOffset>-219075</wp:posOffset>
              </wp:positionV>
              <wp:extent cx="7305675" cy="9553575"/>
              <wp:effectExtent l="0" t="0" r="0" b="0"/>
              <wp:wrapNone/>
              <wp:docPr id="1" name="Rectangle 2" descr="Retro Line with Star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675" cy="955357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alt="Description: Retro Line with Stars" style="position:absolute;margin-left:-114.75pt;margin-top:-17.25pt;width:575.25pt;height:7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AA9vT4AAAAAAAAAAAAAAPT0+gAAAAAAAAAAAAAA0NPrAwAAAAAAAAAAAABAT68PAAAAAAAAAAAA&#10;AHDOrr3jNAwEABAVCTIWpErH/Q8IhYPA4VdvP9K6eO8Ec4CB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p6fQAAAAAAAAAAAAAA&#10;6On1AQAAAAAAAAAAAACgp9cHAAAAAAAAAAAAAICeXh8AAAAAAAAAAAAAAHqz0QMA+L3b+XT0hAOb&#10;yXJx9j16xd7D4/JrfUQXvc9nNxfz0Sv27raXm8UR7dns1qMnAAAAAAAAAAAAQEmvD/CHvX5uR084&#10;MJusvo4o1588P61GTzhwdX+9+3wbvWLvZXoyWX+MXrE3Oz0fPQEAAAAAAAAAAABKp6MHAAAAAAAA&#10;AAAAAADAP6T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" stroked="f">
              <v:fill r:id="rId2" o:title="Retro Line with Stars" recolor="t" rotate="t" type="fram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09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96A"/>
    <w:rsid w:val="00092965"/>
    <w:rsid w:val="000C5564"/>
    <w:rsid w:val="000C7163"/>
    <w:rsid w:val="000D463F"/>
    <w:rsid w:val="00104A90"/>
    <w:rsid w:val="001C0BC9"/>
    <w:rsid w:val="002355AC"/>
    <w:rsid w:val="0025006D"/>
    <w:rsid w:val="00256AC7"/>
    <w:rsid w:val="00263E0B"/>
    <w:rsid w:val="002A63E1"/>
    <w:rsid w:val="00351086"/>
    <w:rsid w:val="003704CB"/>
    <w:rsid w:val="003868C1"/>
    <w:rsid w:val="004C5A06"/>
    <w:rsid w:val="004E4F32"/>
    <w:rsid w:val="004F32BB"/>
    <w:rsid w:val="004F5044"/>
    <w:rsid w:val="006309FD"/>
    <w:rsid w:val="00631EB7"/>
    <w:rsid w:val="00684E24"/>
    <w:rsid w:val="006D1C81"/>
    <w:rsid w:val="0070735F"/>
    <w:rsid w:val="00723AE1"/>
    <w:rsid w:val="00727A13"/>
    <w:rsid w:val="0074503F"/>
    <w:rsid w:val="007D6D6E"/>
    <w:rsid w:val="00804280"/>
    <w:rsid w:val="00945D99"/>
    <w:rsid w:val="00995E15"/>
    <w:rsid w:val="009B44C2"/>
    <w:rsid w:val="009F7B5C"/>
    <w:rsid w:val="00A519DB"/>
    <w:rsid w:val="00B41203"/>
    <w:rsid w:val="00B71F08"/>
    <w:rsid w:val="00B87416"/>
    <w:rsid w:val="00C168D3"/>
    <w:rsid w:val="00C30D0F"/>
    <w:rsid w:val="00C803A1"/>
    <w:rsid w:val="00C924F5"/>
    <w:rsid w:val="00C959C7"/>
    <w:rsid w:val="00D056A7"/>
    <w:rsid w:val="00D0696A"/>
    <w:rsid w:val="00D63588"/>
    <w:rsid w:val="00DF0DAA"/>
    <w:rsid w:val="00E37DC7"/>
    <w:rsid w:val="00E60CCD"/>
    <w:rsid w:val="00E66C03"/>
    <w:rsid w:val="00F2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c"/>
    </o:shapedefaults>
    <o:shapelayout v:ext="edit">
      <o:idmap v:ext="edit" data="1"/>
    </o:shapelayout>
  </w:shapeDefaults>
  <w:decimalSymbol w:val="."/>
  <w:listSeparator w:val=","/>
  <w14:docId w14:val="6B8485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04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4280"/>
  </w:style>
  <w:style w:type="paragraph" w:styleId="Footer">
    <w:name w:val="footer"/>
    <w:basedOn w:val="Normal"/>
    <w:link w:val="FooterChar"/>
    <w:uiPriority w:val="99"/>
    <w:semiHidden/>
    <w:unhideWhenUsed/>
    <w:rsid w:val="00804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4280"/>
  </w:style>
  <w:style w:type="paragraph" w:styleId="BodyText">
    <w:name w:val="Body Text"/>
    <w:basedOn w:val="Normal"/>
    <w:link w:val="BodyTextChar"/>
    <w:rsid w:val="00E37DC7"/>
    <w:pPr>
      <w:tabs>
        <w:tab w:val="left" w:pos="1418"/>
        <w:tab w:val="right" w:pos="8789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E37DC7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D069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usa\Desktop\pdc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A9AED0D-24F9-4900-BDA2-75B2B0B7BE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C:\Users\usa\Desktop\pdc letterhead.dotx</Template>
  <TotalTime>2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Gustavo Fernandes</cp:lastModifiedBy>
  <cp:revision>3</cp:revision>
  <cp:lastPrinted>2011-07-29T16:28:00Z</cp:lastPrinted>
  <dcterms:created xsi:type="dcterms:W3CDTF">2017-07-17T05:01:00Z</dcterms:created>
  <dcterms:modified xsi:type="dcterms:W3CDTF">2017-07-17T05:02:00Z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TC300057299990</vt:lpwstr>
  </property>
</Properties>
</file>