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2204" w:type="dxa"/>
        <w:tblInd w:w="-591" w:type="dxa"/>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2204"/>
      </w:tblGrid>
      <w:tr w:rsidR="00BC569A" w14:paraId="108F6277" w14:textId="77777777" w:rsidTr="00A516B9">
        <w:trPr>
          <w:trHeight w:val="8728"/>
        </w:trPr>
        <w:tc>
          <w:tcPr>
            <w:tcW w:w="12204"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6102"/>
              <w:gridCol w:w="6102"/>
            </w:tblGrid>
            <w:tr w:rsidR="00075FE3" w14:paraId="02BE640A" w14:textId="77777777" w:rsidTr="00F23200">
              <w:trPr>
                <w:trHeight w:hRule="exact" w:val="4320"/>
              </w:trPr>
              <w:tc>
                <w:tcPr>
                  <w:tcW w:w="2500" w:type="pct"/>
                  <w:shd w:val="clear" w:color="auto" w:fill="663366" w:themeFill="accent1"/>
                  <w:vAlign w:val="center"/>
                </w:tcPr>
                <w:p w14:paraId="4A76CAE3" w14:textId="7EE4D06C" w:rsidR="00353163" w:rsidRDefault="003254AD" w:rsidP="007B7F3D">
                  <w:pPr>
                    <w:pStyle w:val="Title"/>
                    <w:ind w:left="0"/>
                    <w:jc w:val="left"/>
                    <w:rPr>
                      <w:rFonts w:ascii="Abadi MT Condensed Extra Bold" w:eastAsia="MS Gothic" w:hAnsi="Abadi MT Condensed Extra Bold"/>
                      <w:szCs w:val="96"/>
                    </w:rPr>
                  </w:pPr>
                  <w:r w:rsidRPr="00C2441A">
                    <w:rPr>
                      <w:noProof/>
                      <w:sz w:val="56"/>
                    </w:rPr>
                    <w:drawing>
                      <wp:inline distT="0" distB="0" distL="0" distR="0" wp14:anchorId="57D1685D" wp14:editId="069267EC">
                        <wp:extent cx="1232535" cy="516255"/>
                        <wp:effectExtent l="0" t="0" r="1206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1217" cy="553400"/>
                                </a:xfrm>
                                <a:prstGeom prst="rect">
                                  <a:avLst/>
                                </a:prstGeom>
                              </pic:spPr>
                            </pic:pic>
                          </a:graphicData>
                        </a:graphic>
                      </wp:inline>
                    </w:drawing>
                  </w:r>
                  <w:r w:rsidR="00A516B9">
                    <w:rPr>
                      <w:noProof/>
                    </w:rPr>
                    <w:drawing>
                      <wp:inline distT="0" distB="0" distL="0" distR="0" wp14:anchorId="7375ABBD" wp14:editId="2B1CB7F2">
                        <wp:extent cx="1103899" cy="495935"/>
                        <wp:effectExtent l="0" t="0" r="0" b="12065"/>
                        <wp:docPr id="18" name="Picture 18" descr="../Desktop/Screen%20Shot%202017-02-14%20at%2011.50.2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7-02-14%20at%2011.50.24%20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7075" cy="506347"/>
                                </a:xfrm>
                                <a:prstGeom prst="rect">
                                  <a:avLst/>
                                </a:prstGeom>
                                <a:noFill/>
                                <a:ln>
                                  <a:noFill/>
                                </a:ln>
                              </pic:spPr>
                            </pic:pic>
                          </a:graphicData>
                        </a:graphic>
                      </wp:inline>
                    </w:drawing>
                  </w:r>
                  <w:r w:rsidR="0024572D">
                    <w:rPr>
                      <w:rFonts w:ascii="Abadi MT Condensed Extra Bold" w:eastAsia="MS Gothic" w:hAnsi="Abadi MT Condensed Extra Bold"/>
                      <w:szCs w:val="96"/>
                    </w:rPr>
                    <w:t>Skipper Smart</w:t>
                  </w:r>
                </w:p>
                <w:p w14:paraId="08D2ED95" w14:textId="15BB6397" w:rsidR="00F23200" w:rsidRDefault="00876109" w:rsidP="003254AD">
                  <w:pPr>
                    <w:pStyle w:val="Title"/>
                    <w:jc w:val="left"/>
                  </w:pPr>
                  <w:r w:rsidRPr="00DC026D">
                    <w:rPr>
                      <w:noProof/>
                    </w:rPr>
                    <w:drawing>
                      <wp:inline distT="0" distB="0" distL="0" distR="0" wp14:anchorId="50E84377" wp14:editId="7970FB20">
                        <wp:extent cx="2210435" cy="7810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10435" cy="781050"/>
                                </a:xfrm>
                                <a:prstGeom prst="rect">
                                  <a:avLst/>
                                </a:prstGeom>
                              </pic:spPr>
                            </pic:pic>
                          </a:graphicData>
                        </a:graphic>
                      </wp:inline>
                    </w:drawing>
                  </w:r>
                </w:p>
                <w:p w14:paraId="340F9E8B" w14:textId="1D0C53FA" w:rsidR="00F23200" w:rsidRPr="0096762D" w:rsidRDefault="00F23200" w:rsidP="00F23200">
                  <w:pPr>
                    <w:pStyle w:val="Title"/>
                  </w:pPr>
                </w:p>
                <w:p w14:paraId="3FCA085D" w14:textId="6B85B135" w:rsidR="00353163" w:rsidRDefault="00353163" w:rsidP="007B7F3D">
                  <w:pPr>
                    <w:pStyle w:val="Title"/>
                    <w:ind w:left="0"/>
                    <w:jc w:val="left"/>
                    <w:rPr>
                      <w:sz w:val="56"/>
                    </w:rPr>
                  </w:pPr>
                </w:p>
                <w:p w14:paraId="44AF9B25" w14:textId="69AFCC50" w:rsidR="00353163" w:rsidRDefault="00353163" w:rsidP="007B7F3D">
                  <w:pPr>
                    <w:pStyle w:val="Title"/>
                    <w:ind w:left="0"/>
                    <w:jc w:val="left"/>
                    <w:rPr>
                      <w:sz w:val="56"/>
                    </w:rPr>
                  </w:pPr>
                </w:p>
                <w:p w14:paraId="1FDFBF99" w14:textId="7F431067" w:rsidR="00353163" w:rsidRPr="00353163" w:rsidRDefault="00353163" w:rsidP="007B7F3D">
                  <w:pPr>
                    <w:pStyle w:val="Title"/>
                    <w:ind w:left="0"/>
                    <w:jc w:val="left"/>
                    <w:rPr>
                      <w:sz w:val="56"/>
                    </w:rPr>
                  </w:pPr>
                </w:p>
                <w:p w14:paraId="07B4895F" w14:textId="063D7927" w:rsidR="00075FE3" w:rsidRPr="00353163" w:rsidRDefault="00075FE3" w:rsidP="006A12BF">
                  <w:pPr>
                    <w:pStyle w:val="Title"/>
                    <w:ind w:left="0"/>
                    <w:jc w:val="left"/>
                    <w:rPr>
                      <w:sz w:val="56"/>
                    </w:rPr>
                  </w:pPr>
                </w:p>
              </w:tc>
              <w:tc>
                <w:tcPr>
                  <w:tcW w:w="2500" w:type="pct"/>
                </w:tcPr>
                <w:p w14:paraId="3406C4F3" w14:textId="30CFD027" w:rsidR="00075FE3" w:rsidRPr="00353163" w:rsidRDefault="00FD5933">
                  <w:pPr>
                    <w:rPr>
                      <w:sz w:val="56"/>
                      <w:szCs w:val="56"/>
                    </w:rPr>
                  </w:pPr>
                  <w:r w:rsidRPr="00FD5933">
                    <w:rPr>
                      <w:noProof/>
                      <w:sz w:val="56"/>
                      <w:szCs w:val="56"/>
                    </w:rPr>
                    <w:drawing>
                      <wp:inline distT="0" distB="0" distL="0" distR="0" wp14:anchorId="2F713100" wp14:editId="247195C2">
                        <wp:extent cx="322961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29610" cy="2743200"/>
                                </a:xfrm>
                                <a:prstGeom prst="rect">
                                  <a:avLst/>
                                </a:prstGeom>
                              </pic:spPr>
                            </pic:pic>
                          </a:graphicData>
                        </a:graphic>
                      </wp:inline>
                    </w:drawing>
                  </w:r>
                </w:p>
              </w:tc>
            </w:tr>
            <w:tr w:rsidR="00075FE3" w14:paraId="01469384" w14:textId="77777777" w:rsidTr="00F23200">
              <w:trPr>
                <w:trHeight w:hRule="exact" w:val="4389"/>
              </w:trPr>
              <w:tc>
                <w:tcPr>
                  <w:tcW w:w="2500" w:type="pct"/>
                </w:tcPr>
                <w:p w14:paraId="1CE5AF9F" w14:textId="48E80078" w:rsidR="00A516B9" w:rsidRPr="00A516B9" w:rsidRDefault="00A516B9" w:rsidP="001F40AF">
                  <w:pPr>
                    <w:rPr>
                      <w:sz w:val="32"/>
                      <w:szCs w:val="32"/>
                    </w:rPr>
                  </w:pPr>
                  <w:r>
                    <w:rPr>
                      <w:sz w:val="32"/>
                      <w:szCs w:val="32"/>
                    </w:rPr>
                    <w:t xml:space="preserve"> </w:t>
                  </w:r>
                  <w:r w:rsidR="00A1593C">
                    <w:rPr>
                      <w:noProof/>
                      <w:sz w:val="32"/>
                      <w:szCs w:val="32"/>
                    </w:rPr>
                    <w:drawing>
                      <wp:inline distT="0" distB="0" distL="0" distR="0" wp14:anchorId="2E79CD4E" wp14:editId="3209C2D3">
                        <wp:extent cx="2786105" cy="2782476"/>
                        <wp:effectExtent l="0" t="0" r="8255" b="12065"/>
                        <wp:docPr id="24" name="Picture 24" descr="../Pictures/Photos%20Library.photoslibrary/Thumbnails/2016/02/27/20160227-202747/8wTsSwlwSvaYaC3SvQojEg/thumb_IMG_8439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Thumbnails/2016/02/27/20160227-202747/8wTsSwlwSvaYaC3SvQojEg/thumb_IMG_8439_102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5510" cy="2851790"/>
                                </a:xfrm>
                                <a:prstGeom prst="rect">
                                  <a:avLst/>
                                </a:prstGeom>
                                <a:noFill/>
                                <a:ln>
                                  <a:noFill/>
                                </a:ln>
                              </pic:spPr>
                            </pic:pic>
                          </a:graphicData>
                        </a:graphic>
                      </wp:inline>
                    </w:drawing>
                  </w:r>
                  <w:r w:rsidR="004B06CA">
                    <w:rPr>
                      <w:noProof/>
                      <w:sz w:val="32"/>
                      <w:szCs w:val="32"/>
                    </w:rPr>
                    <w:drawing>
                      <wp:inline distT="0" distB="0" distL="0" distR="0" wp14:anchorId="09C1C87D" wp14:editId="0DBDE432">
                        <wp:extent cx="2783840" cy="2783840"/>
                        <wp:effectExtent l="0" t="0" r="10160" b="10160"/>
                        <wp:docPr id="28" name="Picture 28" descr="../Pictures/Photos%20Library.photoslibrary/Thumbnails/2016/01/09/20160109-205908/1MXwvxCUT+mp8WGsoOfoIw/thumb_IMG_0353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s/Photos%20Library.photoslibrary/Thumbnails/2016/01/09/20160109-205908/1MXwvxCUT+mp8WGsoOfoIw/thumb_IMG_0353_102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3840" cy="2783840"/>
                                </a:xfrm>
                                <a:prstGeom prst="rect">
                                  <a:avLst/>
                                </a:prstGeom>
                                <a:noFill/>
                                <a:ln>
                                  <a:noFill/>
                                </a:ln>
                              </pic:spPr>
                            </pic:pic>
                          </a:graphicData>
                        </a:graphic>
                      </wp:inline>
                    </w:drawing>
                  </w:r>
                  <w:r w:rsidR="004B06CA">
                    <w:rPr>
                      <w:noProof/>
                      <w:sz w:val="32"/>
                      <w:szCs w:val="32"/>
                    </w:rPr>
                    <w:drawing>
                      <wp:inline distT="0" distB="0" distL="0" distR="0" wp14:anchorId="6883E3EA" wp14:editId="1CAD9D99">
                        <wp:extent cx="2783840" cy="2783840"/>
                        <wp:effectExtent l="0" t="0" r="10160" b="10160"/>
                        <wp:docPr id="25" name="Picture 25" descr="../Pictures/Photos%20Library.photoslibrary/Thumbnails/2016/01/09/20160109-205908/1MXwvxCUT+mp8WGsoOfoIw/thumb_IMG_0353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Photos%20Library.photoslibrary/Thumbnails/2016/01/09/20160109-205908/1MXwvxCUT+mp8WGsoOfoIw/thumb_IMG_0353_102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3840" cy="2783840"/>
                                </a:xfrm>
                                <a:prstGeom prst="rect">
                                  <a:avLst/>
                                </a:prstGeom>
                                <a:noFill/>
                                <a:ln>
                                  <a:noFill/>
                                </a:ln>
                              </pic:spPr>
                            </pic:pic>
                          </a:graphicData>
                        </a:graphic>
                      </wp:inline>
                    </w:drawing>
                  </w:r>
                </w:p>
                <w:p w14:paraId="5D108B3A" w14:textId="53EB68C7" w:rsidR="00075FE3" w:rsidRDefault="00075FE3"/>
              </w:tc>
              <w:tc>
                <w:tcPr>
                  <w:tcW w:w="2500" w:type="pct"/>
                </w:tcPr>
                <w:p w14:paraId="1C933153" w14:textId="2DA46045" w:rsidR="0039077E" w:rsidRPr="004B06CA" w:rsidRDefault="00074D0E" w:rsidP="003254AD">
                  <w:pPr>
                    <w:pStyle w:val="ListParagraph"/>
                    <w:numPr>
                      <w:ilvl w:val="0"/>
                      <w:numId w:val="1"/>
                    </w:numPr>
                    <w:rPr>
                      <w:sz w:val="22"/>
                      <w:szCs w:val="22"/>
                    </w:rPr>
                  </w:pPr>
                  <w:r w:rsidRPr="004B06CA">
                    <w:rPr>
                      <w:sz w:val="22"/>
                      <w:szCs w:val="22"/>
                    </w:rPr>
                    <w:t xml:space="preserve">PROFESSIONAL PRACTICAL BOAT TRAINING </w:t>
                  </w:r>
                  <w:r w:rsidR="0039077E" w:rsidRPr="004B06CA">
                    <w:rPr>
                      <w:sz w:val="22"/>
                      <w:szCs w:val="22"/>
                    </w:rPr>
                    <w:t xml:space="preserve">ON </w:t>
                  </w:r>
                  <w:r w:rsidR="00AA2B6A" w:rsidRPr="004B06CA">
                    <w:rPr>
                      <w:sz w:val="22"/>
                      <w:szCs w:val="22"/>
                    </w:rPr>
                    <w:t xml:space="preserve">ONE </w:t>
                  </w:r>
                  <w:r w:rsidR="0039077E" w:rsidRPr="004B06CA">
                    <w:rPr>
                      <w:sz w:val="22"/>
                      <w:szCs w:val="22"/>
                    </w:rPr>
                    <w:t xml:space="preserve">OUR NEW STABICRAFT 1850 WITH ALL THE LATEST GARMIN EQUIPMENT AND ENJOY A LEARNING </w:t>
                  </w:r>
                  <w:r w:rsidR="005D4CF5" w:rsidRPr="004B06CA">
                    <w:rPr>
                      <w:sz w:val="22"/>
                      <w:szCs w:val="22"/>
                    </w:rPr>
                    <w:t xml:space="preserve">FUN </w:t>
                  </w:r>
                  <w:r w:rsidR="00DC026D">
                    <w:rPr>
                      <w:sz w:val="22"/>
                      <w:szCs w:val="22"/>
                    </w:rPr>
                    <w:t>DAY ON THE WATER.</w:t>
                  </w:r>
                </w:p>
                <w:p w14:paraId="269324D9" w14:textId="68121826" w:rsidR="002F57A3" w:rsidRPr="004B06CA" w:rsidRDefault="002F57A3" w:rsidP="003254AD">
                  <w:pPr>
                    <w:pStyle w:val="ListParagraph"/>
                    <w:numPr>
                      <w:ilvl w:val="0"/>
                      <w:numId w:val="1"/>
                    </w:numPr>
                    <w:rPr>
                      <w:sz w:val="22"/>
                      <w:szCs w:val="22"/>
                    </w:rPr>
                  </w:pPr>
                  <w:r w:rsidRPr="004B06CA">
                    <w:rPr>
                      <w:sz w:val="22"/>
                      <w:szCs w:val="22"/>
                    </w:rPr>
                    <w:t xml:space="preserve">HAVE YOU SUFFICIENT SKILLS TO </w:t>
                  </w:r>
                  <w:r w:rsidR="00BC569A" w:rsidRPr="004B06CA">
                    <w:rPr>
                      <w:sz w:val="22"/>
                      <w:szCs w:val="22"/>
                    </w:rPr>
                    <w:t>NEGOITATE OUR BUSY W</w:t>
                  </w:r>
                  <w:r w:rsidR="00DC026D">
                    <w:rPr>
                      <w:sz w:val="22"/>
                      <w:szCs w:val="22"/>
                    </w:rPr>
                    <w:t>ATERWAYS,</w:t>
                  </w:r>
                  <w:r w:rsidR="003254AD" w:rsidRPr="004B06CA">
                    <w:rPr>
                      <w:sz w:val="22"/>
                      <w:szCs w:val="22"/>
                    </w:rPr>
                    <w:t xml:space="preserve"> WHO HAS RIGHT OF WAY</w:t>
                  </w:r>
                  <w:r w:rsidR="00DC026D">
                    <w:rPr>
                      <w:sz w:val="22"/>
                      <w:szCs w:val="22"/>
                    </w:rPr>
                    <w:t>.</w:t>
                  </w:r>
                </w:p>
                <w:p w14:paraId="75F97298" w14:textId="63760F44" w:rsidR="00BC569A" w:rsidRPr="004B06CA" w:rsidRDefault="00BC569A" w:rsidP="003254AD">
                  <w:pPr>
                    <w:pStyle w:val="ListParagraph"/>
                    <w:numPr>
                      <w:ilvl w:val="0"/>
                      <w:numId w:val="1"/>
                    </w:numPr>
                    <w:rPr>
                      <w:sz w:val="22"/>
                      <w:szCs w:val="22"/>
                    </w:rPr>
                  </w:pPr>
                  <w:r w:rsidRPr="004B06CA">
                    <w:rPr>
                      <w:sz w:val="22"/>
                      <w:szCs w:val="22"/>
                    </w:rPr>
                    <w:t>WHICH WHARF IS SAFE TO COME ALONG</w:t>
                  </w:r>
                  <w:r w:rsidR="00AA2B6A" w:rsidRPr="004B06CA">
                    <w:rPr>
                      <w:sz w:val="22"/>
                      <w:szCs w:val="22"/>
                    </w:rPr>
                    <w:t xml:space="preserve"> </w:t>
                  </w:r>
                  <w:r w:rsidR="00284DE7">
                    <w:rPr>
                      <w:sz w:val="22"/>
                      <w:szCs w:val="22"/>
                    </w:rPr>
                    <w:t xml:space="preserve">SIDE, ARE YOU </w:t>
                  </w:r>
                  <w:r w:rsidR="009205E9">
                    <w:rPr>
                      <w:sz w:val="22"/>
                      <w:szCs w:val="22"/>
                    </w:rPr>
                    <w:t xml:space="preserve">CONFIDENT TO DO </w:t>
                  </w:r>
                  <w:proofErr w:type="gramStart"/>
                  <w:r w:rsidR="009205E9">
                    <w:rPr>
                      <w:sz w:val="22"/>
                      <w:szCs w:val="22"/>
                    </w:rPr>
                    <w:t xml:space="preserve">SO, </w:t>
                  </w:r>
                  <w:r w:rsidR="00862008">
                    <w:rPr>
                      <w:sz w:val="22"/>
                      <w:szCs w:val="22"/>
                    </w:rPr>
                    <w:t xml:space="preserve"> CAN</w:t>
                  </w:r>
                  <w:proofErr w:type="gramEnd"/>
                  <w:r w:rsidR="00862008">
                    <w:rPr>
                      <w:sz w:val="22"/>
                      <w:szCs w:val="22"/>
                    </w:rPr>
                    <w:t xml:space="preserve"> YOU BACK A TRAILER AT THE RAMP SAFELY.</w:t>
                  </w:r>
                </w:p>
                <w:p w14:paraId="1C66281C" w14:textId="707D6EDC" w:rsidR="00BC569A" w:rsidRPr="004B06CA" w:rsidRDefault="008F3D65" w:rsidP="003254AD">
                  <w:pPr>
                    <w:pStyle w:val="ListParagraph"/>
                    <w:numPr>
                      <w:ilvl w:val="0"/>
                      <w:numId w:val="1"/>
                    </w:numPr>
                    <w:rPr>
                      <w:sz w:val="22"/>
                      <w:szCs w:val="22"/>
                    </w:rPr>
                  </w:pPr>
                  <w:r>
                    <w:rPr>
                      <w:sz w:val="22"/>
                      <w:szCs w:val="22"/>
                    </w:rPr>
                    <w:t>DO I FEEL CONFIDENT TO TAKE MY FRIENDS &amp; FAMILY OUT?</w:t>
                  </w:r>
                </w:p>
                <w:p w14:paraId="2B070283" w14:textId="5E381001" w:rsidR="0039077E" w:rsidRDefault="00AA2B6A">
                  <w:r>
                    <w:t xml:space="preserve"> A NEW BOAT FROM THE DEALER? NEED TO </w:t>
                  </w:r>
                  <w:r w:rsidR="0039077E">
                    <w:t>PICK IT UP???</w:t>
                  </w:r>
                </w:p>
                <w:p w14:paraId="161D68B5" w14:textId="77777777" w:rsidR="002F57A3" w:rsidRDefault="002F57A3"/>
              </w:tc>
            </w:tr>
          </w:tbl>
          <w:p w14:paraId="0B95E56E" w14:textId="77777777" w:rsidR="00075FE3" w:rsidRDefault="00075FE3"/>
        </w:tc>
      </w:tr>
      <w:tr w:rsidR="00BC569A" w14:paraId="0866784B" w14:textId="77777777" w:rsidTr="00A516B9">
        <w:trPr>
          <w:trHeight w:hRule="exact" w:val="5400"/>
        </w:trPr>
        <w:tc>
          <w:tcPr>
            <w:tcW w:w="12204" w:type="dxa"/>
            <w:shd w:val="clear" w:color="auto" w:fill="666699" w:themeFill="accent3"/>
            <w:vAlign w:val="center"/>
          </w:tcPr>
          <w:p w14:paraId="67C1225E" w14:textId="09EE8C9C" w:rsidR="00075FE3" w:rsidRDefault="005F7A82">
            <w:pPr>
              <w:pStyle w:val="Subtitle"/>
            </w:pPr>
            <w:r>
              <w:t>Skipper Smart</w:t>
            </w:r>
            <w:r w:rsidR="008D125C">
              <w:t xml:space="preserve"> – Safer practical boating</w:t>
            </w:r>
          </w:p>
          <w:p w14:paraId="77505C01" w14:textId="692DFBF5" w:rsidR="00075FE3" w:rsidRDefault="002F57A3" w:rsidP="003254AD">
            <w:pPr>
              <w:pStyle w:val="BlockText"/>
              <w:numPr>
                <w:ilvl w:val="0"/>
                <w:numId w:val="2"/>
              </w:numPr>
            </w:pPr>
            <w:r>
              <w:t xml:space="preserve">WE ALL KNOW THAT THE </w:t>
            </w:r>
            <w:r w:rsidR="00523736">
              <w:t xml:space="preserve">TIME ALLOWED FOR </w:t>
            </w:r>
            <w:r>
              <w:t>PRACTICAL TRAINING FOR A BOAT/PWC LIC IS NOT SUFFICIENT TO ENABLE A SAFE &amp; FUN DAY OUT ON THE WATER</w:t>
            </w:r>
            <w:r w:rsidR="00872CEC">
              <w:t xml:space="preserve">, </w:t>
            </w:r>
            <w:r w:rsidR="00886B5A">
              <w:t>AND PICKING UP A NEW BOAT SHOULD BE ENJOYED!</w:t>
            </w:r>
          </w:p>
          <w:p w14:paraId="1C05B589" w14:textId="32EDDA00" w:rsidR="00E30EB4" w:rsidRDefault="00E30EB4" w:rsidP="003254AD">
            <w:pPr>
              <w:pStyle w:val="BlockText"/>
              <w:numPr>
                <w:ilvl w:val="0"/>
                <w:numId w:val="2"/>
              </w:numPr>
            </w:pPr>
            <w:r>
              <w:t>BASIC OUTBOARD/INBOARD ENGINE CHECKS THAT ARE CRITICAL FOR SAFETY &amp; YOUR</w:t>
            </w:r>
            <w:r w:rsidR="00DC026D">
              <w:t xml:space="preserve"> WALLET!</w:t>
            </w:r>
            <w:r>
              <w:t xml:space="preserve"> </w:t>
            </w:r>
            <w:r w:rsidR="005D4CF5">
              <w:t xml:space="preserve"> DO I NEED A MARINE RADIO??,</w:t>
            </w:r>
            <w:r w:rsidR="00F65C20">
              <w:t xml:space="preserve"> CAN MY BOAT GO IN OPEN WATERS?</w:t>
            </w:r>
          </w:p>
          <w:p w14:paraId="36A34963" w14:textId="55C95C8F" w:rsidR="002F57A3" w:rsidRDefault="002F57A3" w:rsidP="003254AD">
            <w:pPr>
              <w:pStyle w:val="BlockText"/>
              <w:numPr>
                <w:ilvl w:val="0"/>
                <w:numId w:val="2"/>
              </w:numPr>
            </w:pPr>
            <w:r>
              <w:t xml:space="preserve">A DAY OUT ON THE WATER SHOULD BE FUN &amp; NOT </w:t>
            </w:r>
            <w:r w:rsidR="00BC569A">
              <w:t>STRESSFUL!</w:t>
            </w:r>
            <w:r>
              <w:t xml:space="preserve"> LET US SHOW YOU HOW TO ENJOY YOUR NEW BOAT ON ICONIC SYDNEY HARBOUR, PORT HACKING /CRONULLA / BOTANY BAY /GEORGES RIVER</w:t>
            </w:r>
            <w:r w:rsidR="00AA2B6A">
              <w:t>,</w:t>
            </w:r>
            <w:r w:rsidR="00DC026D">
              <w:t xml:space="preserve"> OR EVEN BATEMANS BAY.</w:t>
            </w:r>
          </w:p>
          <w:p w14:paraId="60E69171" w14:textId="664E4CBD" w:rsidR="00C21A77" w:rsidRDefault="00C21A77" w:rsidP="005E4C7A">
            <w:pPr>
              <w:pStyle w:val="BlockText"/>
            </w:pPr>
          </w:p>
        </w:tc>
      </w:tr>
    </w:tbl>
    <w:p w14:paraId="4539AD64" w14:textId="4F8D0B84" w:rsidR="00075FE3" w:rsidRDefault="00132EE8" w:rsidP="00C21A77">
      <w:r>
        <w:br w:type="page"/>
      </w:r>
    </w:p>
    <w:p w14:paraId="50BDAF8B" w14:textId="681D8E0A" w:rsidR="00075FE3" w:rsidRDefault="005E2EBB" w:rsidP="004B06CA">
      <w:r>
        <w:rPr>
          <w:noProof/>
        </w:rPr>
        <w:lastRenderedPageBreak/>
        <w:drawing>
          <wp:inline distT="0" distB="0" distL="0" distR="0" wp14:anchorId="13C044DC" wp14:editId="6E1D499B">
            <wp:extent cx="1537335" cy="1595120"/>
            <wp:effectExtent l="0" t="0" r="12065" b="5080"/>
            <wp:docPr id="27" name="Picture 27" descr="../Pictures/Photos%20Library.photoslibrary/Thumbnails/2015/12/18/20151218-014333/8%25z6dS%25fRay7c1IrnKeDKg/thumb_IMG_0052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s/Photos%20Library.photoslibrary/Thumbnails/2015/12/18/20151218-014333/8%25z6dS%25fRay7c1IrnKeDKg/thumb_IMG_0052_102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2624" cy="1652487"/>
                    </a:xfrm>
                    <a:prstGeom prst="rect">
                      <a:avLst/>
                    </a:prstGeom>
                    <a:noFill/>
                    <a:ln>
                      <a:noFill/>
                    </a:ln>
                  </pic:spPr>
                </pic:pic>
              </a:graphicData>
            </a:graphic>
          </wp:inline>
        </w:drawing>
      </w:r>
      <w:r w:rsidR="00F65C20">
        <w:rPr>
          <w:noProof/>
        </w:rPr>
        <w:drawing>
          <wp:inline distT="0" distB="0" distL="0" distR="0" wp14:anchorId="19F948B9" wp14:editId="28D9E75A">
            <wp:extent cx="1606913" cy="1565749"/>
            <wp:effectExtent l="0" t="0" r="0" b="9525"/>
            <wp:docPr id="31" name="Picture 31" descr="../Pictures/Photos%20Library.photoslibrary/Thumbnails/2015/12/12/20151212-012537/UUJAXSXVSbucF6tfUBDQOQ/thumb_IMG_9999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s/Photos%20Library.photoslibrary/Thumbnails/2015/12/12/20151212-012537/UUJAXSXVSbucF6tfUBDQOQ/thumb_IMG_9999_102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5960" cy="1603796"/>
                    </a:xfrm>
                    <a:prstGeom prst="rect">
                      <a:avLst/>
                    </a:prstGeom>
                    <a:noFill/>
                    <a:ln>
                      <a:noFill/>
                    </a:ln>
                  </pic:spPr>
                </pic:pic>
              </a:graphicData>
            </a:graphic>
          </wp:inline>
        </w:drawing>
      </w:r>
      <w:r w:rsidR="00DC026D" w:rsidRPr="00DC026D">
        <w:rPr>
          <w:noProof/>
        </w:rPr>
        <w:drawing>
          <wp:inline distT="0" distB="0" distL="0" distR="0" wp14:anchorId="50DF00B4" wp14:editId="48BFF559">
            <wp:extent cx="2502535" cy="1550413"/>
            <wp:effectExtent l="0" t="0" r="1206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6242" cy="1565101"/>
                    </a:xfrm>
                    <a:prstGeom prst="rect">
                      <a:avLst/>
                    </a:prstGeom>
                  </pic:spPr>
                </pic:pic>
              </a:graphicData>
            </a:graphic>
          </wp:inline>
        </w:drawing>
      </w:r>
    </w:p>
    <w:p w14:paraId="180435A6" w14:textId="7041DB0D" w:rsidR="00075FE3" w:rsidRDefault="00391DC2" w:rsidP="004B06CA">
      <w:pPr>
        <w:pStyle w:val="Heading2"/>
        <w:numPr>
          <w:ilvl w:val="0"/>
          <w:numId w:val="3"/>
        </w:numPr>
      </w:pPr>
      <w:r>
        <w:t>BOAT RAMPS</w:t>
      </w:r>
      <w:r w:rsidR="00353F05">
        <w:t>, HOW TO BACK A TRAILER IN</w:t>
      </w:r>
      <w:r w:rsidR="0065603D">
        <w:t>,</w:t>
      </w:r>
      <w:r w:rsidR="005D4CF5">
        <w:t xml:space="preserve"> GE</w:t>
      </w:r>
      <w:r w:rsidR="0065603D">
        <w:t>TTING THE BOAT READY TO LAUNCH,</w:t>
      </w:r>
    </w:p>
    <w:p w14:paraId="6B37DD83" w14:textId="2498B4E8" w:rsidR="00E30EB4" w:rsidRDefault="00391DC2" w:rsidP="004B06CA">
      <w:pPr>
        <w:pStyle w:val="ListParagraph"/>
        <w:numPr>
          <w:ilvl w:val="0"/>
          <w:numId w:val="3"/>
        </w:numPr>
      </w:pPr>
      <w:r>
        <w:t>ARE YOU COMPETENT WITH DRIVI</w:t>
      </w:r>
      <w:r w:rsidR="00DC026D">
        <w:t>NG ON &amp; OFF THE WHARF OR JETTY?</w:t>
      </w:r>
      <w:r>
        <w:t xml:space="preserve"> GOT ALL YOUR CHECKLISTS </w:t>
      </w:r>
      <w:r w:rsidR="00DC026D">
        <w:t>COMPLETED BEFORE YOU GET THERE, COMPLETED YOUR SAFETY CHECKS,</w:t>
      </w:r>
    </w:p>
    <w:p w14:paraId="0FA9D075" w14:textId="6A5C2E3D" w:rsidR="00075FE3" w:rsidRDefault="002F57A3">
      <w:r>
        <w:rPr>
          <w:noProof/>
        </w:rPr>
        <w:drawing>
          <wp:inline distT="0" distB="0" distL="0" distR="0" wp14:anchorId="2A887DC3" wp14:editId="47AC6197">
            <wp:extent cx="1530350" cy="1294009"/>
            <wp:effectExtent l="0" t="0" r="0" b="1905"/>
            <wp:docPr id="13" name="Picture 13" descr="/Users/michaelharrison/Pictures/Photos Library.photoslibrary/Thumbnails/2016/11/21/20161121-002528/JoTqKBIVRSWf0c9X%kKtyg/thumb_IMG_3207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michaelharrison/Pictures/Photos Library.photoslibrary/Thumbnails/2016/11/21/20161121-002528/JoTqKBIVRSWf0c9X%kKtyg/thumb_IMG_3207_102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4370" cy="1339686"/>
                    </a:xfrm>
                    <a:prstGeom prst="rect">
                      <a:avLst/>
                    </a:prstGeom>
                    <a:noFill/>
                    <a:ln>
                      <a:noFill/>
                    </a:ln>
                  </pic:spPr>
                </pic:pic>
              </a:graphicData>
            </a:graphic>
          </wp:inline>
        </w:drawing>
      </w:r>
      <w:r w:rsidR="00AA49BA">
        <w:rPr>
          <w:noProof/>
        </w:rPr>
        <w:drawing>
          <wp:inline distT="0" distB="0" distL="0" distR="0" wp14:anchorId="1E684A5A" wp14:editId="1B72BF2D">
            <wp:extent cx="1373505" cy="1292177"/>
            <wp:effectExtent l="0" t="0" r="0" b="3810"/>
            <wp:docPr id="26" name="Picture 26" descr="../Pictures/Photos%20Library.photoslibrary/Thumbnails/2015/11/20/20151120-024352/zSTwA%25I3TNGW58aKlSJ8SA/thumb_IMG_9763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s/Photos%20Library.photoslibrary/Thumbnails/2015/11/20/20151120-024352/zSTwA%25I3TNGW58aKlSJ8SA/thumb_IMG_9763_10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8451" cy="1362685"/>
                    </a:xfrm>
                    <a:prstGeom prst="rect">
                      <a:avLst/>
                    </a:prstGeom>
                    <a:noFill/>
                    <a:ln>
                      <a:noFill/>
                    </a:ln>
                  </pic:spPr>
                </pic:pic>
              </a:graphicData>
            </a:graphic>
          </wp:inline>
        </w:drawing>
      </w:r>
    </w:p>
    <w:p w14:paraId="00AED2BA" w14:textId="0C3B4119" w:rsidR="00075FE3" w:rsidRDefault="00391DC2" w:rsidP="004B06CA">
      <w:pPr>
        <w:pStyle w:val="Heading2"/>
        <w:numPr>
          <w:ilvl w:val="0"/>
          <w:numId w:val="4"/>
        </w:numPr>
      </w:pPr>
      <w:r>
        <w:t>WHARF SKILLS</w:t>
      </w:r>
      <w:r w:rsidR="00DC026D">
        <w:t>, WHICH WHARF CAN I USE, WHERE CAN I ANCHOR, IS MY EQUIPMENT SUITABLE,</w:t>
      </w:r>
    </w:p>
    <w:p w14:paraId="4DD6E237" w14:textId="77723152" w:rsidR="00075FE3" w:rsidRDefault="00391DC2" w:rsidP="004B06CA">
      <w:pPr>
        <w:pStyle w:val="ListParagraph"/>
        <w:numPr>
          <w:ilvl w:val="0"/>
          <w:numId w:val="4"/>
        </w:numPr>
      </w:pPr>
      <w:r>
        <w:t>WE HAVE ALL SEEN THE LEAP OF FAITH FROM THE BOAT TO THE WHARF WITH SOMEONE TRYING TO GRAB THE LINE IN THE WIND, ONLY TO MISS AND LOS</w:t>
      </w:r>
      <w:r w:rsidR="00876109">
        <w:t>E THE VESELL, NOT</w:t>
      </w:r>
      <w:r>
        <w:t xml:space="preserve"> ONLY IS IT DANGEROUS, BUT </w:t>
      </w:r>
      <w:r w:rsidR="00DF7545">
        <w:t xml:space="preserve">COMPLETELY </w:t>
      </w:r>
      <w:r w:rsidR="00DC026D">
        <w:t xml:space="preserve">  UNECESSARY, </w:t>
      </w:r>
      <w:r>
        <w:t>LET US SHOW YOU HOW TO GET THE BOAT SAFELY ALONGSIDE AN</w:t>
      </w:r>
      <w:r w:rsidR="00876109">
        <w:t>D SECURED WITH EVERYONE SEATED.</w:t>
      </w:r>
    </w:p>
    <w:p w14:paraId="6D5D674B" w14:textId="1B8DBA51" w:rsidR="00C21A77" w:rsidRDefault="00BC569A" w:rsidP="00C21A77">
      <w:pPr>
        <w:pStyle w:val="Heading2"/>
      </w:pPr>
      <w:r>
        <w:rPr>
          <w:noProof/>
        </w:rPr>
        <w:drawing>
          <wp:inline distT="0" distB="0" distL="0" distR="0" wp14:anchorId="2471D52E" wp14:editId="10173B61">
            <wp:extent cx="1758017" cy="1809750"/>
            <wp:effectExtent l="0" t="0" r="0" b="0"/>
            <wp:docPr id="14" name="Picture 14" descr="/Users/michaelharrison/Pictures/Photos Library.photoslibrary/Thumbnails/2016/11/21/20161121-002528/Lk7AvBsNSjquHQEmqC9rpw/thumb_IMG_3172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michaelharrison/Pictures/Photos Library.photoslibrary/Thumbnails/2016/11/21/20161121-002528/Lk7AvBsNSjquHQEmqC9rpw/thumb_IMG_3172_102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5206" cy="1858328"/>
                    </a:xfrm>
                    <a:prstGeom prst="rect">
                      <a:avLst/>
                    </a:prstGeom>
                    <a:noFill/>
                    <a:ln>
                      <a:noFill/>
                    </a:ln>
                  </pic:spPr>
                </pic:pic>
              </a:graphicData>
            </a:graphic>
          </wp:inline>
        </w:drawing>
      </w:r>
      <w:r w:rsidR="00C21A77" w:rsidRPr="00C21A77">
        <w:t xml:space="preserve"> </w:t>
      </w:r>
      <w:r w:rsidR="007C5F89">
        <w:rPr>
          <w:noProof/>
        </w:rPr>
        <w:drawing>
          <wp:inline distT="0" distB="0" distL="0" distR="0" wp14:anchorId="184CA1A1" wp14:editId="2D17672E">
            <wp:extent cx="1341386" cy="1851660"/>
            <wp:effectExtent l="0" t="0" r="5080" b="2540"/>
            <wp:docPr id="30" name="Picture 30" descr="../Pictures/Photos%20Library.photoslibrary/Thumbnails/2015/12/31/20151231-003246/VjW+gL0XQCOxrM+APxy0Vw/thumb_IMG_0198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Photos%20Library.photoslibrary/Thumbnails/2015/12/31/20151231-003246/VjW+gL0XQCOxrM+APxy0Vw/thumb_IMG_0198_102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9248" cy="1945338"/>
                    </a:xfrm>
                    <a:prstGeom prst="rect">
                      <a:avLst/>
                    </a:prstGeom>
                    <a:noFill/>
                    <a:ln>
                      <a:noFill/>
                    </a:ln>
                  </pic:spPr>
                </pic:pic>
              </a:graphicData>
            </a:graphic>
          </wp:inline>
        </w:drawing>
      </w:r>
    </w:p>
    <w:p w14:paraId="559F6F35" w14:textId="3AE91CF0" w:rsidR="00C21A77" w:rsidRDefault="00C21A77" w:rsidP="004B06CA">
      <w:pPr>
        <w:pStyle w:val="Heading2"/>
        <w:numPr>
          <w:ilvl w:val="0"/>
          <w:numId w:val="5"/>
        </w:numPr>
      </w:pPr>
      <w:r>
        <w:t>RULES OF THE WATER</w:t>
      </w:r>
      <w:r w:rsidR="008F3D65">
        <w:t>, HOW DO I USE A COMPASS?</w:t>
      </w:r>
    </w:p>
    <w:p w14:paraId="607A1E3E" w14:textId="4BBE3C68" w:rsidR="00C21A77" w:rsidRDefault="00DC026D" w:rsidP="004B06CA">
      <w:pPr>
        <w:pStyle w:val="ListParagraph"/>
        <w:numPr>
          <w:ilvl w:val="0"/>
          <w:numId w:val="5"/>
        </w:numPr>
      </w:pPr>
      <w:r>
        <w:t>WHICH IS U</w:t>
      </w:r>
      <w:r w:rsidR="008F3D65">
        <w:t xml:space="preserve">PSTREAM / </w:t>
      </w:r>
      <w:r>
        <w:t xml:space="preserve">DOWNSTREAM, WHICH WAY DO I </w:t>
      </w:r>
      <w:r w:rsidR="00876109">
        <w:t>TURN, HAVE</w:t>
      </w:r>
      <w:r w:rsidR="00C21A77">
        <w:t xml:space="preserve"> YOU BEEN CONFU</w:t>
      </w:r>
      <w:r>
        <w:t xml:space="preserve">SED WITH WHO GIVES WAY AND </w:t>
      </w:r>
      <w:r w:rsidR="00F8111E">
        <w:t>WHY, HOW</w:t>
      </w:r>
      <w:r w:rsidR="001F40AF">
        <w:t xml:space="preserve"> </w:t>
      </w:r>
      <w:r>
        <w:t xml:space="preserve">FAST CAN I </w:t>
      </w:r>
      <w:r w:rsidR="00F8111E">
        <w:t>GO, WHICH</w:t>
      </w:r>
      <w:r>
        <w:t xml:space="preserve"> WAY WILL I </w:t>
      </w:r>
      <w:r w:rsidR="00F8111E">
        <w:t>TURN, HOW</w:t>
      </w:r>
      <w:r w:rsidR="00C21A77">
        <w:t xml:space="preserve"> DO I GET TO D</w:t>
      </w:r>
      <w:r>
        <w:t xml:space="preserve">ARLING HARBOUR &amp; FISH </w:t>
      </w:r>
      <w:r w:rsidR="00F8111E">
        <w:t>MARKETS, WHAT</w:t>
      </w:r>
      <w:r w:rsidR="00C21A77">
        <w:t xml:space="preserve"> ABOUT </w:t>
      </w:r>
      <w:r w:rsidR="00F8111E">
        <w:t>MANLY,</w:t>
      </w:r>
      <w:r>
        <w:t xml:space="preserve"> </w:t>
      </w:r>
      <w:r w:rsidR="00C21A77">
        <w:t>OR</w:t>
      </w:r>
      <w:r>
        <w:t xml:space="preserve"> </w:t>
      </w:r>
      <w:r w:rsidR="00F8111E">
        <w:t>JIBBON BEACH CRONULLA?</w:t>
      </w:r>
    </w:p>
    <w:p w14:paraId="37AB76BA" w14:textId="67F45682" w:rsidR="0039077E" w:rsidRDefault="0039077E">
      <w:r>
        <w:t xml:space="preserve">    </w:t>
      </w:r>
      <w:r>
        <w:rPr>
          <w:noProof/>
        </w:rPr>
        <w:drawing>
          <wp:inline distT="0" distB="0" distL="0" distR="0" wp14:anchorId="21FFB170" wp14:editId="4C4AAE1F">
            <wp:extent cx="1856105" cy="668655"/>
            <wp:effectExtent l="0" t="0" r="0" b="0"/>
            <wp:docPr id="16" name="Picture 16" descr="../Desktop/Screen%20Shot%202017-02-14%20at%2011.50.2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7-02-14%20at%2011.50.24%20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6105" cy="668655"/>
                    </a:xfrm>
                    <a:prstGeom prst="rect">
                      <a:avLst/>
                    </a:prstGeom>
                    <a:noFill/>
                    <a:ln>
                      <a:noFill/>
                    </a:ln>
                  </pic:spPr>
                </pic:pic>
              </a:graphicData>
            </a:graphic>
          </wp:inline>
        </w:drawing>
      </w:r>
      <w:r w:rsidR="00353163">
        <w:rPr>
          <w:noProof/>
        </w:rPr>
        <w:drawing>
          <wp:inline distT="0" distB="0" distL="0" distR="0" wp14:anchorId="3E5CDE3A" wp14:editId="0BC622C0">
            <wp:extent cx="1644650" cy="621807"/>
            <wp:effectExtent l="0" t="0" r="6350" b="0"/>
            <wp:docPr id="22" name="Picture 22" descr="../Desktop/Screen%20Shot%202017-02-14%20at%201.13.5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reen%20Shot%202017-02-14%20at%201.13.55%20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3063" cy="628769"/>
                    </a:xfrm>
                    <a:prstGeom prst="rect">
                      <a:avLst/>
                    </a:prstGeom>
                    <a:noFill/>
                    <a:ln>
                      <a:noFill/>
                    </a:ln>
                  </pic:spPr>
                </pic:pic>
              </a:graphicData>
            </a:graphic>
          </wp:inline>
        </w:drawing>
      </w:r>
      <w:r w:rsidR="00353163">
        <w:rPr>
          <w:noProof/>
        </w:rPr>
        <w:drawing>
          <wp:inline distT="0" distB="0" distL="0" distR="0" wp14:anchorId="55ABED8E" wp14:editId="75EF42EA">
            <wp:extent cx="832230" cy="667262"/>
            <wp:effectExtent l="0" t="0" r="6350" b="0"/>
            <wp:docPr id="19" name="Picture 19" descr="../Desktop/Screen%20Shot%202017-02-14%20at%201.16.5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20Shot%202017-02-14%20at%201.16.56%20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4977" cy="725589"/>
                    </a:xfrm>
                    <a:prstGeom prst="rect">
                      <a:avLst/>
                    </a:prstGeom>
                    <a:noFill/>
                    <a:ln>
                      <a:noFill/>
                    </a:ln>
                  </pic:spPr>
                </pic:pic>
              </a:graphicData>
            </a:graphic>
          </wp:inline>
        </w:drawing>
      </w:r>
    </w:p>
    <w:p w14:paraId="329DE383" w14:textId="77777777" w:rsidR="00553C8C" w:rsidRDefault="00553C8C"/>
    <w:p w14:paraId="6E2DDFEB" w14:textId="1ACB7731" w:rsidR="00553C8C" w:rsidRDefault="00074D0E">
      <w:r>
        <w:rPr>
          <w:noProof/>
        </w:rPr>
        <w:drawing>
          <wp:inline distT="0" distB="0" distL="0" distR="0" wp14:anchorId="46824C71" wp14:editId="12102ECA">
            <wp:extent cx="6851015" cy="4340225"/>
            <wp:effectExtent l="0" t="0" r="6985" b="3175"/>
            <wp:docPr id="1" name="Picture 1" descr="../Desktop/Screen%20Shot%202017-02-16%20at%2011.15.2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2-16%20at%2011.15.20%20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1015" cy="4340225"/>
                    </a:xfrm>
                    <a:prstGeom prst="rect">
                      <a:avLst/>
                    </a:prstGeom>
                    <a:noFill/>
                    <a:ln>
                      <a:noFill/>
                    </a:ln>
                  </pic:spPr>
                </pic:pic>
              </a:graphicData>
            </a:graphic>
          </wp:inline>
        </w:drawing>
      </w:r>
    </w:p>
    <w:p w14:paraId="2CEA6A97" w14:textId="239B8F2D" w:rsidR="00A93735" w:rsidRDefault="00A93735"/>
    <w:p w14:paraId="10F82A70" w14:textId="559AC5E0" w:rsidR="00C4667D" w:rsidRDefault="001472B9">
      <w:r>
        <w:rPr>
          <w:noProof/>
        </w:rPr>
        <w:drawing>
          <wp:inline distT="0" distB="0" distL="0" distR="0" wp14:anchorId="2DA60E59" wp14:editId="56813C5B">
            <wp:extent cx="6851015" cy="3807460"/>
            <wp:effectExtent l="0" t="0" r="6985" b="2540"/>
            <wp:docPr id="2" name="Picture 2" descr="../Desktop/Screen%20Shot%202017-02-16%20at%2011.15.3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2-16%20at%2011.15.31%20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1015" cy="3807460"/>
                    </a:xfrm>
                    <a:prstGeom prst="rect">
                      <a:avLst/>
                    </a:prstGeom>
                    <a:noFill/>
                    <a:ln>
                      <a:noFill/>
                    </a:ln>
                  </pic:spPr>
                </pic:pic>
              </a:graphicData>
            </a:graphic>
          </wp:inline>
        </w:drawing>
      </w:r>
    </w:p>
    <w:p w14:paraId="30F045F3" w14:textId="77777777" w:rsidR="001472B9" w:rsidRDefault="001472B9"/>
    <w:p w14:paraId="0CB858CB" w14:textId="77777777" w:rsidR="001472B9" w:rsidRDefault="001472B9"/>
    <w:p w14:paraId="7DCFC369" w14:textId="171C3E9D" w:rsidR="001472B9" w:rsidRDefault="001472B9"/>
    <w:p w14:paraId="60898F14" w14:textId="007ADB6A" w:rsidR="001472B9" w:rsidRDefault="00DC026D">
      <w:r w:rsidRPr="00545781">
        <w:rPr>
          <w:noProof/>
        </w:rPr>
        <w:drawing>
          <wp:inline distT="0" distB="0" distL="0" distR="0" wp14:anchorId="57C03DCE" wp14:editId="7478E305">
            <wp:extent cx="2477135" cy="1069340"/>
            <wp:effectExtent l="0" t="0" r="1206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33612" cy="1093720"/>
                    </a:xfrm>
                    <a:prstGeom prst="rect">
                      <a:avLst/>
                    </a:prstGeom>
                  </pic:spPr>
                </pic:pic>
              </a:graphicData>
            </a:graphic>
          </wp:inline>
        </w:drawing>
      </w:r>
      <w:r w:rsidR="001750DE" w:rsidRPr="00A93735">
        <w:rPr>
          <w:noProof/>
        </w:rPr>
        <w:drawing>
          <wp:inline distT="0" distB="0" distL="0" distR="0" wp14:anchorId="3EFD6537" wp14:editId="1A20D5C9">
            <wp:extent cx="1143635" cy="1041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20858" cy="1111720"/>
                    </a:xfrm>
                    <a:prstGeom prst="rect">
                      <a:avLst/>
                    </a:prstGeom>
                  </pic:spPr>
                </pic:pic>
              </a:graphicData>
            </a:graphic>
          </wp:inline>
        </w:drawing>
      </w:r>
      <w:r w:rsidR="001750DE" w:rsidRPr="00A93735">
        <w:rPr>
          <w:noProof/>
        </w:rPr>
        <w:drawing>
          <wp:inline distT="0" distB="0" distL="0" distR="0" wp14:anchorId="408B957F" wp14:editId="45F30539">
            <wp:extent cx="2451735" cy="9695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21843" cy="997319"/>
                    </a:xfrm>
                    <a:prstGeom prst="rect">
                      <a:avLst/>
                    </a:prstGeom>
                  </pic:spPr>
                </pic:pic>
              </a:graphicData>
            </a:graphic>
          </wp:inline>
        </w:drawing>
      </w:r>
    </w:p>
    <w:p w14:paraId="6A72C9E5" w14:textId="77777777" w:rsidR="001472B9" w:rsidRDefault="001472B9" w:rsidP="001472B9"/>
    <w:p w14:paraId="50B85532" w14:textId="3437F63C" w:rsidR="001472B9" w:rsidRPr="004B06CA" w:rsidRDefault="001472B9" w:rsidP="001472B9">
      <w:pPr>
        <w:pStyle w:val="ListParagraph"/>
        <w:numPr>
          <w:ilvl w:val="0"/>
          <w:numId w:val="6"/>
        </w:numPr>
        <w:rPr>
          <w:b/>
        </w:rPr>
      </w:pPr>
      <w:r w:rsidRPr="004B06CA">
        <w:rPr>
          <w:b/>
        </w:rPr>
        <w:t>A DAY OUT IS A LITTLE AS $90!!</w:t>
      </w:r>
      <w:r w:rsidR="006B3DD2">
        <w:rPr>
          <w:b/>
        </w:rPr>
        <w:t xml:space="preserve"> PLUS, </w:t>
      </w:r>
    </w:p>
    <w:p w14:paraId="4AA9346F" w14:textId="2DD2CBAC" w:rsidR="001472B9" w:rsidRDefault="001472B9" w:rsidP="001472B9">
      <w:pPr>
        <w:pStyle w:val="ListParagraph"/>
        <w:numPr>
          <w:ilvl w:val="0"/>
          <w:numId w:val="6"/>
        </w:numPr>
        <w:rPr>
          <w:b/>
        </w:rPr>
      </w:pPr>
      <w:r w:rsidRPr="004B06CA">
        <w:rPr>
          <w:b/>
        </w:rPr>
        <w:t xml:space="preserve">*MIN 2 PERSONS,2 </w:t>
      </w:r>
      <w:r w:rsidR="00F8111E" w:rsidRPr="004B06CA">
        <w:rPr>
          <w:b/>
        </w:rPr>
        <w:t>hrs.</w:t>
      </w:r>
      <w:r w:rsidRPr="004B06CA">
        <w:rPr>
          <w:b/>
        </w:rPr>
        <w:t>, PACKAGES TO SUIT ALL BUDGETS!  MARINE SAFE SKIPPERS ARE AMSA APPROVED PROFESSIONALS</w:t>
      </w:r>
      <w:r>
        <w:rPr>
          <w:b/>
        </w:rPr>
        <w:t xml:space="preserve"> </w:t>
      </w:r>
    </w:p>
    <w:p w14:paraId="739D8C9F" w14:textId="50136832" w:rsidR="001472B9" w:rsidRDefault="00DC026D" w:rsidP="006E3113">
      <w:pPr>
        <w:pStyle w:val="ListParagraph"/>
        <w:numPr>
          <w:ilvl w:val="0"/>
          <w:numId w:val="6"/>
        </w:numPr>
        <w:rPr>
          <w:b/>
        </w:rPr>
      </w:pPr>
      <w:r>
        <w:rPr>
          <w:b/>
        </w:rPr>
        <w:t xml:space="preserve">WE USE AND RECOMMEND   </w:t>
      </w:r>
      <w:r w:rsidR="001472B9">
        <w:rPr>
          <w:b/>
        </w:rPr>
        <w:t xml:space="preserve"> </w:t>
      </w:r>
      <w:r w:rsidR="001472B9" w:rsidRPr="00A93735">
        <w:rPr>
          <w:noProof/>
        </w:rPr>
        <w:drawing>
          <wp:inline distT="0" distB="0" distL="0" distR="0" wp14:anchorId="29BFD055" wp14:editId="65A822F7">
            <wp:extent cx="1880235" cy="6654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15694" cy="819604"/>
                    </a:xfrm>
                    <a:prstGeom prst="rect">
                      <a:avLst/>
                    </a:prstGeom>
                  </pic:spPr>
                </pic:pic>
              </a:graphicData>
            </a:graphic>
          </wp:inline>
        </w:drawing>
      </w:r>
      <w:r>
        <w:rPr>
          <w:b/>
        </w:rPr>
        <w:t xml:space="preserve">   </w:t>
      </w:r>
      <w:r w:rsidR="001472B9">
        <w:rPr>
          <w:b/>
        </w:rPr>
        <w:t>VESSELS.</w:t>
      </w:r>
    </w:p>
    <w:p w14:paraId="57B93025" w14:textId="56840AF4" w:rsidR="00934498" w:rsidRDefault="00934498" w:rsidP="00934498">
      <w:pPr>
        <w:rPr>
          <w:b/>
          <w:sz w:val="28"/>
          <w:szCs w:val="28"/>
        </w:rPr>
      </w:pPr>
      <w:proofErr w:type="gramStart"/>
      <w:r>
        <w:rPr>
          <w:b/>
          <w:sz w:val="28"/>
          <w:szCs w:val="28"/>
        </w:rPr>
        <w:t>Remember ,</w:t>
      </w:r>
      <w:proofErr w:type="gramEnd"/>
      <w:r>
        <w:rPr>
          <w:b/>
          <w:sz w:val="28"/>
          <w:szCs w:val="28"/>
        </w:rPr>
        <w:t xml:space="preserve"> you’re the Skipper, </w:t>
      </w:r>
      <w:proofErr w:type="spellStart"/>
      <w:r>
        <w:rPr>
          <w:b/>
          <w:sz w:val="28"/>
          <w:szCs w:val="28"/>
        </w:rPr>
        <w:t>your’e</w:t>
      </w:r>
      <w:proofErr w:type="spellEnd"/>
      <w:r>
        <w:rPr>
          <w:b/>
          <w:sz w:val="28"/>
          <w:szCs w:val="28"/>
        </w:rPr>
        <w:t xml:space="preserve"> responsible!!!, which means it is up to you to ensure you have sufficient skills to safely navigate our waterways and look after your family and other waterway users at the same time</w:t>
      </w:r>
    </w:p>
    <w:p w14:paraId="53BE98BA" w14:textId="4FF2993E" w:rsidR="00934498" w:rsidRDefault="00934498" w:rsidP="00AA641A">
      <w:pPr>
        <w:rPr>
          <w:b/>
          <w:sz w:val="28"/>
          <w:szCs w:val="28"/>
        </w:rPr>
      </w:pPr>
      <w:r>
        <w:rPr>
          <w:b/>
          <w:sz w:val="28"/>
          <w:szCs w:val="28"/>
        </w:rPr>
        <w:t xml:space="preserve">Clearly, having a new boat </w:t>
      </w:r>
      <w:proofErr w:type="spellStart"/>
      <w:r>
        <w:rPr>
          <w:b/>
          <w:sz w:val="28"/>
          <w:szCs w:val="28"/>
        </w:rPr>
        <w:t>licence</w:t>
      </w:r>
      <w:proofErr w:type="spellEnd"/>
      <w:r>
        <w:rPr>
          <w:b/>
          <w:sz w:val="28"/>
          <w:szCs w:val="28"/>
        </w:rPr>
        <w:t xml:space="preserve"> does not mean you will up to speed on practical boat handling skills and confidence, unlike a car, the are no ABS or traction control features, nor brakes on a vessel, so having a sound understanding of the dynamics and handling characteristics will put you in good standing to look after your family and others</w:t>
      </w:r>
    </w:p>
    <w:p w14:paraId="07CC9EBE" w14:textId="04402FA1" w:rsidR="00934498" w:rsidRPr="00934498" w:rsidRDefault="002575C9" w:rsidP="00AA641A">
      <w:pPr>
        <w:rPr>
          <w:b/>
          <w:sz w:val="28"/>
          <w:szCs w:val="28"/>
        </w:rPr>
      </w:pPr>
      <w:r>
        <w:rPr>
          <w:b/>
          <w:sz w:val="28"/>
          <w:szCs w:val="28"/>
        </w:rPr>
        <w:t xml:space="preserve">Are you picking up a boat from the </w:t>
      </w:r>
      <w:proofErr w:type="gramStart"/>
      <w:r>
        <w:rPr>
          <w:b/>
          <w:sz w:val="28"/>
          <w:szCs w:val="28"/>
        </w:rPr>
        <w:t>dealer  for</w:t>
      </w:r>
      <w:proofErr w:type="gramEnd"/>
      <w:r>
        <w:rPr>
          <w:b/>
          <w:sz w:val="28"/>
          <w:szCs w:val="28"/>
        </w:rPr>
        <w:t xml:space="preserve"> the first time??, let us take care of getting you in the water and properly set up from the beginning, from which ropes, fenders, mooring lines and safety gear is appropriate for your boat and family</w:t>
      </w:r>
      <w:bookmarkStart w:id="0" w:name="_GoBack"/>
      <w:bookmarkEnd w:id="0"/>
    </w:p>
    <w:p w14:paraId="51F5F95A" w14:textId="77777777" w:rsidR="00934498" w:rsidRDefault="00934498" w:rsidP="00AA641A">
      <w:pPr>
        <w:rPr>
          <w:b/>
        </w:rPr>
      </w:pPr>
    </w:p>
    <w:p w14:paraId="646BCD1B" w14:textId="77777777" w:rsidR="00934498" w:rsidRDefault="00934498" w:rsidP="00AA641A">
      <w:pPr>
        <w:rPr>
          <w:b/>
        </w:rPr>
      </w:pPr>
    </w:p>
    <w:p w14:paraId="16A875BA" w14:textId="77777777" w:rsidR="00934498" w:rsidRDefault="00934498" w:rsidP="00AA641A">
      <w:pPr>
        <w:rPr>
          <w:b/>
        </w:rPr>
      </w:pPr>
    </w:p>
    <w:p w14:paraId="3C859412" w14:textId="6B8E4656" w:rsidR="00AA641A" w:rsidRPr="00AA641A" w:rsidRDefault="00AA641A" w:rsidP="00AA641A">
      <w:pPr>
        <w:rPr>
          <w:b/>
        </w:rPr>
      </w:pPr>
      <w:r>
        <w:rPr>
          <w:b/>
        </w:rPr>
        <w:t>RMS Checklist courtesy of Roads &amp; Maritime NSW</w:t>
      </w:r>
    </w:p>
    <w:sectPr w:rsidR="00AA641A" w:rsidRPr="00AA641A">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838635" w14:textId="77777777" w:rsidR="004659D6" w:rsidRDefault="004659D6">
      <w:pPr>
        <w:spacing w:after="0" w:line="240" w:lineRule="auto"/>
      </w:pPr>
      <w:r>
        <w:separator/>
      </w:r>
    </w:p>
  </w:endnote>
  <w:endnote w:type="continuationSeparator" w:id="0">
    <w:p w14:paraId="3F05D098" w14:textId="77777777" w:rsidR="004659D6" w:rsidRDefault="00465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メイリオ">
    <w:charset w:val="80"/>
    <w:family w:val="auto"/>
    <w:pitch w:val="variable"/>
    <w:sig w:usb0="E00002FF" w:usb1="6AC7FFFF" w:usb2="08000012" w:usb3="00000000" w:csb0="0002009F" w:csb1="00000000"/>
  </w:font>
  <w:font w:name="Abadi MT Condensed Extra Bold">
    <w:panose1 w:val="020B0A06030101010103"/>
    <w:charset w:val="00"/>
    <w:family w:val="auto"/>
    <w:pitch w:val="variable"/>
    <w:sig w:usb0="00000003" w:usb1="00000000" w:usb2="00000000" w:usb3="00000000" w:csb0="00000001" w:csb1="00000000"/>
  </w:font>
  <w:font w:name="MS Gothic">
    <w:panose1 w:val="020B06090702050802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354EC8" w14:textId="77777777" w:rsidR="004659D6" w:rsidRDefault="004659D6">
      <w:pPr>
        <w:spacing w:after="0" w:line="240" w:lineRule="auto"/>
      </w:pPr>
      <w:r>
        <w:separator/>
      </w:r>
    </w:p>
  </w:footnote>
  <w:footnote w:type="continuationSeparator" w:id="0">
    <w:p w14:paraId="71A0726B" w14:textId="77777777" w:rsidR="004659D6" w:rsidRDefault="004659D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2A0196"/>
    <w:multiLevelType w:val="hybridMultilevel"/>
    <w:tmpl w:val="F46C9EC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2F75693B"/>
    <w:multiLevelType w:val="hybridMultilevel"/>
    <w:tmpl w:val="A57E8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5C3A2A"/>
    <w:multiLevelType w:val="hybridMultilevel"/>
    <w:tmpl w:val="1EFCF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C42404B"/>
    <w:multiLevelType w:val="hybridMultilevel"/>
    <w:tmpl w:val="5808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F103565"/>
    <w:multiLevelType w:val="hybridMultilevel"/>
    <w:tmpl w:val="2C66A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3936A8"/>
    <w:multiLevelType w:val="hybridMultilevel"/>
    <w:tmpl w:val="049C1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displayBackgroundShape/>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F3D"/>
    <w:rsid w:val="00074D0E"/>
    <w:rsid w:val="00075FE3"/>
    <w:rsid w:val="000C273C"/>
    <w:rsid w:val="00132EE8"/>
    <w:rsid w:val="001472B9"/>
    <w:rsid w:val="001750DE"/>
    <w:rsid w:val="00190F95"/>
    <w:rsid w:val="001A1124"/>
    <w:rsid w:val="001F40AF"/>
    <w:rsid w:val="0024572D"/>
    <w:rsid w:val="002575C9"/>
    <w:rsid w:val="00284DE7"/>
    <w:rsid w:val="002B04E9"/>
    <w:rsid w:val="002F45CC"/>
    <w:rsid w:val="002F57A3"/>
    <w:rsid w:val="003254AD"/>
    <w:rsid w:val="00353163"/>
    <w:rsid w:val="00353F05"/>
    <w:rsid w:val="0039077E"/>
    <w:rsid w:val="00391DC2"/>
    <w:rsid w:val="003D7EC1"/>
    <w:rsid w:val="00457F7C"/>
    <w:rsid w:val="004659D6"/>
    <w:rsid w:val="004B06CA"/>
    <w:rsid w:val="004D1079"/>
    <w:rsid w:val="00506944"/>
    <w:rsid w:val="00513B90"/>
    <w:rsid w:val="00514AD2"/>
    <w:rsid w:val="00523736"/>
    <w:rsid w:val="00524293"/>
    <w:rsid w:val="00545781"/>
    <w:rsid w:val="00553C8C"/>
    <w:rsid w:val="005D4CF5"/>
    <w:rsid w:val="005E2EBB"/>
    <w:rsid w:val="005E4C7A"/>
    <w:rsid w:val="005F7A82"/>
    <w:rsid w:val="0065603D"/>
    <w:rsid w:val="006A12BF"/>
    <w:rsid w:val="006B3DD2"/>
    <w:rsid w:val="006E3113"/>
    <w:rsid w:val="00702908"/>
    <w:rsid w:val="007B7F3D"/>
    <w:rsid w:val="007C5F89"/>
    <w:rsid w:val="007E2DF7"/>
    <w:rsid w:val="007E79A1"/>
    <w:rsid w:val="007F348D"/>
    <w:rsid w:val="00862008"/>
    <w:rsid w:val="0086342C"/>
    <w:rsid w:val="00872CEC"/>
    <w:rsid w:val="00876109"/>
    <w:rsid w:val="00886B5A"/>
    <w:rsid w:val="008D125C"/>
    <w:rsid w:val="008F35BD"/>
    <w:rsid w:val="008F3D65"/>
    <w:rsid w:val="009205E9"/>
    <w:rsid w:val="00934498"/>
    <w:rsid w:val="0096762D"/>
    <w:rsid w:val="00973EBA"/>
    <w:rsid w:val="00983388"/>
    <w:rsid w:val="00A1593C"/>
    <w:rsid w:val="00A30E86"/>
    <w:rsid w:val="00A516B9"/>
    <w:rsid w:val="00A93735"/>
    <w:rsid w:val="00AA2B6A"/>
    <w:rsid w:val="00AA49BA"/>
    <w:rsid w:val="00AA641A"/>
    <w:rsid w:val="00AB15DD"/>
    <w:rsid w:val="00B80126"/>
    <w:rsid w:val="00BA4682"/>
    <w:rsid w:val="00BC54D1"/>
    <w:rsid w:val="00BC569A"/>
    <w:rsid w:val="00C21A77"/>
    <w:rsid w:val="00C2441A"/>
    <w:rsid w:val="00C4667D"/>
    <w:rsid w:val="00D249EF"/>
    <w:rsid w:val="00DB34E0"/>
    <w:rsid w:val="00DC026D"/>
    <w:rsid w:val="00DF556B"/>
    <w:rsid w:val="00DF7545"/>
    <w:rsid w:val="00E30EB4"/>
    <w:rsid w:val="00E54FF9"/>
    <w:rsid w:val="00F22351"/>
    <w:rsid w:val="00F23200"/>
    <w:rsid w:val="00F65C20"/>
    <w:rsid w:val="00F81059"/>
    <w:rsid w:val="00F8111E"/>
    <w:rsid w:val="00F91E2A"/>
    <w:rsid w:val="00FD59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47474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 w:val="24"/>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C264C"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 w:type="paragraph" w:styleId="ListParagraph">
    <w:name w:val="List Paragraph"/>
    <w:basedOn w:val="Normal"/>
    <w:uiPriority w:val="34"/>
    <w:unhideWhenUsed/>
    <w:qFormat/>
    <w:rsid w:val="003254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102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tiff"/><Relationship Id="rId28" Type="http://schemas.openxmlformats.org/officeDocument/2006/relationships/image" Target="media/image19.tiff"/><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1.tiff"/><Relationship Id="rId11" Type="http://schemas.openxmlformats.org/officeDocument/2006/relationships/image" Target="media/image2.png"/><Relationship Id="rId12" Type="http://schemas.openxmlformats.org/officeDocument/2006/relationships/image" Target="media/image3.tiff"/><Relationship Id="rId13" Type="http://schemas.openxmlformats.org/officeDocument/2006/relationships/image" Target="media/image4.tiff"/><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tiff"/><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michaelharrison/Library/Containers/com.microsoft.Word/Data/Library/Caches/3081/TM10002089/Brochure.dotx" TargetMode="External"/></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2.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Brochure.dotx</Template>
  <TotalTime>27</TotalTime>
  <Pages>4</Pages>
  <Words>447</Words>
  <Characters>2553</Characters>
  <Application>Microsoft Macintosh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Harrison, Courtney</dc:creator>
  <cp:keywords/>
  <dc:description/>
  <cp:lastModifiedBy>Harrison, Courtney</cp:lastModifiedBy>
  <cp:revision>5</cp:revision>
  <cp:lastPrinted>2017-03-30T02:32:00Z</cp:lastPrinted>
  <dcterms:created xsi:type="dcterms:W3CDTF">2017-03-30T02:45:00Z</dcterms:created>
  <dcterms:modified xsi:type="dcterms:W3CDTF">2017-04-05T00:02:00Z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