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D51" w:rsidRDefault="00530D51">
      <w:r>
        <w:rPr>
          <w:noProof/>
          <w:lang w:val="en-GB" w:eastAsia="en-GB"/>
        </w:rPr>
        <w:pict>
          <v:shapetype id="_x0000_t202" coordsize="21600,21600" o:spt="202" path="m,l,21600r21600,l21600,xe">
            <v:stroke joinstyle="miter"/>
            <v:path gradientshapeok="t" o:connecttype="rect"/>
          </v:shapetype>
          <v:shape id="_x0000_s1026" type="#_x0000_t202" style="position:absolute;margin-left:28.55pt;margin-top:261.95pt;width:239.7pt;height:334.3pt;z-index:251672576;mso-position-horizontal-relative:page;mso-position-vertical-relative:page" wrapcoords="0 0 21600 0 21600 21600 0 21600 0 0" filled="f" stroked="f">
            <v:fill o:detectmouseclick="t"/>
            <v:textbox style="mso-next-textbox:#_x0000_s1026" inset=",7.2pt,,7.2pt">
              <w:txbxContent>
                <w:p w:rsidR="00530D51" w:rsidRDefault="00530D51" w:rsidP="00BC1462">
                  <w:pPr>
                    <w:pStyle w:val="ListParagraph"/>
                    <w:numPr>
                      <w:ilvl w:val="0"/>
                      <w:numId w:val="13"/>
                    </w:numPr>
                  </w:pPr>
                  <w:r>
                    <w:t xml:space="preserve">Athletes foot </w:t>
                  </w:r>
                </w:p>
                <w:p w:rsidR="00530D51" w:rsidRDefault="00530D51" w:rsidP="00BC1462">
                  <w:pPr>
                    <w:pStyle w:val="ListParagraph"/>
                    <w:numPr>
                      <w:ilvl w:val="0"/>
                      <w:numId w:val="13"/>
                    </w:numPr>
                  </w:pPr>
                  <w:r>
                    <w:t>Balance &amp; co-ordination exercises</w:t>
                  </w:r>
                </w:p>
                <w:p w:rsidR="00530D51" w:rsidRDefault="00530D51" w:rsidP="00BC1462">
                  <w:pPr>
                    <w:pStyle w:val="ListParagraph"/>
                    <w:numPr>
                      <w:ilvl w:val="0"/>
                      <w:numId w:val="13"/>
                    </w:numPr>
                  </w:pPr>
                  <w:r>
                    <w:t>Benign joint hyper mobility syndrome</w:t>
                  </w:r>
                </w:p>
                <w:p w:rsidR="00530D51" w:rsidRDefault="00530D51" w:rsidP="00BC1462">
                  <w:pPr>
                    <w:pStyle w:val="ListParagraph"/>
                    <w:numPr>
                      <w:ilvl w:val="0"/>
                      <w:numId w:val="13"/>
                    </w:numPr>
                  </w:pPr>
                  <w:r>
                    <w:t>Bowlegs</w:t>
                  </w:r>
                </w:p>
                <w:p w:rsidR="00530D51" w:rsidRDefault="00530D51" w:rsidP="00BC1462">
                  <w:pPr>
                    <w:pStyle w:val="ListParagraph"/>
                    <w:numPr>
                      <w:ilvl w:val="0"/>
                      <w:numId w:val="13"/>
                    </w:numPr>
                  </w:pPr>
                  <w:r>
                    <w:t>Developmental problems</w:t>
                  </w:r>
                </w:p>
                <w:p w:rsidR="00530D51" w:rsidRDefault="00530D51" w:rsidP="00BC1462">
                  <w:pPr>
                    <w:pStyle w:val="ListParagraph"/>
                    <w:numPr>
                      <w:ilvl w:val="0"/>
                      <w:numId w:val="13"/>
                    </w:numPr>
                  </w:pPr>
                  <w:r>
                    <w:t>How to dress your wound</w:t>
                  </w:r>
                </w:p>
                <w:p w:rsidR="00530D51" w:rsidRDefault="00530D51" w:rsidP="00BC1462">
                  <w:pPr>
                    <w:pStyle w:val="ListParagraph"/>
                    <w:numPr>
                      <w:ilvl w:val="0"/>
                      <w:numId w:val="13"/>
                    </w:numPr>
                  </w:pPr>
                  <w:r>
                    <w:t>Flat feet</w:t>
                  </w:r>
                </w:p>
                <w:p w:rsidR="00530D51" w:rsidRDefault="00530D51" w:rsidP="00BC1462">
                  <w:pPr>
                    <w:pStyle w:val="ListParagraph"/>
                    <w:numPr>
                      <w:ilvl w:val="0"/>
                      <w:numId w:val="13"/>
                    </w:numPr>
                  </w:pPr>
                  <w:r>
                    <w:t>Foot and ankle strengthening with a rubber band</w:t>
                  </w:r>
                </w:p>
                <w:p w:rsidR="00530D51" w:rsidRDefault="00530D51" w:rsidP="00BC1462">
                  <w:pPr>
                    <w:pStyle w:val="ListParagraph"/>
                    <w:numPr>
                      <w:ilvl w:val="0"/>
                      <w:numId w:val="13"/>
                    </w:numPr>
                  </w:pPr>
                  <w:r>
                    <w:t>Footwear advice</w:t>
                  </w:r>
                </w:p>
                <w:p w:rsidR="00530D51" w:rsidRDefault="00530D51" w:rsidP="00BC1462">
                  <w:pPr>
                    <w:pStyle w:val="ListParagraph"/>
                    <w:numPr>
                      <w:ilvl w:val="0"/>
                      <w:numId w:val="13"/>
                    </w:numPr>
                  </w:pPr>
                  <w:r>
                    <w:t>Heel raises</w:t>
                  </w:r>
                </w:p>
                <w:p w:rsidR="00530D51" w:rsidRDefault="00530D51" w:rsidP="00BC1462">
                  <w:pPr>
                    <w:pStyle w:val="ListParagraph"/>
                    <w:numPr>
                      <w:ilvl w:val="0"/>
                      <w:numId w:val="13"/>
                    </w:numPr>
                  </w:pPr>
                  <w:r>
                    <w:t>How to wear your foot orthoses</w:t>
                  </w:r>
                </w:p>
                <w:p w:rsidR="00530D51" w:rsidRDefault="00530D51" w:rsidP="00BC1462">
                  <w:pPr>
                    <w:pStyle w:val="ListParagraph"/>
                    <w:numPr>
                      <w:ilvl w:val="0"/>
                      <w:numId w:val="13"/>
                    </w:numPr>
                  </w:pPr>
                  <w:r>
                    <w:t>In-toeing</w:t>
                  </w:r>
                </w:p>
                <w:p w:rsidR="00530D51" w:rsidRDefault="00530D51" w:rsidP="00BC1462">
                  <w:pPr>
                    <w:pStyle w:val="ListParagraph"/>
                    <w:numPr>
                      <w:ilvl w:val="0"/>
                      <w:numId w:val="13"/>
                    </w:numPr>
                  </w:pPr>
                  <w:r>
                    <w:t>Knock knees</w:t>
                  </w:r>
                </w:p>
                <w:p w:rsidR="00530D51" w:rsidRDefault="00530D51" w:rsidP="00BC1462">
                  <w:pPr>
                    <w:pStyle w:val="ListParagraph"/>
                    <w:numPr>
                      <w:ilvl w:val="0"/>
                      <w:numId w:val="13"/>
                    </w:numPr>
                  </w:pPr>
                  <w:r>
                    <w:t>Strengthening exercises</w:t>
                  </w:r>
                </w:p>
                <w:p w:rsidR="00530D51" w:rsidRDefault="00530D51" w:rsidP="00BC1462">
                  <w:pPr>
                    <w:pStyle w:val="ListParagraph"/>
                    <w:numPr>
                      <w:ilvl w:val="0"/>
                      <w:numId w:val="13"/>
                    </w:numPr>
                  </w:pPr>
                  <w:r>
                    <w:t>Stretching exercises</w:t>
                  </w:r>
                </w:p>
                <w:p w:rsidR="00530D51" w:rsidRDefault="00530D51" w:rsidP="00BC1462">
                  <w:pPr>
                    <w:pStyle w:val="ListParagraph"/>
                    <w:numPr>
                      <w:ilvl w:val="0"/>
                      <w:numId w:val="13"/>
                    </w:numPr>
                  </w:pPr>
                  <w:r>
                    <w:t>Stretching (back &amp; legs)</w:t>
                  </w:r>
                </w:p>
                <w:p w:rsidR="00530D51" w:rsidRDefault="00530D51" w:rsidP="00BC1462">
                  <w:pPr>
                    <w:pStyle w:val="ListParagraph"/>
                    <w:numPr>
                      <w:ilvl w:val="0"/>
                      <w:numId w:val="13"/>
                    </w:numPr>
                  </w:pPr>
                  <w:r>
                    <w:t>Toe deformities</w:t>
                  </w:r>
                </w:p>
                <w:p w:rsidR="00530D51" w:rsidRDefault="00530D51" w:rsidP="00BC1462">
                  <w:pPr>
                    <w:pStyle w:val="ListParagraph"/>
                    <w:numPr>
                      <w:ilvl w:val="0"/>
                      <w:numId w:val="13"/>
                    </w:numPr>
                  </w:pPr>
                  <w:r>
                    <w:t>Toe walking</w:t>
                  </w:r>
                </w:p>
                <w:p w:rsidR="00530D51" w:rsidRDefault="00530D51" w:rsidP="00BC1462">
                  <w:pPr>
                    <w:pStyle w:val="ListParagraph"/>
                    <w:numPr>
                      <w:ilvl w:val="0"/>
                      <w:numId w:val="13"/>
                    </w:numPr>
                  </w:pPr>
                  <w:r>
                    <w:t>Verrucae treatment</w:t>
                  </w:r>
                </w:p>
              </w:txbxContent>
            </v:textbox>
            <w10:wrap type="tight" anchorx="page" anchory="page"/>
          </v:shape>
        </w:pict>
      </w:r>
      <w:r>
        <w:rPr>
          <w:noProof/>
          <w:lang w:val="en-GB" w:eastAsia="en-GB"/>
        </w:rPr>
        <w:pict>
          <v:shape id="_x0000_s1027" type="#_x0000_t202" style="position:absolute;margin-left:29.55pt;margin-top:53.35pt;width:238.95pt;height:192.5pt;z-index:251656192;mso-position-horizontal-relative:page;mso-position-vertical-relative:page" wrapcoords="0 0 21600 0 21600 21600 0 21600 0 0" filled="f" stroked="f">
            <v:fill o:detectmouseclick="t"/>
            <v:textbox style="mso-next-textbox:#_x0000_s1027" inset=",7.2pt,,7.2pt">
              <w:txbxContent>
                <w:p w:rsidR="00530D51" w:rsidRDefault="00530D51" w:rsidP="00BC1462">
                  <w:pPr>
                    <w:pStyle w:val="ListParagraph"/>
                    <w:numPr>
                      <w:ilvl w:val="0"/>
                      <w:numId w:val="13"/>
                    </w:numPr>
                  </w:pPr>
                  <w:r>
                    <w:t>Choosing the right footwear</w:t>
                  </w:r>
                </w:p>
                <w:p w:rsidR="00530D51" w:rsidRDefault="00530D51" w:rsidP="00BC1462">
                  <w:pPr>
                    <w:pStyle w:val="ListParagraph"/>
                    <w:numPr>
                      <w:ilvl w:val="0"/>
                      <w:numId w:val="13"/>
                    </w:numPr>
                  </w:pPr>
                  <w:r>
                    <w:t>Diabetes – do’s and don’ts</w:t>
                  </w:r>
                </w:p>
                <w:p w:rsidR="00530D51" w:rsidRDefault="00530D51" w:rsidP="00BC1462">
                  <w:pPr>
                    <w:pStyle w:val="ListParagraph"/>
                    <w:numPr>
                      <w:ilvl w:val="0"/>
                      <w:numId w:val="13"/>
                    </w:numPr>
                  </w:pPr>
                  <w:r>
                    <w:t>Electro-surgery</w:t>
                  </w:r>
                </w:p>
                <w:p w:rsidR="00530D51" w:rsidRDefault="00530D51" w:rsidP="00BC1462">
                  <w:pPr>
                    <w:pStyle w:val="ListParagraph"/>
                    <w:numPr>
                      <w:ilvl w:val="0"/>
                      <w:numId w:val="13"/>
                    </w:numPr>
                  </w:pPr>
                  <w:r>
                    <w:t xml:space="preserve">Gait analysis &amp; Biomechanics </w:t>
                  </w:r>
                </w:p>
                <w:p w:rsidR="00530D51" w:rsidRDefault="00530D51" w:rsidP="00BC1462">
                  <w:pPr>
                    <w:pStyle w:val="ListParagraph"/>
                    <w:numPr>
                      <w:ilvl w:val="0"/>
                      <w:numId w:val="13"/>
                    </w:numPr>
                  </w:pPr>
                  <w:r>
                    <w:t>General foot-care advice</w:t>
                  </w:r>
                </w:p>
                <w:p w:rsidR="00530D51" w:rsidRDefault="00530D51" w:rsidP="00BC1462">
                  <w:pPr>
                    <w:pStyle w:val="ListParagraph"/>
                    <w:numPr>
                      <w:ilvl w:val="0"/>
                      <w:numId w:val="13"/>
                    </w:numPr>
                  </w:pPr>
                  <w:r>
                    <w:t>Laser for fungal nails</w:t>
                  </w:r>
                </w:p>
                <w:p w:rsidR="00530D51" w:rsidRDefault="00530D51" w:rsidP="00BC1462">
                  <w:pPr>
                    <w:pStyle w:val="ListParagraph"/>
                    <w:numPr>
                      <w:ilvl w:val="0"/>
                      <w:numId w:val="13"/>
                    </w:numPr>
                  </w:pPr>
                  <w:r>
                    <w:t>Nail surgery</w:t>
                  </w:r>
                </w:p>
                <w:p w:rsidR="00530D51" w:rsidRDefault="00530D51" w:rsidP="00BC1462">
                  <w:pPr>
                    <w:pStyle w:val="ListParagraph"/>
                    <w:numPr>
                      <w:ilvl w:val="0"/>
                      <w:numId w:val="13"/>
                    </w:numPr>
                  </w:pPr>
                  <w:r>
                    <w:t>Patient confidentiality</w:t>
                  </w:r>
                </w:p>
                <w:p w:rsidR="00530D51" w:rsidRDefault="00530D51" w:rsidP="00BC1462">
                  <w:pPr>
                    <w:pStyle w:val="ListParagraph"/>
                    <w:numPr>
                      <w:ilvl w:val="0"/>
                      <w:numId w:val="13"/>
                    </w:numPr>
                  </w:pPr>
                  <w:r>
                    <w:t>Podiatric Acupuncture</w:t>
                  </w:r>
                </w:p>
                <w:p w:rsidR="00530D51" w:rsidRDefault="00530D51" w:rsidP="00BC1462">
                  <w:pPr>
                    <w:pStyle w:val="ListParagraph"/>
                    <w:numPr>
                      <w:ilvl w:val="0"/>
                      <w:numId w:val="13"/>
                    </w:numPr>
                  </w:pPr>
                  <w:r>
                    <w:t>Practice Accreditation</w:t>
                  </w:r>
                </w:p>
                <w:p w:rsidR="00530D51" w:rsidRDefault="00530D51" w:rsidP="00BC1462">
                  <w:pPr>
                    <w:pStyle w:val="ListParagraph"/>
                    <w:numPr>
                      <w:ilvl w:val="0"/>
                      <w:numId w:val="13"/>
                    </w:numPr>
                  </w:pPr>
                  <w:r>
                    <w:t>Verrucae Needling</w:t>
                  </w:r>
                </w:p>
              </w:txbxContent>
            </v:textbox>
            <w10:wrap type="tight" anchorx="page" anchory="page"/>
          </v:shape>
        </w:pict>
      </w:r>
      <w:r>
        <w:rPr>
          <w:noProof/>
          <w:lang w:val="en-GB" w:eastAsia="en-GB"/>
        </w:rPr>
        <w:pict>
          <v:group id="_x0000_s1028" style="position:absolute;margin-left:27.8pt;margin-top:21.8pt;width:227.7pt;height:35.2pt;z-index:251655168;mso-position-horizontal-relative:page;mso-position-vertical-relative:page" coordorigin="586,596" coordsize="4554,783" wrapcoords="213 -460 -71 919 -71 17464 142 18843 21316 18843 21458 18843 21600 16085 21600 2298 21529 919 21316 -460 213 -460">
            <v:roundrect id="_x0000_s1029" style="position:absolute;left:591;top:596;width:4534;height:684;mso-wrap-edited:f;mso-position-horizontal-relative:page;mso-position-vertical-relative:page" arcsize="10923f" fillcolor="#0b2f7a" strokecolor="#0b2f7a" strokeweight="1.5pt">
              <v:fill o:detectmouseclick="t"/>
              <v:shadow opacity="22938f" offset="0"/>
              <v:textbox inset=",7.2pt,,7.2pt"/>
            </v:roundrect>
            <v:group id="_x0000_s1030" style="position:absolute;left:586;top:600;width:4554;height:779;mso-position-horizontal-relative:page;mso-position-vertical-relative:page" coordsize="20000,21168">
              <v:shape id="_x0000_s1031" type="#_x0000_t202" style="position:absolute;width:20000;height:20000;mso-wrap-edited:f;mso-position-horizontal-relative:page;mso-position-vertical-relative:page" filled="f" stroked="f">
                <v:fill o:detectmouseclick="t"/>
                <v:textbox inset=",7.2pt,,7.2pt"/>
              </v:shape>
              <v:shape id="_x0000_s1032" type="#_x0000_t202" style="position:absolute;left:632;top:4158;width:18731;height:17010" filled="f" stroked="f">
                <v:textbox style="mso-next-textbox:#_x0000_s1032" inset="0,0,0,0">
                  <w:txbxContent>
                    <w:p w:rsidR="00530D51" w:rsidRPr="00806005" w:rsidRDefault="00530D51" w:rsidP="00BC1462">
                      <w:pPr>
                        <w:jc w:val="center"/>
                        <w:rPr>
                          <w:color w:val="FFFFFF"/>
                          <w:sz w:val="32"/>
                        </w:rPr>
                      </w:pPr>
                      <w:r w:rsidRPr="00806005">
                        <w:rPr>
                          <w:color w:val="FFFFFF"/>
                          <w:sz w:val="32"/>
                        </w:rPr>
                        <w:t>Our other leaflets…</w:t>
                      </w:r>
                    </w:p>
                  </w:txbxContent>
                </v:textbox>
              </v:shape>
            </v:group>
            <v:shape id="_x0000_s1033" type="#_x0000_t202" style="position:absolute;left:586;top:600;width:4554;height:779;mso-wrap-edited:f;mso-position-horizontal-relative:page;mso-position-vertical-relative:page" filled="f" stroked="f">
              <v:fill o:detectmouseclick="t"/>
              <v:textbox inset=",7.2pt,,7.2pt"/>
            </v:shape>
            <w10:wrap type="tight" anchorx="page" anchory="page"/>
          </v:group>
        </w:pict>
      </w:r>
      <w:r>
        <w:rPr>
          <w:noProof/>
          <w:lang w:val="en-GB" w:eastAsia="en-GB"/>
        </w:rPr>
        <w:pict>
          <v:shape id="_x0000_s1034" type="#_x0000_t202" style="position:absolute;margin-left:29.3pt;margin-top:231.35pt;width:227.7pt;height:40.9pt;z-index:251671552;mso-position-horizontal-relative:page;mso-position-vertical-relative:page" wrapcoords="0 0 21600 0 21600 21600 0 21600 0 0" filled="f" stroked="f">
            <v:fill o:detectmouseclick="t"/>
            <v:textbox style="mso-next-textbox:#_x0000_s1034" inset=",7.2pt,,7.2pt">
              <w:txbxContent>
                <w:p w:rsidR="00530D51" w:rsidRPr="00806005" w:rsidRDefault="00530D51" w:rsidP="00BC1462">
                  <w:pPr>
                    <w:jc w:val="center"/>
                    <w:rPr>
                      <w:color w:val="FFFFFF"/>
                      <w:sz w:val="30"/>
                      <w:szCs w:val="30"/>
                    </w:rPr>
                  </w:pPr>
                  <w:r w:rsidRPr="00806005">
                    <w:rPr>
                      <w:color w:val="FFFFFF"/>
                      <w:sz w:val="30"/>
                      <w:szCs w:val="30"/>
                    </w:rPr>
                    <w:t xml:space="preserve">Free advice </w:t>
                  </w:r>
                  <w:r>
                    <w:rPr>
                      <w:color w:val="FFFFFF"/>
                      <w:sz w:val="30"/>
                      <w:szCs w:val="30"/>
                    </w:rPr>
                    <w:t xml:space="preserve">leaflets &amp; </w:t>
                  </w:r>
                  <w:r w:rsidRPr="00806005">
                    <w:rPr>
                      <w:color w:val="FFFFFF"/>
                      <w:sz w:val="30"/>
                      <w:szCs w:val="30"/>
                    </w:rPr>
                    <w:t>sheets…</w:t>
                  </w:r>
                </w:p>
              </w:txbxContent>
            </v:textbox>
            <w10:wrap type="tight" anchorx="page" anchory="page"/>
          </v:shape>
        </w:pict>
      </w:r>
      <w:r>
        <w:rPr>
          <w:noProof/>
          <w:lang w:val="en-GB" w:eastAsia="en-GB"/>
        </w:rPr>
        <w:pict>
          <v:roundrect id="_x0000_s1035" style="position:absolute;margin-left:29.3pt;margin-top:235.7pt;width:226.2pt;height:29.8pt;z-index:251670528;mso-position-horizontal-relative:page;mso-position-vertical-relative:page" arcsize="10923f" wrapcoords="143 -540 -72 1080 -72 19980 143 21600 21385 21600 21457 21600 21672 18360 21672 2700 21600 1080 21385 -540 143 -540" fillcolor="#0b2f7a" strokecolor="#0b2f7a" strokeweight="1.5pt">
            <v:fill o:detectmouseclick="t"/>
            <v:shadow opacity="22938f" offset="0"/>
            <v:textbox inset=",7.2pt,,7.2pt"/>
            <w10:wrap type="tight" anchorx="page" anchory="page"/>
          </v:roundrect>
        </w:pict>
      </w: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6" type="#_x0000_t75" alt="IMG_0089.JPG" style="position:absolute;margin-left:598.5pt;margin-top:98.25pt;width:213.15pt;height:189.15pt;z-index:251674624;visibility:visible;mso-wrap-distance-bottom:1.24pt;mso-position-horizontal-relative:page;mso-position-vertical-relative:page" wrapcoords="1217 0 837 86 -76 1029 -76 19200 76 20743 837 21514 989 21514 20535 21514 20687 21514 21524 20743 21600 19714 21600 1114 20915 257 20383 0 1217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A8wD/AwEhAAIRAQMR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">
            <v:imagedata r:id="rId7" o:title=""/>
            <o:lock v:ext="edit" aspectratio="f"/>
            <w10:wrap type="tight" anchorx="page" anchory="page"/>
          </v:shape>
        </w:pict>
      </w:r>
      <w:r>
        <w:rPr>
          <w:noProof/>
          <w:lang w:val="en-GB" w:eastAsia="en-GB"/>
        </w:rPr>
        <w:pict>
          <v:shape id="Picture 4" o:spid="_x0000_s1037" type="#_x0000_t75" alt="dfk1p.gif" style="position:absolute;margin-left:600.25pt;margin-top:376.05pt;width:95.5pt;height:79.7pt;z-index:251651072;visibility:visible;mso-wrap-distance-right:9.24pt;mso-wrap-distance-bottom:1.35pt;mso-position-horizontal-relative:page;mso-position-vertical-relative:page" wrapcoords="850 0 0 1019 -170 19970 340 21396 510 21396 21090 21396 21600 20174 21600 1426 21430 815 20750 0 850 0"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">
            <v:imagedata r:id="rId8" o:title=""/>
            <o:lock v:ext="edit" aspectratio="f"/>
            <w10:wrap type="tight" anchorx="page" anchory="page"/>
          </v:shape>
        </w:pict>
      </w:r>
      <w:r>
        <w:rPr>
          <w:noProof/>
          <w:lang w:val="en-GB" w:eastAsia="en-GB"/>
        </w:rPr>
        <w:pict>
          <v:shape id="Picture 3" o:spid="_x0000_s1038" type="#_x0000_t75" alt="neg cast.JPG" style="position:absolute;margin-left:600.35pt;margin-top:296.05pt;width:96pt;height:70.6pt;z-index:251650048;visibility:visible;mso-wrap-distance-right:9.24pt;mso-wrap-distance-bottom:1.35pt;mso-position-horizontal-relative:page;mso-position-vertical-relative:page" wrapcoords="675 0 0 919 -169 18383 169 21370 338 21370 21094 21370 21431 21370 21600 19991 21600 1379 21431 689 20925 0 675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">
            <v:imagedata r:id="rId9" o:title=""/>
            <o:lock v:ext="edit" aspectratio="f"/>
            <w10:wrap type="tight" anchorx="page" anchory="page"/>
          </v:shape>
        </w:pict>
      </w:r>
      <w:r>
        <w:rPr>
          <w:noProof/>
          <w:lang w:val="en-GB" w:eastAsia="en-GB"/>
        </w:rPr>
        <w:pict>
          <v:shape id="Picture 2" o:spid="_x0000_s1039" type="#_x0000_t75" alt="video gait.jpg" style="position:absolute;margin-left:705.25pt;margin-top:296.05pt;width:107.5pt;height:159.35pt;z-index:251649024;visibility:visible;mso-wrap-distance-bottom:1.6pt;mso-position-horizontal-relative:page;mso-position-vertical-relative:page" wrapcoords="1208 0 453 204 -151 917 -151 19562 151 21192 906 21498 20694 21498 21449 21192 21600 20174 21600 917 21147 204 20392 0 120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">
            <v:imagedata r:id="rId10" o:title=""/>
            <o:lock v:ext="edit" aspectratio="f"/>
            <w10:wrap type="tight" anchorx="page" anchory="page"/>
          </v:shape>
        </w:pict>
      </w:r>
      <w:r>
        <w:rPr>
          <w:noProof/>
          <w:lang w:val="en-GB" w:eastAsia="en-GB"/>
        </w:rPr>
        <w:pict>
          <v:shape id="Picture 1" o:spid="_x0000_s1040" type="#_x0000_t75" alt="podiatry_2.jpg" style="position:absolute;margin-left:600.25pt;margin-top:103.05pt;width:212.6pt;height:184.35pt;z-index:251648000;visibility:visible;mso-wrap-distance-right:9.2pt;mso-wrap-distance-bottom:1.89pt;mso-position-horizontal-relative:page;mso-position-vertical-relative:page" wrapcoords="1221 0 840 88 -76 1054 -76 20020 305 21073 916 21512 992 21512 20608 21512 20684 21512 21371 21073 21600 20107 21600 1054 20760 88 20379 0 1221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">
            <v:imagedata r:id="rId11" o:title=""/>
            <o:lock v:ext="edit" aspectratio="f"/>
            <w10:wrap type="tight" anchorx="page" anchory="page"/>
          </v:shape>
        </w:pict>
      </w:r>
      <w:r>
        <w:rPr>
          <w:noProof/>
          <w:lang w:val="en-GB" w:eastAsia="en-GB"/>
        </w:rPr>
        <w:pict>
          <v:shape id="_x0000_s1041" type="#_x0000_t202" style="position:absolute;margin-left:648.45pt;margin-top:183.55pt;width:151.2pt;height:28.8pt;z-index:251646976;mso-position-horizontal-relative:page;mso-position-vertical-relative:page" wrapcoords="0 0 21600 0 21600 21600 0 21600 0 0" filled="f" stroked="f">
            <v:fill o:detectmouseclick="t"/>
            <v:stroke o:forcedash="t"/>
            <v:textbox style="mso-next-textbox:#_x0000_s1041" inset=",0,,0">
              <w:txbxContent>
                <w:p w:rsidR="00530D51" w:rsidRDefault="00530D51" w:rsidP="00C41110">
                  <w:pPr>
                    <w:pStyle w:val="Subtitle"/>
                  </w:pPr>
                  <w:r w:rsidRPr="00245355">
                    <w:t>Integer egestas orci quis lorem feugiat adipiscing.</w:t>
                  </w:r>
                </w:p>
              </w:txbxContent>
            </v:textbox>
            <w10:wrap type="tight" anchorx="page" anchory="page"/>
          </v:shape>
        </w:pict>
      </w:r>
      <w:r>
        <w:rPr>
          <w:noProof/>
          <w:lang w:val="en-GB" w:eastAsia="en-GB"/>
        </w:rPr>
        <w:pict>
          <v:shape id="_x0000_s1042" type="#_x0000_t202" style="position:absolute;margin-left:601.55pt;margin-top:29.3pt;width:210.1pt;height:59.7pt;z-index:251645952;mso-position-horizontal-relative:page;mso-position-vertical-relative:page" wrapcoords="0 0 21600 0 21600 21600 0 21600 0 0" filled="f" fillcolor="#0b2f7a" stroked="f" strokecolor="#0b2f7a">
            <v:fill o:detectmouseclick="t"/>
            <v:textbox style="mso-next-textbox:#_x0000_s1042" inset=",7.2pt,,7.2pt">
              <w:txbxContent>
                <w:p w:rsidR="00530D51" w:rsidRPr="00806005" w:rsidRDefault="00530D51" w:rsidP="00BC1462">
                  <w:pPr>
                    <w:spacing w:after="0"/>
                    <w:jc w:val="center"/>
                    <w:rPr>
                      <w:color w:val="FFFFFF"/>
                      <w:sz w:val="36"/>
                    </w:rPr>
                  </w:pPr>
                  <w:r w:rsidRPr="00806005">
                    <w:rPr>
                      <w:color w:val="FFFFFF"/>
                      <w:sz w:val="36"/>
                    </w:rPr>
                    <w:t>About Our</w:t>
                  </w:r>
                </w:p>
                <w:p w:rsidR="00530D51" w:rsidRPr="00806005" w:rsidRDefault="00530D51" w:rsidP="00BC1462">
                  <w:pPr>
                    <w:spacing w:after="0"/>
                    <w:jc w:val="center"/>
                    <w:rPr>
                      <w:color w:val="FFFFFF"/>
                      <w:sz w:val="36"/>
                    </w:rPr>
                  </w:pPr>
                  <w:r w:rsidRPr="00806005">
                    <w:rPr>
                      <w:color w:val="FFFFFF"/>
                      <w:sz w:val="36"/>
                    </w:rPr>
                    <w:t>Services</w:t>
                  </w:r>
                </w:p>
              </w:txbxContent>
            </v:textbox>
            <w10:wrap type="tight" anchorx="page" anchory="page"/>
          </v:shape>
        </w:pict>
      </w:r>
      <w:r>
        <w:rPr>
          <w:noProof/>
          <w:lang w:val="en-GB" w:eastAsia="en-GB"/>
        </w:rPr>
        <w:pict>
          <v:roundrect id="_x0000_s1043" style="position:absolute;margin-left:602.05pt;margin-top:30.8pt;width:209.95pt;height:57.45pt;z-index:251644928;mso-position-horizontal-relative:page;mso-position-vertical-relative:page" arcsize="10923f" wrapcoords="540 -281 -77 1403 -77 20197 540 21600 20983 21600 21214 21600 21677 18795 21677 2244 21446 842 20983 -281 540 -281" fillcolor="#163073" strokecolor="#0b2f7a" strokeweight="1.5pt">
            <v:fill o:detectmouseclick="t"/>
            <v:shadow opacity="22938f" offset="0"/>
            <v:textbox inset=",7.2pt,,7.2pt"/>
            <w10:wrap type="tight" anchorx="page" anchory="page"/>
          </v:roundrect>
        </w:pict>
      </w:r>
      <w:r>
        <w:rPr>
          <w:noProof/>
          <w:lang w:val="en-GB" w:eastAsia="en-GB"/>
        </w:rPr>
        <w:pict>
          <v:shape id="Picture 97" o:spid="_x0000_s1044" type="#_x0000_t75" alt="Macintosh HD:Users:julianhead:Desktop:H &amp; S logo.jpg" style="position:absolute;margin-left:625pt;margin-top:471.9pt;width:161pt;height:89.1pt;z-index:251643904;visibility:visible;mso-wrap-distance-right:9.2pt;mso-wrap-distance-bottom:.3pt;mso-position-horizontal-relative:page;mso-position-vertical-relative:page" wrapcoords="-100 0 -100 21418 21600 21418 21600 0 -100 0">
            <v:imagedata r:id="rId12" o:title=""/>
            <w10:wrap type="tight" anchorx="page" anchory="page"/>
          </v:shape>
        </w:pict>
      </w:r>
      <w:r>
        <w:rPr>
          <w:noProof/>
          <w:lang w:val="en-GB" w:eastAsia="en-GB"/>
        </w:rPr>
        <w:pict>
          <v:shape id="Picture 102" o:spid="_x0000_s1045" type="#_x0000_t75" style="position:absolute;margin-left:175.05pt;margin-top:438.35pt;width:103pt;height:138.8pt;z-index:251639808;visibility:visible;mso-position-horizontal-relative:page;mso-position-vertical-relative:page" wrapcoords="14032 0 13086 350 11982 1284 11982 1868 11036 3736 10248 3970 8672 5254 8514 6188 8514 7472 11194 11209 10406 13077 6937 14945 4572 15762 2050 16813 1104 17514 -158 18564 -158 19498 158 20549 2050 21483 2207 21483 4099 21483 4257 21483 6307 20549 10406 16813 13559 14945 17658 13077 19393 11209 19708 9341 20969 8640 21442 8056 21600 6422 21442 4670 20812 3853 19708 3736 20181 2685 19235 1985 17185 1868 17343 1401 16397 234 15609 0 14032 0">
            <v:imagedata r:id="rId13" o:title=""/>
            <w10:wrap type="tight" anchorx="page" anchory="page"/>
          </v:shape>
        </w:pict>
      </w:r>
      <w:r>
        <w:rPr>
          <w:noProof/>
          <w:lang w:val="en-GB" w:eastAsia="en-GB"/>
        </w:rPr>
        <w:pict>
          <v:shape id="_x0000_s1046" type="#_x0000_t202" style="position:absolute;margin-left:314.35pt;margin-top:348.85pt;width:233.95pt;height:129.6pt;z-index:251642880;mso-position-horizontal-relative:page;mso-position-vertical-relative:page" wrapcoords="-69 -125 -69 21475 21669 21475 21669 -125 -69 -125" filled="f" fillcolor="#0b2f7a" strokecolor="white">
            <v:fill o:detectmouseclick="t"/>
            <v:textbox style="mso-next-textbox:#_x0000_s1046" inset=",7.2pt,,7.2pt">
              <w:txbxContent>
                <w:p w:rsidR="00530D51" w:rsidRDefault="00530D51" w:rsidP="00BC1462">
                  <w:pPr>
                    <w:spacing w:after="0"/>
                    <w:jc w:val="center"/>
                    <w:rPr>
                      <w:color w:val="FFFFFF"/>
                      <w:sz w:val="20"/>
                    </w:rPr>
                  </w:pPr>
                  <w:r w:rsidRPr="00806005">
                    <w:rPr>
                      <w:color w:val="FFFFFF"/>
                      <w:sz w:val="20"/>
                    </w:rPr>
                    <w:t>Please telephone us to make an appointment</w:t>
                  </w:r>
                  <w:r>
                    <w:rPr>
                      <w:color w:val="FFFFFF"/>
                      <w:sz w:val="20"/>
                    </w:rPr>
                    <w:t xml:space="preserve"> or book online</w:t>
                  </w:r>
                  <w:r w:rsidRPr="00806005">
                    <w:rPr>
                      <w:color w:val="FFFFFF"/>
                      <w:sz w:val="20"/>
                    </w:rPr>
                    <w:t>:</w:t>
                  </w:r>
                </w:p>
                <w:p w:rsidR="00530D51" w:rsidRPr="006D08E3" w:rsidRDefault="00530D51" w:rsidP="00BC1462">
                  <w:pPr>
                    <w:spacing w:after="0"/>
                    <w:jc w:val="center"/>
                    <w:rPr>
                      <w:color w:val="FFFFFF"/>
                      <w:sz w:val="14"/>
                      <w:szCs w:val="14"/>
                    </w:rPr>
                  </w:pPr>
                </w:p>
                <w:p w:rsidR="00530D51" w:rsidRPr="00806005" w:rsidRDefault="00530D51" w:rsidP="000D6E2F">
                  <w:pPr>
                    <w:tabs>
                      <w:tab w:val="left" w:pos="2552"/>
                    </w:tabs>
                    <w:spacing w:after="0"/>
                    <w:ind w:left="567"/>
                    <w:rPr>
                      <w:color w:val="FFFFFF"/>
                    </w:rPr>
                  </w:pPr>
                  <w:r w:rsidRPr="00806005">
                    <w:rPr>
                      <w:color w:val="FFFFFF"/>
                    </w:rPr>
                    <w:t xml:space="preserve">Harpenden </w:t>
                  </w:r>
                  <w:r w:rsidRPr="00806005">
                    <w:rPr>
                      <w:color w:val="FFFFFF"/>
                    </w:rPr>
                    <w:tab/>
                    <w:t xml:space="preserve"> 01582 467667</w:t>
                  </w:r>
                </w:p>
                <w:p w:rsidR="00530D51" w:rsidRPr="00806005" w:rsidRDefault="00530D51" w:rsidP="000D6E2F">
                  <w:pPr>
                    <w:tabs>
                      <w:tab w:val="left" w:pos="2552"/>
                    </w:tabs>
                    <w:spacing w:after="0"/>
                    <w:ind w:left="567"/>
                    <w:rPr>
                      <w:color w:val="FFFFFF"/>
                    </w:rPr>
                  </w:pPr>
                  <w:r w:rsidRPr="00806005">
                    <w:rPr>
                      <w:color w:val="FFFFFF"/>
                    </w:rPr>
                    <w:t>Hertford</w:t>
                  </w:r>
                  <w:r w:rsidRPr="00806005">
                    <w:rPr>
                      <w:color w:val="FFFFFF"/>
                    </w:rPr>
                    <w:tab/>
                    <w:t xml:space="preserve"> 01992 505105</w:t>
                  </w:r>
                </w:p>
                <w:p w:rsidR="00530D51" w:rsidRPr="00806005" w:rsidRDefault="00530D51" w:rsidP="000D6E2F">
                  <w:pPr>
                    <w:tabs>
                      <w:tab w:val="left" w:pos="2552"/>
                    </w:tabs>
                    <w:spacing w:after="0"/>
                    <w:ind w:left="567"/>
                    <w:rPr>
                      <w:color w:val="FFFFFF"/>
                    </w:rPr>
                  </w:pPr>
                  <w:smartTag w:uri="urn:schemas-microsoft-com:office:smarttags" w:element="place">
                    <w:r w:rsidRPr="00806005">
                      <w:rPr>
                        <w:color w:val="FFFFFF"/>
                      </w:rPr>
                      <w:t>St. Albans</w:t>
                    </w:r>
                  </w:smartTag>
                  <w:r w:rsidRPr="00806005">
                    <w:rPr>
                      <w:color w:val="FFFFFF"/>
                    </w:rPr>
                    <w:tab/>
                    <w:t xml:space="preserve"> 01727 865343</w:t>
                  </w:r>
                </w:p>
                <w:p w:rsidR="00530D51" w:rsidRPr="00806005" w:rsidRDefault="00530D51" w:rsidP="000D6E2F">
                  <w:pPr>
                    <w:tabs>
                      <w:tab w:val="left" w:pos="2552"/>
                    </w:tabs>
                    <w:spacing w:after="0"/>
                    <w:ind w:left="567"/>
                    <w:rPr>
                      <w:color w:val="FFFFFF"/>
                    </w:rPr>
                  </w:pPr>
                  <w:r w:rsidRPr="00806005">
                    <w:rPr>
                      <w:color w:val="FFFFFF"/>
                    </w:rPr>
                    <w:t xml:space="preserve">Stoke </w:t>
                  </w:r>
                  <w:smartTag w:uri="urn:schemas-microsoft-com:office:smarttags" w:element="place">
                    <w:smartTag w:uri="urn:schemas-microsoft-com:office:smarttags" w:element="City">
                      <w:r w:rsidRPr="00806005">
                        <w:rPr>
                          <w:color w:val="FFFFFF"/>
                        </w:rPr>
                        <w:t>Newington</w:t>
                      </w:r>
                    </w:smartTag>
                  </w:smartTag>
                  <w:r w:rsidRPr="00806005">
                    <w:rPr>
                      <w:color w:val="FFFFFF"/>
                    </w:rPr>
                    <w:t xml:space="preserve"> </w:t>
                  </w:r>
                  <w:r w:rsidRPr="00806005">
                    <w:rPr>
                      <w:color w:val="FFFFFF"/>
                    </w:rPr>
                    <w:tab/>
                    <w:t>0207 275 0382</w:t>
                  </w:r>
                </w:p>
                <w:p w:rsidR="00530D51" w:rsidRPr="006D08E3" w:rsidRDefault="00530D51" w:rsidP="00BC1462">
                  <w:pPr>
                    <w:spacing w:after="0"/>
                    <w:jc w:val="center"/>
                    <w:rPr>
                      <w:color w:val="FFFFFF"/>
                      <w:sz w:val="14"/>
                      <w:szCs w:val="14"/>
                    </w:rPr>
                  </w:pPr>
                </w:p>
                <w:p w:rsidR="00530D51" w:rsidRPr="00806005" w:rsidRDefault="00530D51" w:rsidP="00BC1462">
                  <w:pPr>
                    <w:spacing w:after="0"/>
                    <w:jc w:val="center"/>
                    <w:rPr>
                      <w:color w:val="FFFFFF"/>
                    </w:rPr>
                  </w:pPr>
                  <w:r w:rsidRPr="00806005">
                    <w:rPr>
                      <w:color w:val="FFFFFF"/>
                    </w:rPr>
                    <w:t>www.headandshort.co.uk/podiatry</w:t>
                  </w:r>
                </w:p>
              </w:txbxContent>
            </v:textbox>
            <w10:wrap type="tight" anchorx="page" anchory="page"/>
          </v:shape>
        </w:pict>
      </w:r>
      <w:r>
        <w:rPr>
          <w:noProof/>
          <w:lang w:val="en-GB" w:eastAsia="en-GB"/>
        </w:rPr>
        <w:pict>
          <v:roundrect id="_x0000_s1047" style="position:absolute;margin-left:315.85pt;margin-top:30.05pt;width:229.25pt;height:535.6pt;z-index:251641856;mso-position-horizontal-relative:page;mso-position-vertical-relative:page" arcsize="10923f" wrapcoords="2965 -30 2400 0 776 363 424 696 71 938 -71 1240 -71 20360 212 20783 1129 21328 2682 21600 2965 21600 18565 21600 18847 21600 20400 21328 21318 20783 21671 20299 21671 1331 21459 938 20894 545 20753 363 19129 0 18565 -30 2965 -30" fillcolor="#163073" strokecolor="#0b2f7a" strokeweight="1.5pt">
            <v:fill o:detectmouseclick="t"/>
            <v:shadow opacity="22938f" offset="0"/>
            <v:textbox inset=",7.2pt,,7.2pt"/>
            <w10:wrap type="tight" anchorx="page" anchory="page"/>
          </v:roundrect>
        </w:pict>
      </w:r>
      <w:r>
        <w:rPr>
          <w:noProof/>
          <w:lang w:val="en-GB" w:eastAsia="en-GB"/>
        </w:rPr>
        <w:pict>
          <v:shape id="_x0000_s1048" type="#_x0000_t202" style="position:absolute;margin-left:321.45pt;margin-top:516.35pt;width:218.85pt;height:36.85pt;z-index:251653120;mso-position-horizontal-relative:page;mso-position-vertical-relative:page" wrapcoords="0 0 21600 0 21600 21600 0 21600 0 0" filled="f" stroked="f">
            <v:fill o:detectmouseclick="t"/>
            <v:textbox style="mso-next-textbox:#_x0000_s1048" inset=",0,,0">
              <w:txbxContent>
                <w:p w:rsidR="00530D51" w:rsidRPr="00061454" w:rsidRDefault="00530D51" w:rsidP="00061454">
                  <w:pPr>
                    <w:pStyle w:val="ContactDetails"/>
                    <w:rPr>
                      <w:color w:val="FFFFFF"/>
                    </w:rPr>
                  </w:pPr>
                  <w:r w:rsidRPr="00061454">
                    <w:rPr>
                      <w:color w:val="FFFFFF"/>
                    </w:rPr>
                    <w:t xml:space="preserve">Head &amp; Short Footwear &amp; Podiatry </w:t>
                  </w:r>
                  <w:r w:rsidRPr="00061454">
                    <w:rPr>
                      <w:color w:val="FFFFFF"/>
                    </w:rPr>
                    <w:br/>
                  </w:r>
                  <w:smartTag w:uri="urn:schemas-microsoft-com:office:smarttags" w:element="address">
                    <w:smartTag w:uri="urn:schemas-microsoft-com:office:smarttags" w:element="Street">
                      <w:r w:rsidRPr="00061454">
                        <w:rPr>
                          <w:color w:val="FFFFFF"/>
                        </w:rPr>
                        <w:t>14 High Street</w:t>
                      </w:r>
                    </w:smartTag>
                  </w:smartTag>
                  <w:r w:rsidRPr="00061454">
                    <w:rPr>
                      <w:color w:val="FFFFFF"/>
                    </w:rPr>
                    <w:t xml:space="preserve">, </w:t>
                  </w:r>
                  <w:smartTag w:uri="urn:schemas-microsoft-com:office:smarttags" w:element="place">
                    <w:r w:rsidRPr="00061454">
                      <w:rPr>
                        <w:color w:val="FFFFFF"/>
                      </w:rPr>
                      <w:t>St. Albans</w:t>
                    </w:r>
                  </w:smartTag>
                  <w:r w:rsidRPr="00061454">
                    <w:rPr>
                      <w:color w:val="FFFFFF"/>
                    </w:rPr>
                    <w:t xml:space="preserve">, </w:t>
                  </w:r>
                  <w:r>
                    <w:rPr>
                      <w:color w:val="FFFFFF"/>
                    </w:rPr>
                    <w:t>Hertfordshire. AL3 4EL</w:t>
                  </w:r>
                  <w:r>
                    <w:rPr>
                      <w:color w:val="FFFFFF"/>
                    </w:rPr>
                    <w:br/>
                    <w:t>Company R</w:t>
                  </w:r>
                  <w:r w:rsidRPr="00061454">
                    <w:rPr>
                      <w:color w:val="FFFFFF"/>
                    </w:rPr>
                    <w:t xml:space="preserve">eg. 6741445 VAT No. 975 7625 </w:t>
                  </w:r>
                </w:p>
              </w:txbxContent>
            </v:textbox>
            <w10:wrap type="tight" anchorx="page" anchory="page"/>
          </v:shape>
        </w:pict>
      </w:r>
      <w:r>
        <w:rPr>
          <w:noProof/>
          <w:lang w:val="en-GB" w:eastAsia="en-GB"/>
        </w:rPr>
        <w:pict>
          <v:shape id="_x0000_s1049" type="#_x0000_t202" style="position:absolute;margin-left:315.25pt;margin-top:499.15pt;width:229.4pt;height:17.2pt;z-index:251654144;mso-position-horizontal-relative:page;mso-position-vertical-relative:page" wrapcoords="0 0 21600 0 21600 21600 0 21600 0 0" filled="f" stroked="f">
            <v:fill o:detectmouseclick="t"/>
            <v:textbox style="mso-next-textbox:#_x0000_s1049" inset=",0,,0">
              <w:txbxContent>
                <w:p w:rsidR="00530D51" w:rsidRPr="00806005" w:rsidRDefault="00530D51" w:rsidP="00C41110">
                  <w:pPr>
                    <w:pStyle w:val="Organization"/>
                    <w:rPr>
                      <w:color w:val="FFFFFF"/>
                      <w:u w:val="single"/>
                    </w:rPr>
                  </w:pPr>
                  <w:r w:rsidRPr="00806005">
                    <w:rPr>
                      <w:color w:val="FFFFFF"/>
                      <w:u w:val="single"/>
                    </w:rPr>
                    <w:t>Head Office:</w:t>
                  </w:r>
                </w:p>
              </w:txbxContent>
            </v:textbox>
            <w10:wrap type="tight" anchorx="page" anchory="page"/>
          </v:shape>
        </w:pict>
      </w:r>
      <w:r>
        <w:rPr>
          <w:noProof/>
          <w:lang w:val="en-GB" w:eastAsia="en-GB"/>
        </w:rPr>
        <w:pict>
          <v:shape id="_x0000_s1050" type="#_x0000_t202" style="position:absolute;margin-left:326.85pt;margin-top:236.5pt;width:208.05pt;height:102.95pt;z-index:251657216;mso-position-horizontal-relative:page;mso-position-vertical-relative:page" wrapcoords="-78 -158 -78 21442 21678 21442 21678 -158 -78 -158" filled="f" strokecolor="#0b2f7a">
            <v:fill o:detectmouseclick="t"/>
            <v:textbox style="mso-next-textbox:#_x0000_s1050" inset=",7.2pt,,7.2pt">
              <w:txbxContent>
                <w:p w:rsidR="00530D51" w:rsidRPr="00806005" w:rsidRDefault="00530D51" w:rsidP="00BC1462">
                  <w:pPr>
                    <w:jc w:val="both"/>
                    <w:rPr>
                      <w:color w:val="FFFFFF"/>
                      <w:sz w:val="22"/>
                    </w:rPr>
                  </w:pPr>
                  <w:r w:rsidRPr="00806005">
                    <w:rPr>
                      <w:color w:val="FFFFFF"/>
                      <w:sz w:val="22"/>
                    </w:rPr>
                    <w:t xml:space="preserve">All of our Podiatrists (Chiropodists) are educated to degree standard (or equivalent), are registered with the Health </w:t>
                  </w:r>
                  <w:r>
                    <w:rPr>
                      <w:color w:val="FFFFFF"/>
                      <w:sz w:val="22"/>
                    </w:rPr>
                    <w:t xml:space="preserve">&amp; Care </w:t>
                  </w:r>
                  <w:r w:rsidRPr="00806005">
                    <w:rPr>
                      <w:color w:val="FFFFFF"/>
                      <w:sz w:val="22"/>
                    </w:rPr>
                    <w:t>Professions Council and are full members of the Society of Chiropodists and Podiatrists</w:t>
                  </w:r>
                </w:p>
              </w:txbxContent>
            </v:textbox>
            <w10:wrap type="tight" anchorx="page" anchory="page"/>
          </v:shape>
        </w:pict>
      </w:r>
      <w:r>
        <w:rPr>
          <w:noProof/>
          <w:lang w:val="en-GB" w:eastAsia="en-GB"/>
        </w:rPr>
        <w:pict>
          <v:line id="_x0000_s1051" style="position:absolute;z-index:251669504;mso-wrap-edited:f;mso-position-horizontal-relative:page;mso-position-vertical-relative:page" from="227.05pt,226pt" to="227.05pt,413.2pt" strokecolor="white" strokeweight="1pt">
            <v:fill o:detectmouseclick="t"/>
            <v:shadow opacity="22938f" offset="0"/>
            <w10:wrap anchorx="page" anchory="page"/>
          </v:line>
        </w:pict>
      </w:r>
      <w:r>
        <w:rPr>
          <w:noProof/>
          <w:lang w:val="en-GB" w:eastAsia="en-GB"/>
        </w:rPr>
        <w:pict>
          <v:shape id="_x0000_s1052" type="#_x0000_t202" style="position:absolute;margin-left:333.9pt;margin-top:142.55pt;width:180pt;height:88.8pt;z-index:251640832;mso-position-horizontal-relative:page;mso-position-vertical-relative:page" wrapcoords="0 0 21600 0 21600 21600 0 21600 0 0" filled="f" stroked="f">
            <v:fill o:detectmouseclick="t"/>
            <v:stroke o:forcedash="t"/>
            <v:textbox style="mso-next-textbox:#_x0000_s1052" inset=",7.2pt,,7.2pt">
              <w:txbxContent>
                <w:p w:rsidR="00530D51" w:rsidRDefault="00530D51" w:rsidP="00C41110">
                  <w:pPr>
                    <w:pStyle w:val="Heading2"/>
                  </w:pPr>
                  <w:r w:rsidRPr="00086355">
                    <w:t xml:space="preserve">Praesent </w:t>
                  </w:r>
                  <w:r>
                    <w:br/>
                    <w:t>congue sapien</w:t>
                  </w:r>
                  <w:r>
                    <w:br/>
                  </w:r>
                  <w:r w:rsidRPr="00086355">
                    <w:t>sit amet justo.</w:t>
                  </w:r>
                </w:p>
              </w:txbxContent>
            </v:textbox>
            <w10:wrap type="tight" anchorx="page" anchory="page"/>
          </v:shape>
        </w:pict>
      </w:r>
      <w:r>
        <w:rPr>
          <w:noProof/>
          <w:lang w:val="en-GB" w:eastAsia="en-GB"/>
        </w:rPr>
        <w:pict>
          <v:shape id="Picture 28" o:spid="_x0000_s1053" type="#_x0000_t75" style="position:absolute;margin-left:263.2pt;margin-top:28.2pt;width:132.35pt;height:176.9pt;z-index:251652096;visibility:visible" wrapcoords="14114 0 13255 275 12150 1190 12150 1739 12518 2929 9818 4393 9327 4851 8591 5766 8591 7322 9450 8786 10677 10251 11414 11715 10432 13180 7732 14644 3682 16108 982 17481 368 18214 -123 18854 -123 19586 245 20502 1964 21508 2332 21508 4050 21508 4295 21508 6136 20593 9327 17573 11414 16108 17305 13180 19023 11715 19759 10251 19636 8786 21477 8237 21600 6315 21232 4393 20005 2929 20127 2563 19023 2014 17182 1464 17305 1098 16323 275 15586 0 14114 0">
            <v:imagedata r:id="rId13" o:title=""/>
            <w10:wrap type="tight"/>
          </v:shape>
        </w:pict>
      </w:r>
      <w:r>
        <w:br w:type="page"/>
      </w:r>
      <w:r>
        <w:rPr>
          <w:noProof/>
          <w:lang w:val="en-GB" w:eastAsia="en-GB"/>
        </w:rPr>
        <w:pict>
          <v:shape id="_x0000_s1054" type="#_x0000_t202" style="position:absolute;margin-left:548.15pt;margin-top:190pt;width:238.25pt;height:396.8pt;z-index:251660288;mso-position-horizontal-relative:page;mso-position-vertical-relative:page" wrapcoords="0 0 21600 0 21600 21600 0 21600 0 0" filled="f" stroked="f">
            <v:fill o:detectmouseclick="t"/>
            <v:textbox style="mso-next-textbox:#_x0000_s1054" inset=",0,,0">
              <w:txbxContent/>
            </v:textbox>
            <w10:wrap type="tight" anchorx="page" anchory="page"/>
          </v:shape>
        </w:pict>
      </w:r>
      <w:r>
        <w:rPr>
          <w:noProof/>
          <w:lang w:val="en-GB" w:eastAsia="en-GB"/>
        </w:rPr>
        <w:pict>
          <v:shape id="Picture 29" o:spid="_x0000_s1055" type="#_x0000_t75" alt="IMG_0089.JPG" style="position:absolute;margin-left:459.5pt;margin-top:29.35pt;width:119.9pt;height:91pt;z-index:251675648;visibility:visible;mso-position-horizontal-relative:page;mso-position-vertical-relative:page" wrapcoords="-135 0 -135 21421 21600 21421 21600 0 -135 0">
            <v:imagedata r:id="rId14" o:title=""/>
            <w10:wrap type="tight" anchorx="page" anchory="page"/>
          </v:shape>
        </w:pict>
      </w:r>
      <w:r>
        <w:rPr>
          <w:noProof/>
          <w:lang w:val="en-GB" w:eastAsia="en-GB"/>
        </w:rPr>
        <w:pict>
          <v:group id="_x0000_s1056" style="position:absolute;margin-left:289.7pt;margin-top:24pt;width:523.2pt;height:97.35pt;z-index:251673600;mso-position-horizontal-relative:page;mso-position-vertical-relative:page" coordorigin="5806,474" coordsize="10464,1988" wrapcoords="4363 0 217 997 0 997 -31 21434 11450 21434 17391 21434 21600 21434 21600 831 7272 0 4363 0">
            <v:shape id="Picture 22" o:spid="_x0000_s1057" type="#_x0000_t75" alt="pna theatre.gif" style="position:absolute;left:11566;top:580;width:1277;height:941;visibility:visible;mso-wrap-distance-right:9.14pt;mso-wrap-distance-bottom:.66pt;mso-position-horizontal-relative:page;mso-position-vertical-relative:page"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">
              <v:imagedata r:id="rId15" o:title=""/>
              <o:lock v:ext="edit" aspectratio="f"/>
            </v:shape>
            <v:shape id="Picture 17" o:spid="_x0000_s1058" type="#_x0000_t75" alt="vp.jpg" style="position:absolute;left:7924;top:474;width:1430;height:1392;visibility:visible;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&#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">
              <v:imagedata r:id="rId16" o:title=""/>
              <o:lock v:ext="edit" aspectratio="f"/>
            </v:shape>
            <v:shape id="Picture 18" o:spid="_x0000_s1059" type="#_x0000_t75" alt="sos-PHYSIO-250.jpg" style="position:absolute;left:8022;top:1752;width:1181;height:691;visibility:visible;mso-wrap-distance-bottom:.94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">
              <v:imagedata r:id="rId17" o:title=""/>
              <o:lock v:ext="edit" aspectratio="f"/>
            </v:shape>
            <v:shape id="Picture 15" o:spid="_x0000_s1060" type="#_x0000_t75" alt="scalpel foot.jpg" style="position:absolute;left:5806;top:1565;width:1411;height:883;visibility:visible;mso-wrap-distance-bottom:.37667mm;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">
              <v:imagedata r:id="rId18" o:title=""/>
              <o:lock v:ext="edit" aspectratio="f"/>
            </v:shape>
            <v:line id="_x0000_s1061" style="position:absolute;mso-wrap-edited:f;mso-position-horizontal-relative:page;mso-position-vertical-relative:page" from="11402,575" to="11402,2455" strokecolor="white" strokeweight="1pt">
              <v:fill o:detectmouseclick="t"/>
              <v:shadow opacity="22938f" offset="0"/>
            </v:line>
            <v:shape id="Picture 12" o:spid="_x0000_s1062" type="#_x0000_t75" alt="untitled.bmp" style="position:absolute;left:5819;top:577;width:1517;height:1008;visibility:visible;mso-wrap-distance-right:3.31975mm;mso-wrap-distance-bottom:.18656mm;mso-position-horizontal-relative:page;mso-position-vertical-relative:page" o:gfxdata="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">
              <v:imagedata r:id="rId19" o:title=""/>
              <o:lock v:ext="edit" aspectratio="f"/>
            </v:shape>
            <v:shape id="Picture 16" o:spid="_x0000_s1063" type="#_x0000_t75" alt="Picture4.gif" style="position:absolute;left:7163;top:575;width:912;height:778;visibility:visible;mso-wrap-distance-bottom:.21717mm;mso-position-horizontal-relative:page;mso-position-vertical-relative:page"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">
              <v:imagedata r:id="rId20" o:title=""/>
              <o:lock v:ext="edit" aspectratio="f"/>
            </v:shape>
            <v:shape id="Picture 13" o:spid="_x0000_s1064" type="#_x0000_t75" alt="video gait.jpg" style="position:absolute;left:7161;top:1360;width:903;height:1085;visibility:visible;mso-wrap-distance-right:3.34667mm;mso-wrap-distance-bottom:.29531mm;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">
              <v:imagedata r:id="rId21" o:title=""/>
              <o:lock v:ext="edit" aspectratio="f"/>
            </v:shape>
            <v:shape id="Picture 21" o:spid="_x0000_s1065" type="#_x0000_t75" alt="01179986.gif" style="position:absolute;left:11566;top:1520;width:1277;height:931;visibility:visible;mso-wrap-distance-bottom:.34pt;mso-position-horizontal-relative:page;mso-position-vertical-relative:page"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">
              <v:imagedata r:id="rId22" o:title=""/>
              <o:lock v:ext="edit" aspectratio="f"/>
            </v:shape>
            <v:shape id="Picture 23" o:spid="_x0000_s1066" type="#_x0000_t75" alt="podiatry.jpg" style="position:absolute;left:12794;top:571;width:1421;height:1891;visibility:visible;mso-wrap-distance-right:9.23pt;mso-wrap-distance-bottom:.45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">
              <v:imagedata r:id="rId23" o:title=""/>
              <o:lock v:ext="edit" aspectratio="f"/>
            </v:shape>
            <v:shape id="Picture 24" o:spid="_x0000_s1067" type="#_x0000_t75" alt="chris kenny cropped.jpg" style="position:absolute;left:14206;top:572;width:2064;height:1882;visibility:visible;mso-wrap-distance-right:9.18pt;mso-wrap-distance-bottom:.8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">
              <v:imagedata r:id="rId24" o:title=""/>
              <o:lock v:ext="edit" aspectratio="f"/>
            </v:shape>
            <v:shape id="Picture 11" o:spid="_x0000_s1068" type="#_x0000_t75" alt="podiatry_2.jpg" style="position:absolute;left:9190;top:580;width:2410;height:1862;visibility:visible;mso-wrap-distance-right:9.15pt;mso-wrap-distance-bottom:.31564mm;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">
              <v:imagedata r:id="rId25" o:title=""/>
              <o:lock v:ext="edit" aspectratio="f"/>
            </v:shape>
            <w10:wrap type="tight" anchorx="page" anchory="page"/>
          </v:group>
        </w:pict>
      </w:r>
      <w:r>
        <w:rPr>
          <w:noProof/>
          <w:lang w:val="en-GB" w:eastAsia="en-GB"/>
        </w:rPr>
        <w:pict>
          <v:shape id="_x0000_s1069" type="#_x0000_t202" style="position:absolute;margin-left:290.6pt;margin-top:190pt;width:238.5pt;height:386pt;z-index:251668480;mso-position-horizontal-relative:page;mso-position-vertical-relative:page" wrapcoords="0 0 21600 0 21600 21600 0 21600 0 0" filled="f" stroked="f">
            <v:fill o:detectmouseclick="t"/>
            <v:textbox style="mso-next-textbox:#_x0000_s1054" inset=",0,,0">
              <w:txbxContent>
                <w:p w:rsidR="00530D51" w:rsidRPr="0065037B" w:rsidRDefault="00530D51" w:rsidP="00BC1462">
                  <w:pPr>
                    <w:pStyle w:val="BodyText"/>
                    <w:numPr>
                      <w:ilvl w:val="0"/>
                      <w:numId w:val="12"/>
                    </w:numPr>
                    <w:rPr>
                      <w:sz w:val="24"/>
                    </w:rPr>
                  </w:pPr>
                  <w:r w:rsidRPr="0065037B">
                    <w:rPr>
                      <w:sz w:val="24"/>
                    </w:rPr>
                    <w:t>General foot-care (including nail care, corns, callus, infections, etc.)</w:t>
                  </w:r>
                </w:p>
                <w:p w:rsidR="00530D51" w:rsidRPr="0065037B" w:rsidRDefault="00530D51" w:rsidP="00320A68">
                  <w:pPr>
                    <w:pStyle w:val="BodyText"/>
                    <w:numPr>
                      <w:ilvl w:val="0"/>
                      <w:numId w:val="12"/>
                    </w:numPr>
                    <w:jc w:val="both"/>
                    <w:rPr>
                      <w:sz w:val="24"/>
                    </w:rPr>
                  </w:pPr>
                  <w:r w:rsidRPr="0065037B">
                    <w:rPr>
                      <w:sz w:val="24"/>
                    </w:rPr>
                    <w:t>Verrucae treatments, including chemical therapies, cryotherapy and minor surgery (e.g. electro-surgery, excision &amp; needling)</w:t>
                  </w:r>
                </w:p>
                <w:p w:rsidR="00530D51" w:rsidRPr="0065037B" w:rsidRDefault="00530D51" w:rsidP="00320A68">
                  <w:pPr>
                    <w:pStyle w:val="BodyText"/>
                    <w:numPr>
                      <w:ilvl w:val="0"/>
                      <w:numId w:val="12"/>
                    </w:numPr>
                    <w:jc w:val="both"/>
                    <w:rPr>
                      <w:sz w:val="24"/>
                    </w:rPr>
                  </w:pPr>
                  <w:r w:rsidRPr="0065037B">
                    <w:rPr>
                      <w:sz w:val="24"/>
                    </w:rPr>
                    <w:t>Minor surgery, includ</w:t>
                  </w:r>
                  <w:r>
                    <w:rPr>
                      <w:sz w:val="24"/>
                    </w:rPr>
                    <w:t>ing nail surgery for painful in-</w:t>
                  </w:r>
                  <w:r w:rsidRPr="0065037B">
                    <w:rPr>
                      <w:sz w:val="24"/>
                    </w:rPr>
                    <w:t>growing and involuted nails,</w:t>
                  </w:r>
                  <w:r>
                    <w:rPr>
                      <w:sz w:val="24"/>
                    </w:rPr>
                    <w:t xml:space="preserve"> verruca needling</w:t>
                  </w:r>
                  <w:r w:rsidRPr="0065037B">
                    <w:rPr>
                      <w:sz w:val="24"/>
                    </w:rPr>
                    <w:t>, etc.</w:t>
                  </w:r>
                </w:p>
                <w:p w:rsidR="00530D51" w:rsidRPr="0065037B" w:rsidRDefault="00530D51" w:rsidP="00320A68">
                  <w:pPr>
                    <w:pStyle w:val="BodyText"/>
                    <w:numPr>
                      <w:ilvl w:val="0"/>
                      <w:numId w:val="12"/>
                    </w:numPr>
                    <w:rPr>
                      <w:sz w:val="24"/>
                    </w:rPr>
                  </w:pPr>
                  <w:r w:rsidRPr="0065037B">
                    <w:rPr>
                      <w:sz w:val="24"/>
                    </w:rPr>
                    <w:t>Diabetic foot-care assessment, treatment and advice</w:t>
                  </w:r>
                </w:p>
                <w:p w:rsidR="00530D51" w:rsidRDefault="00530D51" w:rsidP="00BC1462">
                  <w:pPr>
                    <w:pStyle w:val="BodyText"/>
                    <w:numPr>
                      <w:ilvl w:val="0"/>
                      <w:numId w:val="12"/>
                    </w:numPr>
                    <w:rPr>
                      <w:sz w:val="24"/>
                    </w:rPr>
                  </w:pPr>
                  <w:r w:rsidRPr="0065037B">
                    <w:rPr>
                      <w:sz w:val="24"/>
                    </w:rPr>
                    <w:t xml:space="preserve">Podiatric </w:t>
                  </w:r>
                  <w:r>
                    <w:rPr>
                      <w:sz w:val="24"/>
                    </w:rPr>
                    <w:t>w</w:t>
                  </w:r>
                  <w:r w:rsidRPr="0065037B">
                    <w:rPr>
                      <w:sz w:val="24"/>
                    </w:rPr>
                    <w:t>ound care</w:t>
                  </w:r>
                  <w:r>
                    <w:rPr>
                      <w:sz w:val="24"/>
                    </w:rPr>
                    <w:t xml:space="preserve"> and advice</w:t>
                  </w:r>
                </w:p>
                <w:p w:rsidR="00530D51" w:rsidRPr="0065037B" w:rsidRDefault="00530D51" w:rsidP="00BC1462">
                  <w:pPr>
                    <w:pStyle w:val="BodyText"/>
                    <w:numPr>
                      <w:ilvl w:val="0"/>
                      <w:numId w:val="12"/>
                    </w:numPr>
                    <w:rPr>
                      <w:sz w:val="24"/>
                    </w:rPr>
                  </w:pPr>
                  <w:r w:rsidRPr="0065037B">
                    <w:rPr>
                      <w:sz w:val="24"/>
                    </w:rPr>
                    <w:t>Assessment and treatment of children’s walking problems</w:t>
                  </w:r>
                </w:p>
                <w:p w:rsidR="00530D51" w:rsidRPr="0065037B" w:rsidRDefault="00530D51" w:rsidP="00320A68">
                  <w:pPr>
                    <w:pStyle w:val="BodyText"/>
                    <w:numPr>
                      <w:ilvl w:val="0"/>
                      <w:numId w:val="12"/>
                    </w:numPr>
                    <w:rPr>
                      <w:sz w:val="24"/>
                    </w:rPr>
                  </w:pPr>
                  <w:r>
                    <w:rPr>
                      <w:sz w:val="24"/>
                    </w:rPr>
                    <w:t>Musculoskeletal assessment and treatment (</w:t>
                  </w:r>
                  <w:r w:rsidRPr="0065037B">
                    <w:rPr>
                      <w:sz w:val="24"/>
                    </w:rPr>
                    <w:t>Gait analysis and biomechanics</w:t>
                  </w:r>
                  <w:r>
                    <w:rPr>
                      <w:sz w:val="24"/>
                    </w:rPr>
                    <w:t>), for foot, leg and gait-related back pain, lower limb mechanical dysfunction, soft tissue injuries, massage, trigger point therapy , etc.</w:t>
                  </w:r>
                </w:p>
                <w:p w:rsidR="00530D51" w:rsidRDefault="00530D51" w:rsidP="00BC1462">
                  <w:pPr>
                    <w:pStyle w:val="BodyText"/>
                    <w:numPr>
                      <w:ilvl w:val="0"/>
                      <w:numId w:val="12"/>
                    </w:numPr>
                    <w:rPr>
                      <w:sz w:val="24"/>
                    </w:rPr>
                  </w:pPr>
                  <w:r w:rsidRPr="0065037B">
                    <w:rPr>
                      <w:sz w:val="24"/>
                    </w:rPr>
                    <w:t xml:space="preserve">Sports injuries </w:t>
                  </w:r>
                  <w:r>
                    <w:rPr>
                      <w:sz w:val="24"/>
                    </w:rPr>
                    <w:t xml:space="preserve">assessment </w:t>
                  </w:r>
                  <w:r w:rsidRPr="0065037B">
                    <w:rPr>
                      <w:sz w:val="24"/>
                    </w:rPr>
                    <w:t>and treatment</w:t>
                  </w:r>
                  <w:r>
                    <w:rPr>
                      <w:sz w:val="24"/>
                    </w:rPr>
                    <w:t xml:space="preserve">                                 </w:t>
                  </w:r>
                </w:p>
                <w:p w:rsidR="00530D51" w:rsidRPr="00556803" w:rsidRDefault="00530D51" w:rsidP="00BC1462">
                  <w:pPr>
                    <w:pStyle w:val="BodyText"/>
                    <w:numPr>
                      <w:ilvl w:val="0"/>
                      <w:numId w:val="12"/>
                    </w:numPr>
                    <w:rPr>
                      <w:sz w:val="24"/>
                    </w:rPr>
                  </w:pPr>
                  <w:r w:rsidRPr="00556803">
                    <w:rPr>
                      <w:sz w:val="24"/>
                    </w:rPr>
                    <w:t>Prescription and supply of off-the-shelf insoles and casted and non-casted orthoses (orthotics)</w:t>
                  </w:r>
                </w:p>
                <w:p w:rsidR="00530D51" w:rsidRPr="0065037B" w:rsidRDefault="00530D51" w:rsidP="00BC1462">
                  <w:pPr>
                    <w:pStyle w:val="BodyText"/>
                    <w:numPr>
                      <w:ilvl w:val="0"/>
                      <w:numId w:val="12"/>
                    </w:numPr>
                    <w:rPr>
                      <w:sz w:val="24"/>
                    </w:rPr>
                  </w:pPr>
                  <w:r w:rsidRPr="0065037B">
                    <w:rPr>
                      <w:sz w:val="24"/>
                    </w:rPr>
                    <w:t>Foot-scans, including walk-on pressure measurement, Doppler ultrasound, etc.</w:t>
                  </w:r>
                </w:p>
                <w:p w:rsidR="00530D51" w:rsidRPr="0065037B" w:rsidRDefault="00530D51" w:rsidP="00BC1462">
                  <w:pPr>
                    <w:pStyle w:val="BodyText"/>
                    <w:numPr>
                      <w:ilvl w:val="0"/>
                      <w:numId w:val="12"/>
                    </w:numPr>
                    <w:rPr>
                      <w:sz w:val="24"/>
                    </w:rPr>
                  </w:pPr>
                  <w:r w:rsidRPr="0065037B">
                    <w:rPr>
                      <w:sz w:val="24"/>
                    </w:rPr>
                    <w:t>Fitting and supply of specialist footwear</w:t>
                  </w:r>
                  <w:r>
                    <w:rPr>
                      <w:sz w:val="24"/>
                    </w:rPr>
                    <w:t xml:space="preserve"> and socks</w:t>
                  </w:r>
                </w:p>
                <w:p w:rsidR="00530D51" w:rsidRDefault="00530D51" w:rsidP="00BC1462">
                  <w:pPr>
                    <w:pStyle w:val="BodyText"/>
                    <w:numPr>
                      <w:ilvl w:val="0"/>
                      <w:numId w:val="12"/>
                    </w:numPr>
                    <w:rPr>
                      <w:sz w:val="24"/>
                    </w:rPr>
                  </w:pPr>
                  <w:r>
                    <w:rPr>
                      <w:sz w:val="24"/>
                    </w:rPr>
                    <w:t>Podiatric acupuncture</w:t>
                  </w:r>
                </w:p>
                <w:p w:rsidR="00530D51" w:rsidRDefault="00530D51" w:rsidP="00BC1462">
                  <w:pPr>
                    <w:pStyle w:val="BodyText"/>
                    <w:numPr>
                      <w:ilvl w:val="0"/>
                      <w:numId w:val="12"/>
                    </w:numPr>
                    <w:spacing w:after="0"/>
                    <w:rPr>
                      <w:sz w:val="24"/>
                    </w:rPr>
                  </w:pPr>
                  <w:r>
                    <w:rPr>
                      <w:sz w:val="24"/>
                    </w:rPr>
                    <w:t xml:space="preserve">Supply and administration of medication including antibiotics, </w:t>
                  </w:r>
                </w:p>
                <w:p w:rsidR="00530D51" w:rsidRDefault="00530D51" w:rsidP="00BC1462">
                  <w:pPr>
                    <w:pStyle w:val="BodyText"/>
                    <w:spacing w:after="0"/>
                    <w:ind w:left="720"/>
                    <w:rPr>
                      <w:sz w:val="24"/>
                    </w:rPr>
                  </w:pPr>
                  <w:r w:rsidRPr="0057577D">
                    <w:rPr>
                      <w:sz w:val="24"/>
                    </w:rPr>
                    <w:t xml:space="preserve">anti-fungals, anti-virals, topical steroids, steroid injections, </w:t>
                  </w:r>
                </w:p>
                <w:p w:rsidR="00530D51" w:rsidRDefault="00530D51" w:rsidP="00BC1462">
                  <w:pPr>
                    <w:pStyle w:val="BodyText"/>
                    <w:spacing w:after="0"/>
                    <w:ind w:left="720"/>
                    <w:rPr>
                      <w:sz w:val="24"/>
                    </w:rPr>
                  </w:pPr>
                  <w:r w:rsidRPr="0057577D">
                    <w:rPr>
                      <w:sz w:val="24"/>
                    </w:rPr>
                    <w:t>foot creams</w:t>
                  </w:r>
                  <w:r>
                    <w:rPr>
                      <w:sz w:val="24"/>
                    </w:rPr>
                    <w:t>/balms</w:t>
                  </w:r>
                  <w:r w:rsidRPr="0057577D">
                    <w:rPr>
                      <w:sz w:val="24"/>
                    </w:rPr>
                    <w:t xml:space="preserve"> and other</w:t>
                  </w:r>
                </w:p>
                <w:p w:rsidR="00530D51" w:rsidRDefault="00530D51" w:rsidP="00320A68">
                  <w:pPr>
                    <w:pStyle w:val="BodyText"/>
                    <w:ind w:left="720"/>
                    <w:rPr>
                      <w:sz w:val="24"/>
                    </w:rPr>
                  </w:pPr>
                  <w:r>
                    <w:rPr>
                      <w:sz w:val="24"/>
                    </w:rPr>
                    <w:t>Podiatry</w:t>
                  </w:r>
                  <w:r w:rsidRPr="0057577D">
                    <w:rPr>
                      <w:sz w:val="24"/>
                    </w:rPr>
                    <w:t xml:space="preserve"> </w:t>
                  </w:r>
                  <w:r>
                    <w:rPr>
                      <w:sz w:val="24"/>
                    </w:rPr>
                    <w:t>related products</w:t>
                  </w:r>
                </w:p>
                <w:p w:rsidR="00530D51" w:rsidRDefault="00530D51" w:rsidP="00320A68">
                  <w:pPr>
                    <w:pStyle w:val="BodyText"/>
                    <w:numPr>
                      <w:ilvl w:val="0"/>
                      <w:numId w:val="12"/>
                    </w:numPr>
                    <w:spacing w:after="0"/>
                    <w:rPr>
                      <w:sz w:val="24"/>
                    </w:rPr>
                  </w:pPr>
                  <w:r>
                    <w:rPr>
                      <w:sz w:val="24"/>
                    </w:rPr>
                    <w:t>laser for fungal nails</w:t>
                  </w:r>
                </w:p>
                <w:p w:rsidR="00530D51" w:rsidRPr="00320A68" w:rsidRDefault="00530D51" w:rsidP="00320A68">
                  <w:pPr>
                    <w:pStyle w:val="BodyText"/>
                    <w:spacing w:after="0"/>
                    <w:ind w:left="360"/>
                    <w:rPr>
                      <w:sz w:val="10"/>
                      <w:szCs w:val="10"/>
                    </w:rPr>
                  </w:pPr>
                </w:p>
                <w:p w:rsidR="00530D51" w:rsidRDefault="00530D51" w:rsidP="00BC1462">
                  <w:pPr>
                    <w:pStyle w:val="BodyText"/>
                    <w:numPr>
                      <w:ilvl w:val="0"/>
                      <w:numId w:val="12"/>
                    </w:numPr>
                    <w:spacing w:after="0"/>
                    <w:rPr>
                      <w:sz w:val="24"/>
                    </w:rPr>
                  </w:pPr>
                  <w:r>
                    <w:rPr>
                      <w:sz w:val="24"/>
                    </w:rPr>
                    <w:t>e</w:t>
                  </w:r>
                  <w:r w:rsidRPr="0065037B">
                    <w:rPr>
                      <w:sz w:val="24"/>
                    </w:rPr>
                    <w:t xml:space="preserve">verything a </w:t>
                  </w:r>
                  <w:r>
                    <w:rPr>
                      <w:sz w:val="24"/>
                    </w:rPr>
                    <w:t>great Podiatry</w:t>
                  </w:r>
                </w:p>
                <w:p w:rsidR="00530D51" w:rsidRPr="003D65E8" w:rsidRDefault="00530D51" w:rsidP="00BC1462">
                  <w:pPr>
                    <w:pStyle w:val="BodyText"/>
                    <w:spacing w:after="0"/>
                    <w:ind w:left="720"/>
                    <w:rPr>
                      <w:sz w:val="24"/>
                    </w:rPr>
                  </w:pPr>
                  <w:r w:rsidRPr="003D65E8">
                    <w:rPr>
                      <w:sz w:val="24"/>
                    </w:rPr>
                    <w:t>practice should do!</w:t>
                  </w: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p w:rsidR="00530D51" w:rsidRDefault="00530D51" w:rsidP="00BC1462">
                  <w:pPr>
                    <w:pStyle w:val="BodyText"/>
                  </w:pPr>
                </w:p>
              </w:txbxContent>
            </v:textbox>
            <w10:wrap type="tight" anchorx="page" anchory="page"/>
          </v:shape>
        </w:pict>
      </w:r>
      <w:r>
        <w:rPr>
          <w:noProof/>
          <w:lang w:val="en-GB" w:eastAsia="en-GB"/>
        </w:rPr>
        <w:pict>
          <v:shape id="Picture 45" o:spid="_x0000_s1070" type="#_x0000_t75" style="position:absolute;margin-left:714pt;margin-top:433.75pt;width:105.5pt;height:137.9pt;z-index:251659264;visibility:visible;mso-wrap-distance-bottom:.12pt;mso-position-horizontal-relative:page;mso-position-vertical-relative:page" wrapcoords="13940 0 13021 352 12102 1291 12102 1878 10877 3757 9957 4343 8579 5400 8579 7513 11183 11270 10417 13148 6740 15026 5055 15613 1991 16787 1072 17491 -153 18548 -153 19604 153 20661 2145 21483 2298 21483 4136 21483 4443 21483 6128 20661 10264 16904 13328 15026 17617 13148 19302 11270 19762 9391 20834 8804 21447 7983 21600 6457 21447 4696 20681 3874 19609 3757 20068 2700 19302 1996 17157 1878 17311 1291 16545 352 15626 0 13940 0">
            <v:imagedata r:id="rId13" o:title=""/>
            <w10:wrap type="tight" anchorx="page" anchory="page"/>
          </v:shape>
        </w:pict>
      </w:r>
      <w:r>
        <w:rPr>
          <w:noProof/>
          <w:lang w:val="en-GB" w:eastAsia="en-GB"/>
        </w:rPr>
        <w:pict>
          <v:shape id="_x0000_s1071" type="#_x0000_t202" style="position:absolute;margin-left:291pt;margin-top:163.25pt;width:521.9pt;height:19pt;z-index:251667456;mso-position-horizontal-relative:page;mso-position-vertical-relative:page" wrapcoords="0 0 21600 0 21600 21600 0 21600 0 0" filled="f" stroked="f">
            <v:fill o:detectmouseclick="t"/>
            <v:textbox style="mso-next-textbox:#_x0000_s1071" inset=",0,,0">
              <w:txbxContent>
                <w:p w:rsidR="00530D51" w:rsidRPr="0065037B" w:rsidRDefault="00530D51" w:rsidP="00BC1462">
                  <w:pPr>
                    <w:pStyle w:val="BodyText"/>
                    <w:jc w:val="center"/>
                    <w:rPr>
                      <w:sz w:val="24"/>
                    </w:rPr>
                  </w:pPr>
                  <w:r w:rsidRPr="0065037B">
                    <w:rPr>
                      <w:sz w:val="24"/>
                    </w:rPr>
                    <w:t xml:space="preserve">We are qualified to offer a wide range of </w:t>
                  </w:r>
                  <w:r>
                    <w:rPr>
                      <w:sz w:val="24"/>
                    </w:rPr>
                    <w:t xml:space="preserve">podiatry/chiropody </w:t>
                  </w:r>
                  <w:r w:rsidRPr="0065037B">
                    <w:rPr>
                      <w:sz w:val="24"/>
                    </w:rPr>
                    <w:t>care and treatments including:</w:t>
                  </w:r>
                </w:p>
                <w:p w:rsidR="00530D51" w:rsidRDefault="00530D51" w:rsidP="00C41110">
                  <w:pPr>
                    <w:pStyle w:val="BodyText3"/>
                  </w:pPr>
                </w:p>
              </w:txbxContent>
            </v:textbox>
            <w10:wrap type="tight" anchorx="page" anchory="page"/>
          </v:shape>
        </w:pict>
      </w:r>
      <w:r>
        <w:rPr>
          <w:noProof/>
          <w:lang w:val="en-GB" w:eastAsia="en-GB"/>
        </w:rPr>
        <w:pict>
          <v:roundrect id="_x0000_s1072" style="position:absolute;margin-left:29.85pt;margin-top:29.35pt;width:224.15pt;height:536.3pt;z-index:251658240;mso-position-horizontal-relative:page;mso-position-vertical-relative:page" arcsize="10923f" wrapcoords="2962 -30 2384 0 795 363 433 665 72 906 -72 1208 -72 20361 144 20754 1084 21298 2601 21600 2962 21600 18566 21600 18927 21600 20444 21298 21383 20754 21672 20271 21672 1299 21528 937 20950 574 20733 363 19144 0 18566 -30 2962 -30" fillcolor="#163073" strokecolor="#0b2f7a" strokeweight="1.5pt">
            <v:fill o:detectmouseclick="t"/>
            <v:shadow opacity="22938f" offset="0"/>
            <v:textbox inset=",7.2pt,,7.2pt"/>
            <w10:wrap type="tight" anchorx="page" anchory="page"/>
          </v:roundrect>
        </w:pict>
      </w:r>
      <w:r>
        <w:rPr>
          <w:noProof/>
          <w:lang w:val="en-GB" w:eastAsia="en-GB"/>
        </w:rPr>
        <w:pict>
          <v:shape id="_x0000_s1073" type="#_x0000_t202" style="position:absolute;margin-left:290.6pt;margin-top:129pt;width:522.3pt;height:25.8pt;z-index:251666432;mso-position-horizontal-relative:page;mso-position-vertical-relative:page" wrapcoords="0 0 21600 0 21600 21600 0 21600 0 0" filled="f" stroked="f">
            <v:fill o:detectmouseclick="t"/>
            <v:textbox style="mso-next-textbox:#_x0000_s1073" inset=",0,,0">
              <w:txbxContent>
                <w:p w:rsidR="00530D51" w:rsidRDefault="00530D51" w:rsidP="00BC1462">
                  <w:pPr>
                    <w:pStyle w:val="BlockText"/>
                    <w:jc w:val="center"/>
                    <w:rPr>
                      <w:color w:val="auto"/>
                    </w:rPr>
                  </w:pPr>
                  <w:r>
                    <w:rPr>
                      <w:color w:val="auto"/>
                    </w:rPr>
                    <w:t>How can we help you?</w:t>
                  </w:r>
                </w:p>
                <w:p w:rsidR="00530D51" w:rsidRPr="000C4BF3" w:rsidRDefault="00530D51" w:rsidP="00BC1462">
                  <w:pPr>
                    <w:pStyle w:val="BlockText"/>
                    <w:jc w:val="center"/>
                    <w:rPr>
                      <w:color w:val="auto"/>
                    </w:rPr>
                  </w:pPr>
                </w:p>
              </w:txbxContent>
            </v:textbox>
            <w10:wrap type="tight" anchorx="page" anchory="page"/>
          </v:shape>
        </w:pict>
      </w:r>
      <w:r>
        <w:rPr>
          <w:noProof/>
          <w:lang w:val="en-GB" w:eastAsia="en-GB"/>
        </w:rPr>
        <w:pict>
          <v:shape id="Picture 9" o:spid="_x0000_s1074" type="#_x0000_t75" alt="16022009347.jpg" style="position:absolute;margin-left:29pt;margin-top:141.9pt;width:225.9pt;height:160.1pt;z-index:251665408;visibility:visible;mso-wrap-distance-bottom:.47pt;mso-position-horizontal-relative:page;mso-position-vertical-relative:page" wrapcoords="-72 0 -72 21499 21600 21499 21600 0 -72 0">
            <v:imagedata r:id="rId26" o:title=""/>
            <w10:wrap type="tight" anchorx="page" anchory="page"/>
          </v:shape>
        </w:pict>
      </w:r>
      <w:r>
        <w:rPr>
          <w:noProof/>
          <w:lang w:val="en-GB" w:eastAsia="en-GB"/>
        </w:rPr>
        <w:pict>
          <v:shape id="_x0000_s1075" type="#_x0000_t202" style="position:absolute;margin-left:40.35pt;margin-top:312.65pt;width:202.4pt;height:32.05pt;z-index:251664384;mso-position-horizontal-relative:page;mso-position-vertical-relative:page" wrapcoords="0 0 21600 0 21600 21600 0 21600 0 0" filled="f" stroked="f">
            <v:fill o:detectmouseclick="t"/>
            <v:textbox style="mso-next-textbox:#_x0000_s1075" inset=",0,,0">
              <w:txbxContent>
                <w:p w:rsidR="00530D51" w:rsidRDefault="00530D51" w:rsidP="00BC1462">
                  <w:pPr>
                    <w:pStyle w:val="Heading1"/>
                    <w:jc w:val="center"/>
                  </w:pPr>
                  <w:r>
                    <w:t>Appointments…</w:t>
                  </w:r>
                </w:p>
              </w:txbxContent>
            </v:textbox>
            <w10:wrap type="tight" anchorx="page" anchory="page"/>
          </v:shape>
        </w:pict>
      </w:r>
      <w:r>
        <w:rPr>
          <w:noProof/>
          <w:lang w:val="en-GB" w:eastAsia="en-GB"/>
        </w:rPr>
        <w:pict>
          <v:shape id="_x0000_s1076" type="#_x0000_t202" style="position:absolute;margin-left:40.35pt;margin-top:351pt;width:202.4pt;height:214.8pt;z-index:251663360;mso-position-horizontal-relative:page;mso-position-vertical-relative:page" wrapcoords="0 0 21600 0 21600 21600 0 21600 0 0" filled="f" stroked="f">
            <v:fill o:detectmouseclick="t"/>
            <v:textbox style="mso-next-textbox:#_x0000_s1076" inset=",0,,0">
              <w:txbxContent>
                <w:p w:rsidR="00530D51" w:rsidRDefault="00530D51" w:rsidP="00BC1462">
                  <w:pPr>
                    <w:pStyle w:val="BodyText3"/>
                    <w:jc w:val="both"/>
                  </w:pPr>
                  <w:r>
                    <w:t>Our surgeries are open full-time in Hertford St. Albans and Stoke Newington and 3 days a week in Harpenden. We will endeavor to see you at a time, which is most convenient to you.</w:t>
                  </w:r>
                </w:p>
                <w:p w:rsidR="00530D51" w:rsidRDefault="00530D51" w:rsidP="00BC1462">
                  <w:pPr>
                    <w:pStyle w:val="BodyText3"/>
                    <w:jc w:val="both"/>
                  </w:pPr>
                  <w:r>
                    <w:t>If you are house-bound, and require a home visit, please telephone your nearest surgery and our friendly reception staff will be happy to be of assistance.</w:t>
                  </w:r>
                </w:p>
                <w:p w:rsidR="00530D51" w:rsidRDefault="00530D51" w:rsidP="00BC1462">
                  <w:pPr>
                    <w:pStyle w:val="BodyText3"/>
                    <w:jc w:val="both"/>
                  </w:pPr>
                  <w:r>
                    <w:t>Full details of all our services, including opening times, prices, terms &amp; conditions, etc. can be found on our website:</w:t>
                  </w:r>
                </w:p>
                <w:p w:rsidR="00530D51" w:rsidRPr="00100C99" w:rsidRDefault="00530D51" w:rsidP="00BC1462">
                  <w:pPr>
                    <w:pStyle w:val="BodyText3"/>
                    <w:jc w:val="center"/>
                    <w:rPr>
                      <w:sz w:val="24"/>
                    </w:rPr>
                  </w:pPr>
                  <w:r w:rsidRPr="00100C99">
                    <w:rPr>
                      <w:sz w:val="24"/>
                    </w:rPr>
                    <w:t>www.headandshort.co.uk</w:t>
                  </w:r>
                  <w:r>
                    <w:rPr>
                      <w:sz w:val="24"/>
                    </w:rPr>
                    <w:t>/podiatry</w:t>
                  </w:r>
                </w:p>
              </w:txbxContent>
            </v:textbox>
            <w10:wrap type="tight" anchorx="page" anchory="page"/>
          </v:shape>
        </w:pict>
      </w:r>
      <w:r>
        <w:rPr>
          <w:noProof/>
          <w:lang w:val="en-GB" w:eastAsia="en-GB"/>
        </w:rPr>
        <w:pict>
          <v:shape id="_x0000_s1077" type="#_x0000_t202" style="position:absolute;margin-left:40.35pt;margin-top:80.2pt;width:202.4pt;height:61.7pt;z-index:251662336;mso-position-horizontal-relative:page;mso-position-vertical-relative:page" wrapcoords="0 0 21600 0 21600 21600 0 21600 0 0" filled="f" stroked="f">
            <v:fill o:detectmouseclick="t"/>
            <v:textbox style="mso-next-textbox:#_x0000_s1077" inset=",0,,0">
              <w:txbxContent>
                <w:p w:rsidR="00530D51" w:rsidRDefault="00530D51" w:rsidP="00BC1462">
                  <w:pPr>
                    <w:pStyle w:val="BodyText3"/>
                    <w:jc w:val="both"/>
                  </w:pPr>
                  <w:r>
                    <w:t>Whether you are a new or existing patient we would like to take this opportunity to welcome you. Thank-you, for choosing our practice.</w:t>
                  </w:r>
                </w:p>
              </w:txbxContent>
            </v:textbox>
            <w10:wrap type="tight" anchorx="page" anchory="page"/>
          </v:shape>
        </w:pict>
      </w:r>
      <w:r>
        <w:rPr>
          <w:noProof/>
          <w:lang w:val="en-GB" w:eastAsia="en-GB"/>
        </w:rPr>
        <w:pict>
          <v:shape id="_x0000_s1078" type="#_x0000_t202" style="position:absolute;margin-left:40.35pt;margin-top:41.9pt;width:202.4pt;height:32.05pt;z-index:251661312;mso-position-horizontal-relative:page;mso-position-vertical-relative:page" wrapcoords="0 0 21600 0 21600 21600 0 21600 0 0" filled="f" stroked="f">
            <v:fill o:detectmouseclick="t"/>
            <v:textbox style="mso-next-textbox:#_x0000_s1078" inset=",0,,0">
              <w:txbxContent>
                <w:p w:rsidR="00530D51" w:rsidRDefault="00530D51" w:rsidP="00BC1462">
                  <w:pPr>
                    <w:pStyle w:val="Heading1"/>
                    <w:jc w:val="center"/>
                  </w:pPr>
                  <w:r>
                    <w:t>Welcome…</w:t>
                  </w:r>
                </w:p>
              </w:txbxContent>
            </v:textbox>
            <w10:wrap type="tight" anchorx="page" anchory="page"/>
          </v:shape>
        </w:pict>
      </w:r>
    </w:p>
    <w:sectPr w:rsidR="00530D51" w:rsidSect="000D591F">
      <w:pgSz w:w="16820" w:h="11900" w:orient="landscape" w:code="9"/>
      <w:pgMar w:top="576" w:right="576" w:bottom="576" w:left="576" w:header="576" w:footer="576"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D51" w:rsidRDefault="00530D51" w:rsidP="0015223A">
      <w:pPr>
        <w:spacing w:after="0"/>
      </w:pPr>
      <w:r>
        <w:separator/>
      </w:r>
    </w:p>
  </w:endnote>
  <w:endnote w:type="continuationSeparator" w:id="0">
    <w:p w:rsidR="00530D51" w:rsidRDefault="00530D51" w:rsidP="001522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D51" w:rsidRDefault="00530D51" w:rsidP="0015223A">
      <w:pPr>
        <w:spacing w:after="0"/>
      </w:pPr>
      <w:r>
        <w:separator/>
      </w:r>
    </w:p>
  </w:footnote>
  <w:footnote w:type="continuationSeparator" w:id="0">
    <w:p w:rsidR="00530D51" w:rsidRDefault="00530D51" w:rsidP="0015223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74EAE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012474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BF8ACB9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98636A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40CE9DC4"/>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89445C9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754C24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4E2EE2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662A03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3F84DBA"/>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1FD4747E"/>
    <w:lvl w:ilvl="0">
      <w:start w:val="1"/>
      <w:numFmt w:val="bullet"/>
      <w:lvlText w:val=""/>
      <w:lvlJc w:val="left"/>
      <w:pPr>
        <w:tabs>
          <w:tab w:val="num" w:pos="360"/>
        </w:tabs>
        <w:ind w:left="360" w:hanging="360"/>
      </w:pPr>
      <w:rPr>
        <w:rFonts w:ascii="Symbol" w:hAnsi="Symbol" w:hint="default"/>
      </w:rPr>
    </w:lvl>
  </w:abstractNum>
  <w:abstractNum w:abstractNumId="11">
    <w:nsid w:val="3FD80B29"/>
    <w:multiLevelType w:val="hybridMultilevel"/>
    <w:tmpl w:val="BD669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DA256E"/>
    <w:multiLevelType w:val="hybridMultilevel"/>
    <w:tmpl w:val="6466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9"/>
  </w:num>
  <w:num w:numId="6">
    <w:abstractNumId w:val="4"/>
  </w:num>
  <w:num w:numId="7">
    <w:abstractNumId w:val="7"/>
  </w:num>
  <w:num w:numId="8">
    <w:abstractNumId w:val="6"/>
  </w:num>
  <w:num w:numId="9">
    <w:abstractNumId w:val="5"/>
  </w:num>
  <w:num w:numId="10">
    <w:abstractNumId w:val="10"/>
  </w:num>
  <w:num w:numId="11">
    <w:abstractNumId w:val="8"/>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OpenInPublishingView" w:val="0"/>
    <w:docVar w:name="ShowStaticGuides" w:val="1"/>
  </w:docVars>
  <w:rsids>
    <w:rsidRoot w:val="00C41110"/>
    <w:rsid w:val="00061454"/>
    <w:rsid w:val="00086355"/>
    <w:rsid w:val="000B0DC2"/>
    <w:rsid w:val="000C4BF3"/>
    <w:rsid w:val="000D12D1"/>
    <w:rsid w:val="000D591F"/>
    <w:rsid w:val="000D6E2F"/>
    <w:rsid w:val="00100C99"/>
    <w:rsid w:val="0015223A"/>
    <w:rsid w:val="001D66C6"/>
    <w:rsid w:val="00245355"/>
    <w:rsid w:val="002A3CBF"/>
    <w:rsid w:val="002F5AAC"/>
    <w:rsid w:val="00320A68"/>
    <w:rsid w:val="003C49DC"/>
    <w:rsid w:val="003C4B72"/>
    <w:rsid w:val="003D65E8"/>
    <w:rsid w:val="00406001"/>
    <w:rsid w:val="0045169C"/>
    <w:rsid w:val="004713BF"/>
    <w:rsid w:val="004871E4"/>
    <w:rsid w:val="00490C79"/>
    <w:rsid w:val="004D112E"/>
    <w:rsid w:val="00530D51"/>
    <w:rsid w:val="00550BB8"/>
    <w:rsid w:val="00556803"/>
    <w:rsid w:val="0057577D"/>
    <w:rsid w:val="005A1229"/>
    <w:rsid w:val="005E235F"/>
    <w:rsid w:val="00603FCE"/>
    <w:rsid w:val="00617E12"/>
    <w:rsid w:val="00637DD8"/>
    <w:rsid w:val="0065037B"/>
    <w:rsid w:val="006D08E3"/>
    <w:rsid w:val="00740FD3"/>
    <w:rsid w:val="0078550F"/>
    <w:rsid w:val="00806005"/>
    <w:rsid w:val="0089119D"/>
    <w:rsid w:val="008A4CA3"/>
    <w:rsid w:val="008E61CA"/>
    <w:rsid w:val="00A11F48"/>
    <w:rsid w:val="00AC0222"/>
    <w:rsid w:val="00AD006A"/>
    <w:rsid w:val="00B4225A"/>
    <w:rsid w:val="00B85873"/>
    <w:rsid w:val="00BC1462"/>
    <w:rsid w:val="00BC222E"/>
    <w:rsid w:val="00C41110"/>
    <w:rsid w:val="00C5583F"/>
    <w:rsid w:val="00C609A1"/>
    <w:rsid w:val="00D32F8F"/>
    <w:rsid w:val="00D9160B"/>
    <w:rsid w:val="00DC2120"/>
    <w:rsid w:val="00E079B7"/>
    <w:rsid w:val="00E07BC2"/>
    <w:rsid w:val="00E5732D"/>
    <w:rsid w:val="00E63B9B"/>
    <w:rsid w:val="00ED4B8A"/>
    <w:rsid w:val="00F03224"/>
    <w:rsid w:val="00F47474"/>
    <w:rsid w:val="00F6201D"/>
    <w:rsid w:val="00FB64AA"/>
    <w:rsid w:val="00FD0ADC"/>
    <w:rsid w:val="00FD3672"/>
    <w:rsid w:val="00FF6CE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Times New Roman" w:hAnsi="Corbe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B72"/>
    <w:pPr>
      <w:spacing w:after="200"/>
    </w:pPr>
    <w:rPr>
      <w:sz w:val="24"/>
      <w:szCs w:val="24"/>
      <w:lang w:val="en-US" w:eastAsia="en-US"/>
    </w:rPr>
  </w:style>
  <w:style w:type="paragraph" w:styleId="Heading1">
    <w:name w:val="heading 1"/>
    <w:basedOn w:val="Normal"/>
    <w:next w:val="Normal"/>
    <w:link w:val="Heading1Char"/>
    <w:uiPriority w:val="99"/>
    <w:qFormat/>
    <w:rsid w:val="003C4B72"/>
    <w:pPr>
      <w:spacing w:after="0"/>
      <w:outlineLvl w:val="0"/>
    </w:pPr>
    <w:rPr>
      <w:bCs/>
      <w:color w:val="FFFFFF"/>
      <w:sz w:val="48"/>
      <w:szCs w:val="32"/>
    </w:rPr>
  </w:style>
  <w:style w:type="paragraph" w:styleId="Heading2">
    <w:name w:val="heading 2"/>
    <w:basedOn w:val="Normal"/>
    <w:next w:val="Normal"/>
    <w:link w:val="Heading2Char"/>
    <w:uiPriority w:val="99"/>
    <w:qFormat/>
    <w:rsid w:val="003C4B72"/>
    <w:pPr>
      <w:spacing w:after="0"/>
      <w:outlineLvl w:val="1"/>
    </w:pPr>
    <w:rPr>
      <w:bCs/>
      <w:color w:val="FFFFFF"/>
      <w:sz w:val="40"/>
      <w:szCs w:val="26"/>
    </w:rPr>
  </w:style>
  <w:style w:type="paragraph" w:styleId="Heading3">
    <w:name w:val="heading 3"/>
    <w:basedOn w:val="Normal"/>
    <w:next w:val="Normal"/>
    <w:link w:val="Heading3Char"/>
    <w:uiPriority w:val="99"/>
    <w:qFormat/>
    <w:rsid w:val="003C4B72"/>
    <w:pPr>
      <w:spacing w:after="0"/>
      <w:outlineLvl w:val="2"/>
    </w:pPr>
    <w:rPr>
      <w:b/>
      <w:bCs/>
      <w:color w:val="000000"/>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C4B72"/>
    <w:rPr>
      <w:rFonts w:ascii="Corbel" w:hAnsi="Corbel" w:cs="Times New Roman"/>
      <w:bCs/>
      <w:color w:val="FFFFFF"/>
      <w:sz w:val="32"/>
      <w:szCs w:val="32"/>
    </w:rPr>
  </w:style>
  <w:style w:type="character" w:customStyle="1" w:styleId="Heading2Char">
    <w:name w:val="Heading 2 Char"/>
    <w:basedOn w:val="DefaultParagraphFont"/>
    <w:link w:val="Heading2"/>
    <w:uiPriority w:val="99"/>
    <w:semiHidden/>
    <w:locked/>
    <w:rsid w:val="003C4B72"/>
    <w:rPr>
      <w:rFonts w:ascii="Corbel" w:hAnsi="Corbel" w:cs="Times New Roman"/>
      <w:bCs/>
      <w:color w:val="FFFFFF"/>
      <w:sz w:val="26"/>
      <w:szCs w:val="26"/>
    </w:rPr>
  </w:style>
  <w:style w:type="character" w:customStyle="1" w:styleId="Heading3Char">
    <w:name w:val="Heading 3 Char"/>
    <w:basedOn w:val="DefaultParagraphFont"/>
    <w:link w:val="Heading3"/>
    <w:uiPriority w:val="99"/>
    <w:semiHidden/>
    <w:locked/>
    <w:rsid w:val="003C4B72"/>
    <w:rPr>
      <w:rFonts w:ascii="Corbel" w:hAnsi="Corbel" w:cs="Times New Roman"/>
      <w:b/>
      <w:bCs/>
      <w:color w:val="000000"/>
      <w:sz w:val="36"/>
    </w:rPr>
  </w:style>
  <w:style w:type="paragraph" w:styleId="Footer">
    <w:name w:val="footer"/>
    <w:basedOn w:val="Normal"/>
    <w:link w:val="FooterChar"/>
    <w:uiPriority w:val="99"/>
    <w:rsid w:val="003C4B72"/>
    <w:pPr>
      <w:spacing w:after="0" w:line="360" w:lineRule="auto"/>
      <w:jc w:val="center"/>
    </w:pPr>
    <w:rPr>
      <w:color w:val="262626"/>
      <w:sz w:val="18"/>
    </w:rPr>
  </w:style>
  <w:style w:type="character" w:customStyle="1" w:styleId="FooterChar">
    <w:name w:val="Footer Char"/>
    <w:basedOn w:val="DefaultParagraphFont"/>
    <w:link w:val="Footer"/>
    <w:uiPriority w:val="99"/>
    <w:locked/>
    <w:rsid w:val="003C4B72"/>
    <w:rPr>
      <w:rFonts w:cs="Times New Roman"/>
      <w:color w:val="262626"/>
      <w:sz w:val="18"/>
    </w:rPr>
  </w:style>
  <w:style w:type="paragraph" w:styleId="Title">
    <w:name w:val="Title"/>
    <w:basedOn w:val="Normal"/>
    <w:next w:val="Normal"/>
    <w:link w:val="TitleChar"/>
    <w:uiPriority w:val="99"/>
    <w:qFormat/>
    <w:rsid w:val="003C4B72"/>
    <w:pPr>
      <w:spacing w:after="0"/>
      <w:jc w:val="right"/>
    </w:pPr>
    <w:rPr>
      <w:color w:val="FFFFFF"/>
      <w:sz w:val="48"/>
      <w:szCs w:val="52"/>
    </w:rPr>
  </w:style>
  <w:style w:type="character" w:customStyle="1" w:styleId="TitleChar">
    <w:name w:val="Title Char"/>
    <w:basedOn w:val="DefaultParagraphFont"/>
    <w:link w:val="Title"/>
    <w:uiPriority w:val="99"/>
    <w:locked/>
    <w:rsid w:val="003C4B72"/>
    <w:rPr>
      <w:rFonts w:ascii="Corbel" w:hAnsi="Corbel" w:cs="Times New Roman"/>
      <w:color w:val="FFFFFF"/>
      <w:sz w:val="52"/>
      <w:szCs w:val="52"/>
    </w:rPr>
  </w:style>
  <w:style w:type="paragraph" w:styleId="Subtitle">
    <w:name w:val="Subtitle"/>
    <w:basedOn w:val="Normal"/>
    <w:next w:val="Normal"/>
    <w:link w:val="SubtitleChar"/>
    <w:uiPriority w:val="99"/>
    <w:qFormat/>
    <w:rsid w:val="003C4B72"/>
    <w:pPr>
      <w:numPr>
        <w:ilvl w:val="1"/>
      </w:numPr>
      <w:spacing w:after="0"/>
      <w:jc w:val="right"/>
    </w:pPr>
    <w:rPr>
      <w:iCs/>
      <w:color w:val="FFFFFF"/>
      <w:sz w:val="20"/>
    </w:rPr>
  </w:style>
  <w:style w:type="character" w:customStyle="1" w:styleId="SubtitleChar">
    <w:name w:val="Subtitle Char"/>
    <w:basedOn w:val="DefaultParagraphFont"/>
    <w:link w:val="Subtitle"/>
    <w:uiPriority w:val="99"/>
    <w:locked/>
    <w:rsid w:val="003C4B72"/>
    <w:rPr>
      <w:rFonts w:ascii="Corbel" w:hAnsi="Corbel" w:cs="Times New Roman"/>
      <w:iCs/>
      <w:color w:val="FFFFFF"/>
      <w:sz w:val="20"/>
    </w:rPr>
  </w:style>
  <w:style w:type="paragraph" w:styleId="BodyText">
    <w:name w:val="Body Text"/>
    <w:basedOn w:val="Normal"/>
    <w:link w:val="BodyTextChar"/>
    <w:uiPriority w:val="99"/>
    <w:semiHidden/>
    <w:rsid w:val="003C4B72"/>
    <w:pPr>
      <w:spacing w:after="120" w:line="264" w:lineRule="auto"/>
    </w:pPr>
    <w:rPr>
      <w:color w:val="404040"/>
      <w:sz w:val="20"/>
    </w:rPr>
  </w:style>
  <w:style w:type="character" w:customStyle="1" w:styleId="BodyTextChar">
    <w:name w:val="Body Text Char"/>
    <w:basedOn w:val="DefaultParagraphFont"/>
    <w:link w:val="BodyText"/>
    <w:uiPriority w:val="99"/>
    <w:semiHidden/>
    <w:locked/>
    <w:rsid w:val="003C4B72"/>
    <w:rPr>
      <w:rFonts w:cs="Times New Roman"/>
      <w:color w:val="404040"/>
      <w:sz w:val="20"/>
    </w:rPr>
  </w:style>
  <w:style w:type="paragraph" w:styleId="BodyText2">
    <w:name w:val="Body Text 2"/>
    <w:basedOn w:val="BodyText"/>
    <w:link w:val="BodyText2Char"/>
    <w:uiPriority w:val="99"/>
    <w:semiHidden/>
    <w:rsid w:val="003C4B72"/>
    <w:pPr>
      <w:jc w:val="center"/>
    </w:pPr>
  </w:style>
  <w:style w:type="character" w:customStyle="1" w:styleId="BodyText2Char">
    <w:name w:val="Body Text 2 Char"/>
    <w:basedOn w:val="DefaultParagraphFont"/>
    <w:link w:val="BodyText2"/>
    <w:uiPriority w:val="99"/>
    <w:semiHidden/>
    <w:locked/>
    <w:rsid w:val="003C4B72"/>
    <w:rPr>
      <w:rFonts w:cs="Times New Roman"/>
      <w:color w:val="404040"/>
      <w:sz w:val="20"/>
    </w:rPr>
  </w:style>
  <w:style w:type="paragraph" w:styleId="BodyText3">
    <w:name w:val="Body Text 3"/>
    <w:basedOn w:val="BodyText"/>
    <w:link w:val="BodyText3Char"/>
    <w:uiPriority w:val="99"/>
    <w:rsid w:val="003C4B72"/>
    <w:rPr>
      <w:color w:val="FFFFFF"/>
      <w:szCs w:val="16"/>
    </w:rPr>
  </w:style>
  <w:style w:type="character" w:customStyle="1" w:styleId="BodyText3Char">
    <w:name w:val="Body Text 3 Char"/>
    <w:basedOn w:val="DefaultParagraphFont"/>
    <w:link w:val="BodyText3"/>
    <w:uiPriority w:val="99"/>
    <w:locked/>
    <w:rsid w:val="003C4B72"/>
    <w:rPr>
      <w:rFonts w:cs="Times New Roman"/>
      <w:color w:val="FFFFFF"/>
      <w:sz w:val="16"/>
      <w:szCs w:val="16"/>
    </w:rPr>
  </w:style>
  <w:style w:type="paragraph" w:styleId="BlockText">
    <w:name w:val="Block Text"/>
    <w:basedOn w:val="Normal"/>
    <w:uiPriority w:val="99"/>
    <w:semiHidden/>
    <w:rsid w:val="003C4B72"/>
    <w:pPr>
      <w:spacing w:after="0"/>
    </w:pPr>
    <w:rPr>
      <w:i/>
      <w:iCs/>
      <w:color w:val="FFFFFF"/>
      <w:sz w:val="40"/>
    </w:rPr>
  </w:style>
  <w:style w:type="paragraph" w:customStyle="1" w:styleId="Organization">
    <w:name w:val="Organization"/>
    <w:basedOn w:val="Normal"/>
    <w:uiPriority w:val="99"/>
    <w:rsid w:val="003C4B72"/>
    <w:pPr>
      <w:spacing w:after="0"/>
      <w:jc w:val="center"/>
    </w:pPr>
    <w:rPr>
      <w:b/>
      <w:color w:val="4F446D"/>
      <w:sz w:val="22"/>
    </w:rPr>
  </w:style>
  <w:style w:type="paragraph" w:customStyle="1" w:styleId="ContactDetails">
    <w:name w:val="Contact Details"/>
    <w:basedOn w:val="Normal"/>
    <w:uiPriority w:val="99"/>
    <w:rsid w:val="003C4B72"/>
    <w:pPr>
      <w:spacing w:after="0" w:line="264" w:lineRule="auto"/>
      <w:jc w:val="center"/>
    </w:pPr>
    <w:rPr>
      <w:color w:val="A6A6A6"/>
      <w:sz w:val="18"/>
    </w:rPr>
  </w:style>
  <w:style w:type="paragraph" w:styleId="Header">
    <w:name w:val="header"/>
    <w:basedOn w:val="Normal"/>
    <w:link w:val="HeaderChar"/>
    <w:uiPriority w:val="99"/>
    <w:rsid w:val="003C4B72"/>
    <w:pPr>
      <w:tabs>
        <w:tab w:val="center" w:pos="4320"/>
        <w:tab w:val="right" w:pos="8640"/>
      </w:tabs>
      <w:spacing w:after="0"/>
    </w:pPr>
  </w:style>
  <w:style w:type="character" w:customStyle="1" w:styleId="HeaderChar">
    <w:name w:val="Header Char"/>
    <w:basedOn w:val="DefaultParagraphFont"/>
    <w:link w:val="Header"/>
    <w:uiPriority w:val="99"/>
    <w:locked/>
    <w:rsid w:val="003C4B72"/>
    <w:rPr>
      <w:rFonts w:cs="Times New Roman"/>
    </w:rPr>
  </w:style>
  <w:style w:type="character" w:styleId="Hyperlink">
    <w:name w:val="Hyperlink"/>
    <w:basedOn w:val="DefaultParagraphFont"/>
    <w:uiPriority w:val="99"/>
    <w:rsid w:val="003C4B72"/>
    <w:rPr>
      <w:rFonts w:cs="Times New Roman"/>
      <w:color w:val="7D86C8"/>
      <w:u w:val="single"/>
    </w:rPr>
  </w:style>
  <w:style w:type="character" w:styleId="FollowedHyperlink">
    <w:name w:val="FollowedHyperlink"/>
    <w:basedOn w:val="DefaultParagraphFont"/>
    <w:uiPriority w:val="99"/>
    <w:rsid w:val="003C4B72"/>
    <w:rPr>
      <w:rFonts w:cs="Times New Roman"/>
      <w:color w:val="6E7396"/>
      <w:u w:val="single"/>
    </w:rPr>
  </w:style>
  <w:style w:type="paragraph" w:styleId="ListParagraph">
    <w:name w:val="List Paragraph"/>
    <w:basedOn w:val="Normal"/>
    <w:uiPriority w:val="99"/>
    <w:qFormat/>
    <w:rsid w:val="003C4B72"/>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2</Pages>
  <Words>5</Words>
  <Characters>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Head</dc:creator>
  <cp:keywords/>
  <dc:description/>
  <cp:lastModifiedBy>Julian Head</cp:lastModifiedBy>
  <cp:revision>4</cp:revision>
  <cp:lastPrinted>2016-04-07T16:21:00Z</cp:lastPrinted>
  <dcterms:created xsi:type="dcterms:W3CDTF">2014-12-30T17:42:00Z</dcterms:created>
  <dcterms:modified xsi:type="dcterms:W3CDTF">2016-04-07T17:10:00Z</dcterms:modified>
</cp:coreProperties>
</file>