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EFE" w:rsidRDefault="005D2EFE" w:rsidP="005D2EFE">
      <w:r>
        <w:t>Logo brief…</w:t>
      </w:r>
    </w:p>
    <w:p w:rsidR="005D57BB" w:rsidRDefault="005D57BB" w:rsidP="005D57BB">
      <w:pPr>
        <w:pStyle w:val="ListParagraph"/>
        <w:numPr>
          <w:ilvl w:val="0"/>
          <w:numId w:val="1"/>
        </w:numPr>
      </w:pPr>
      <w:r w:rsidRPr="005D57BB">
        <w:t xml:space="preserve">My wife and I are about to start a family food blog, featuring YouTube videos and accompanying recipes. The blog will feature cooking sessions (videos) with members of our family (The </w:t>
      </w:r>
      <w:proofErr w:type="spellStart"/>
      <w:r w:rsidRPr="005D57BB">
        <w:t>Yeows</w:t>
      </w:r>
      <w:proofErr w:type="spellEnd"/>
      <w:r w:rsidRPr="005D57BB">
        <w:t xml:space="preserve">) who are amazing cooks. </w:t>
      </w:r>
      <w:proofErr w:type="spellStart"/>
      <w:r w:rsidRPr="005D57BB">
        <w:t>Viatnamese</w:t>
      </w:r>
      <w:proofErr w:type="spellEnd"/>
      <w:r w:rsidRPr="005D57BB">
        <w:t xml:space="preserve">/Malaysian/Western fusion. Many of the recipes are passed down the generations. </w:t>
      </w:r>
      <w:r>
        <w:t xml:space="preserve">Some are new age. </w:t>
      </w:r>
      <w:r w:rsidRPr="005D57BB">
        <w:t>To get a feel of the type of stuff we'll be cooking</w:t>
      </w:r>
      <w:r>
        <w:t xml:space="preserve"> and baking</w:t>
      </w:r>
      <w:r w:rsidRPr="005D57BB">
        <w:t xml:space="preserve">, have a look at my </w:t>
      </w:r>
      <w:proofErr w:type="spellStart"/>
      <w:r w:rsidRPr="005D57BB">
        <w:t>facebook</w:t>
      </w:r>
      <w:proofErr w:type="spellEnd"/>
      <w:r w:rsidRPr="005D57BB">
        <w:t xml:space="preserve"> timeline on </w:t>
      </w:r>
      <w:hyperlink r:id="rId5" w:history="1">
        <w:r w:rsidRPr="00B87E57">
          <w:rPr>
            <w:rStyle w:val="Hyperlink"/>
          </w:rPr>
          <w:t>https://www.facebook.com/casper.yeow</w:t>
        </w:r>
      </w:hyperlink>
      <w:r>
        <w:t xml:space="preserve"> </w:t>
      </w:r>
      <w:proofErr w:type="gramStart"/>
      <w:r>
        <w:t xml:space="preserve">,  </w:t>
      </w:r>
      <w:proofErr w:type="gramEnd"/>
      <w:r w:rsidR="00135B47">
        <w:fldChar w:fldCharType="begin"/>
      </w:r>
      <w:r w:rsidR="00135B47">
        <w:instrText xml:space="preserve"> HYPERLINK "https://www.facebook.com/kupkekcakes/" </w:instrText>
      </w:r>
      <w:r w:rsidR="00135B47">
        <w:fldChar w:fldCharType="separate"/>
      </w:r>
      <w:r w:rsidRPr="00B87E57">
        <w:rPr>
          <w:rStyle w:val="Hyperlink"/>
        </w:rPr>
        <w:t>https://www.facebook.com/kupkekcakes/</w:t>
      </w:r>
      <w:r w:rsidR="00135B47">
        <w:rPr>
          <w:rStyle w:val="Hyperlink"/>
        </w:rPr>
        <w:fldChar w:fldCharType="end"/>
      </w:r>
      <w:r>
        <w:t xml:space="preserve"> and </w:t>
      </w:r>
      <w:hyperlink r:id="rId6" w:history="1">
        <w:r w:rsidRPr="00B87E57">
          <w:rPr>
            <w:rStyle w:val="Hyperlink"/>
          </w:rPr>
          <w:t>https://www.facebook.com/kuegirl/</w:t>
        </w:r>
      </w:hyperlink>
      <w:r>
        <w:t xml:space="preserve"> .  Many of the recipes have been passed down many generations. Some history and tradition involved.</w:t>
      </w:r>
    </w:p>
    <w:p w:rsidR="005D57BB" w:rsidRDefault="005D57BB" w:rsidP="005D57BB">
      <w:pPr>
        <w:pStyle w:val="ListParagraph"/>
      </w:pPr>
      <w:r>
        <w:t>We want the logo to reflect family, tradition, friendship, love of cooking and food as a social glue</w:t>
      </w:r>
      <w:r w:rsidR="00B275D9">
        <w:t xml:space="preserve"> but has to be fun/cute and informal</w:t>
      </w:r>
      <w:r w:rsidR="006F5890">
        <w:t>, with small hint of Asian</w:t>
      </w:r>
      <w:r>
        <w:t>. The blog will be called “</w:t>
      </w:r>
      <w:proofErr w:type="spellStart"/>
      <w:r>
        <w:t>Fooding</w:t>
      </w:r>
      <w:proofErr w:type="spellEnd"/>
      <w:r>
        <w:t xml:space="preserve"> with The </w:t>
      </w:r>
      <w:proofErr w:type="spellStart"/>
      <w:r>
        <w:t>Yeows</w:t>
      </w:r>
      <w:proofErr w:type="spellEnd"/>
      <w:r>
        <w:t xml:space="preserve">”. </w:t>
      </w:r>
    </w:p>
    <w:p w:rsidR="005D57BB" w:rsidRDefault="005D2EFE" w:rsidP="005D57BB">
      <w:pPr>
        <w:pStyle w:val="ListParagraph"/>
      </w:pPr>
      <w:r>
        <w:t xml:space="preserve">The main contributer will be my wife Teena </w:t>
      </w:r>
      <w:hyperlink r:id="rId7" w:history="1">
        <w:r w:rsidRPr="00B87E57">
          <w:rPr>
            <w:rStyle w:val="Hyperlink"/>
          </w:rPr>
          <w:t>https://www.facebook.com/teena.yeow</w:t>
        </w:r>
      </w:hyperlink>
      <w:r>
        <w:t xml:space="preserve"> </w:t>
      </w:r>
      <w:r w:rsidR="006F5890">
        <w:t>, my mum Christina and Aunty Kim but there will be others like my sister and some of my cousins, my two daughters.</w:t>
      </w:r>
    </w:p>
    <w:p w:rsidR="005D57BB" w:rsidRDefault="005D57BB" w:rsidP="005D57BB">
      <w:pPr>
        <w:pStyle w:val="ListParagraph"/>
        <w:numPr>
          <w:ilvl w:val="0"/>
          <w:numId w:val="1"/>
        </w:numPr>
      </w:pPr>
      <w:r>
        <w:t>Logo text obviously must include “</w:t>
      </w:r>
      <w:proofErr w:type="spellStart"/>
      <w:r>
        <w:t>Fooding</w:t>
      </w:r>
      <w:proofErr w:type="spellEnd"/>
      <w:r>
        <w:t xml:space="preserve"> with The </w:t>
      </w:r>
      <w:proofErr w:type="spellStart"/>
      <w:r>
        <w:t>Yeows</w:t>
      </w:r>
      <w:proofErr w:type="spellEnd"/>
      <w:r>
        <w:t>” with a tagline “It’s all about family, friendship and great food!”</w:t>
      </w:r>
      <w:r w:rsidR="006F5890">
        <w:t xml:space="preserve"> </w:t>
      </w:r>
    </w:p>
    <w:p w:rsidR="005D2EFE" w:rsidRDefault="005D2EFE" w:rsidP="00B275D9">
      <w:pPr>
        <w:pStyle w:val="ListParagraph"/>
      </w:pPr>
    </w:p>
    <w:p w:rsidR="005D2EFE" w:rsidRDefault="006F5890" w:rsidP="005D2EFE">
      <w:pPr>
        <w:ind w:left="360"/>
      </w:pPr>
      <w:r>
        <w:t xml:space="preserve">From the left – Mum, Aunty Kim and my sister </w:t>
      </w:r>
      <w:proofErr w:type="spellStart"/>
      <w:r>
        <w:t>Poh</w:t>
      </w:r>
      <w:proofErr w:type="spellEnd"/>
      <w:r>
        <w:t xml:space="preserve"> on the farthest right.</w:t>
      </w:r>
    </w:p>
    <w:p w:rsidR="00A92390" w:rsidRDefault="0018586C" w:rsidP="005D2EFE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A6C08" wp14:editId="193F1978">
                <wp:simplePos x="0" y="0"/>
                <wp:positionH relativeFrom="column">
                  <wp:posOffset>2762250</wp:posOffset>
                </wp:positionH>
                <wp:positionV relativeFrom="paragraph">
                  <wp:posOffset>328930</wp:posOffset>
                </wp:positionV>
                <wp:extent cx="904875" cy="9048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412EF" id="Oval 10" o:spid="_x0000_s1026" style="position:absolute;margin-left:217.5pt;margin-top:25.9pt;width:71.25pt;height:7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6F589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0CAAB" wp14:editId="132BC3D6">
                <wp:simplePos x="0" y="0"/>
                <wp:positionH relativeFrom="column">
                  <wp:posOffset>1609725</wp:posOffset>
                </wp:positionH>
                <wp:positionV relativeFrom="paragraph">
                  <wp:posOffset>386080</wp:posOffset>
                </wp:positionV>
                <wp:extent cx="904875" cy="9048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E809C" id="Oval 7" o:spid="_x0000_s1026" style="position:absolute;margin-left:126.75pt;margin-top:30.4pt;width:7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 w:rsidR="006F589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4A7AF" wp14:editId="7AA1AE3A">
                <wp:simplePos x="0" y="0"/>
                <wp:positionH relativeFrom="column">
                  <wp:posOffset>552450</wp:posOffset>
                </wp:positionH>
                <wp:positionV relativeFrom="paragraph">
                  <wp:posOffset>186055</wp:posOffset>
                </wp:positionV>
                <wp:extent cx="904875" cy="90487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439C18" id="Oval 6" o:spid="_x0000_s1026" style="position:absolute;margin-left:43.5pt;margin-top:14.65pt;width:7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" filled="f" strokecolor="red" strokeweight="1pt">
                <v:stroke joinstyle="miter"/>
              </v:oval>
            </w:pict>
          </mc:Fallback>
        </mc:AlternateContent>
      </w:r>
      <w:r w:rsidR="006F5890">
        <w:rPr>
          <w:noProof/>
          <w:lang w:eastAsia="en-AU"/>
        </w:rPr>
        <w:drawing>
          <wp:inline distT="0" distB="0" distL="0" distR="0" wp14:anchorId="27A5D61E" wp14:editId="2013F7DF">
            <wp:extent cx="3568699" cy="2676525"/>
            <wp:effectExtent l="0" t="0" r="0" b="0"/>
            <wp:docPr id="4" name="Picture 4" descr="Image result for poh's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h's fami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81" cy="26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700">
        <w:t xml:space="preserve"> </w:t>
      </w:r>
    </w:p>
    <w:p w:rsidR="005D2EFE" w:rsidRDefault="00A87700" w:rsidP="005D2EFE">
      <w:pPr>
        <w:ind w:left="360"/>
      </w:pPr>
      <w:r>
        <w:t>Figure 1</w:t>
      </w:r>
      <w:r w:rsidR="0018586C">
        <w:t xml:space="preserve"> – Mama </w:t>
      </w:r>
      <w:proofErr w:type="spellStart"/>
      <w:r w:rsidR="0018586C">
        <w:t>Yeow</w:t>
      </w:r>
      <w:proofErr w:type="spellEnd"/>
      <w:r w:rsidR="0018586C">
        <w:t xml:space="preserve">, Auntie Kim and </w:t>
      </w:r>
      <w:proofErr w:type="spellStart"/>
      <w:r w:rsidR="0018586C">
        <w:t>Poh</w:t>
      </w:r>
      <w:proofErr w:type="spellEnd"/>
    </w:p>
    <w:p w:rsidR="006F5890" w:rsidRDefault="006F5890" w:rsidP="005D2EFE">
      <w:pPr>
        <w:ind w:left="360"/>
      </w:pPr>
      <w:r>
        <w:t xml:space="preserve"> </w:t>
      </w:r>
    </w:p>
    <w:p w:rsidR="00B9202D" w:rsidRDefault="00A92390" w:rsidP="005D2EFE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E1F09" wp14:editId="78496A44">
                <wp:simplePos x="0" y="0"/>
                <wp:positionH relativeFrom="column">
                  <wp:posOffset>1457325</wp:posOffset>
                </wp:positionH>
                <wp:positionV relativeFrom="paragraph">
                  <wp:posOffset>195580</wp:posOffset>
                </wp:positionV>
                <wp:extent cx="1190625" cy="11525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52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3BD98" id="Oval 11" o:spid="_x0000_s1026" style="position:absolute;margin-left:114.75pt;margin-top:15.4pt;width:93.7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18586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647" wp14:editId="1F239A23">
                <wp:simplePos x="0" y="0"/>
                <wp:positionH relativeFrom="column">
                  <wp:posOffset>2981325</wp:posOffset>
                </wp:positionH>
                <wp:positionV relativeFrom="paragraph">
                  <wp:posOffset>195580</wp:posOffset>
                </wp:positionV>
                <wp:extent cx="1104900" cy="12573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57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B196E" id="Oval 12" o:spid="_x0000_s1026" style="position:absolute;margin-left:234.75pt;margin-top:15.4pt;width:87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18586C">
        <w:rPr>
          <w:noProof/>
          <w:lang w:eastAsia="en-AU"/>
        </w:rPr>
        <w:drawing>
          <wp:inline distT="0" distB="0" distL="0" distR="0" wp14:anchorId="33DCEA1C" wp14:editId="3D0E1342">
            <wp:extent cx="6257925" cy="27869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2161" cy="27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90" w:rsidRDefault="00A92390" w:rsidP="005D2EFE">
      <w:pPr>
        <w:ind w:left="360"/>
      </w:pPr>
      <w:r>
        <w:t xml:space="preserve">Figure 2 - </w:t>
      </w:r>
      <w:proofErr w:type="gramStart"/>
      <w:r>
        <w:t>Teena ,</w:t>
      </w:r>
      <w:proofErr w:type="gramEnd"/>
      <w:r>
        <w:t xml:space="preserve"> myself and the kids</w:t>
      </w:r>
    </w:p>
    <w:p w:rsidR="00A92390" w:rsidRDefault="00A92390" w:rsidP="005D2EFE">
      <w:pPr>
        <w:ind w:left="360"/>
      </w:pPr>
      <w:r>
        <w:rPr>
          <w:noProof/>
          <w:lang w:eastAsia="en-AU"/>
        </w:rPr>
        <w:lastRenderedPageBreak/>
        <w:drawing>
          <wp:inline distT="0" distB="0" distL="0" distR="0" wp14:anchorId="1FEDC083" wp14:editId="7EFF2B04">
            <wp:extent cx="3620332" cy="243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417d7d707bff8665d73ad02904d3bd685d9aa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56" cy="24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90" w:rsidRDefault="00A92390" w:rsidP="005D2EFE">
      <w:pPr>
        <w:ind w:left="360"/>
      </w:pPr>
      <w:r>
        <w:t>Figure 3. Style of logo I like</w:t>
      </w:r>
      <w:bookmarkStart w:id="0" w:name="_GoBack"/>
      <w:bookmarkEnd w:id="0"/>
    </w:p>
    <w:sectPr w:rsidR="00A92390" w:rsidSect="006F58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3025A"/>
    <w:multiLevelType w:val="hybridMultilevel"/>
    <w:tmpl w:val="73C6DE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82D3D"/>
    <w:multiLevelType w:val="hybridMultilevel"/>
    <w:tmpl w:val="6C42BBD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BB"/>
    <w:rsid w:val="00012B4F"/>
    <w:rsid w:val="00135B47"/>
    <w:rsid w:val="0018586C"/>
    <w:rsid w:val="003C164F"/>
    <w:rsid w:val="005D2EFE"/>
    <w:rsid w:val="005D57BB"/>
    <w:rsid w:val="0065315E"/>
    <w:rsid w:val="006F5890"/>
    <w:rsid w:val="00713D29"/>
    <w:rsid w:val="00A87700"/>
    <w:rsid w:val="00A92390"/>
    <w:rsid w:val="00B275D9"/>
    <w:rsid w:val="00B9202D"/>
    <w:rsid w:val="00E6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A0CA2-A7CD-4D81-9D30-C30BD7A2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57B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5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teena.yeo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kuegirl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acebook.com/casper.yeow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15E35E78.dotm</Template>
  <TotalTime>66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Australian Water Corporation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Yeow, Casper</dc:creator>
  <cp:keywords/>
  <dc:description/>
  <cp:lastModifiedBy>Yeow, Casper</cp:lastModifiedBy>
  <cp:revision>10</cp:revision>
  <dcterms:created xsi:type="dcterms:W3CDTF">2016-09-07T11:35:00Z</dcterms:created>
  <dcterms:modified xsi:type="dcterms:W3CDTF">2016-10-06T12:05:00Z</dcterms:modified>
</cp:coreProperties>
</file>