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788"/>
        <w:gridCol w:w="788"/>
        <w:gridCol w:w="6190"/>
      </w:tblGrid>
      <w:tr w:rsidR="006D61C8" w:rsidTr="00820985">
        <w:trPr>
          <w:trHeight w:hRule="exact" w:val="10152"/>
        </w:trPr>
        <w:tc>
          <w:tcPr>
            <w:tcW w:w="6346"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6D61C8">
              <w:trPr>
                <w:trHeight w:val="7920"/>
              </w:trPr>
              <w:tc>
                <w:tcPr>
                  <w:tcW w:w="5000" w:type="pct"/>
                </w:tcPr>
                <w:p w:rsidR="006D61C8" w:rsidRDefault="00A5652A" w:rsidP="00A5652A">
                  <w:pPr>
                    <w:pStyle w:val="ContactInfo"/>
                  </w:pPr>
                  <w:r>
                    <w:rPr>
                      <w:noProof/>
                      <w:lang w:val="en-SG" w:eastAsia="en-SG"/>
                    </w:rPr>
                    <mc:AlternateContent>
                      <mc:Choice Requires="wps">
                        <w:drawing>
                          <wp:anchor distT="45720" distB="45720" distL="114300" distR="114300" simplePos="0" relativeHeight="251659264" behindDoc="0" locked="0" layoutInCell="1" allowOverlap="1" wp14:anchorId="0C77DBD5" wp14:editId="6D392CA7">
                            <wp:simplePos x="0" y="0"/>
                            <wp:positionH relativeFrom="column">
                              <wp:posOffset>639627</wp:posOffset>
                            </wp:positionH>
                            <wp:positionV relativeFrom="paragraph">
                              <wp:posOffset>1599201</wp:posOffset>
                            </wp:positionV>
                            <wp:extent cx="2572385" cy="20504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050415"/>
                                    </a:xfrm>
                                    <a:prstGeom prst="rect">
                                      <a:avLst/>
                                    </a:prstGeom>
                                    <a:solidFill>
                                      <a:srgbClr val="FFFFFF"/>
                                    </a:solidFill>
                                    <a:ln w="9525">
                                      <a:noFill/>
                                      <a:miter lim="800000"/>
                                      <a:headEnd/>
                                      <a:tailEnd/>
                                    </a:ln>
                                  </wps:spPr>
                                  <wps:txbx>
                                    <w:txbxContent>
                                      <w:p w:rsidR="00A5652A" w:rsidRPr="00391AAB" w:rsidRDefault="00A5652A" w:rsidP="00A5652A">
                                        <w:pPr>
                                          <w:jc w:val="center"/>
                                          <w:rPr>
                                            <w:rFonts w:ascii="Calibri" w:hAnsi="Calibri"/>
                                            <w:sz w:val="72"/>
                                          </w:rPr>
                                        </w:pPr>
                                        <w:r w:rsidRPr="00391AAB">
                                          <w:rPr>
                                            <w:rFonts w:ascii="Calibri" w:hAnsi="Calibri"/>
                                            <w:sz w:val="72"/>
                                          </w:rPr>
                                          <w:t>Passion</w:t>
                                        </w:r>
                                        <w:r w:rsidRPr="00391AAB">
                                          <w:rPr>
                                            <w:rFonts w:ascii="Calibri" w:hAnsi="Calibri"/>
                                            <w:sz w:val="72"/>
                                          </w:rPr>
                                          <w:br/>
                                          <w:t>Progress</w:t>
                                        </w:r>
                                        <w:r w:rsidRPr="00391AAB">
                                          <w:rPr>
                                            <w:rFonts w:ascii="Calibri" w:hAnsi="Calibri"/>
                                            <w:sz w:val="72"/>
                                          </w:rPr>
                                          <w:br/>
                                          <w:t>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7DBD5" id="_x0000_t202" coordsize="21600,21600" o:spt="202" path="m,l,21600r21600,l21600,xe">
                            <v:stroke joinstyle="miter"/>
                            <v:path gradientshapeok="t" o:connecttype="rect"/>
                          </v:shapetype>
                          <v:shape id="Text Box 2" o:spid="_x0000_s1026" type="#_x0000_t202" style="position:absolute;margin-left:50.35pt;margin-top:125.9pt;width:202.55pt;height:161.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" stroked="f">
                            <v:textbox>
                              <w:txbxContent>
                                <w:p w:rsidR="00A5652A" w:rsidRPr="00391AAB" w:rsidRDefault="00A5652A" w:rsidP="00A5652A">
                                  <w:pPr>
                                    <w:jc w:val="center"/>
                                    <w:rPr>
                                      <w:rFonts w:ascii="Calibri" w:hAnsi="Calibri"/>
                                      <w:sz w:val="72"/>
                                    </w:rPr>
                                  </w:pPr>
                                  <w:r w:rsidRPr="00391AAB">
                                    <w:rPr>
                                      <w:rFonts w:ascii="Calibri" w:hAnsi="Calibri"/>
                                      <w:sz w:val="72"/>
                                    </w:rPr>
                                    <w:t>Passion</w:t>
                                  </w:r>
                                  <w:r w:rsidRPr="00391AAB">
                                    <w:rPr>
                                      <w:rFonts w:ascii="Calibri" w:hAnsi="Calibri"/>
                                      <w:sz w:val="72"/>
                                    </w:rPr>
                                    <w:br/>
                                    <w:t>Progress</w:t>
                                  </w:r>
                                  <w:r w:rsidRPr="00391AAB">
                                    <w:rPr>
                                      <w:rFonts w:ascii="Calibri" w:hAnsi="Calibri"/>
                                      <w:sz w:val="72"/>
                                    </w:rPr>
                                    <w:br/>
                                    <w:t>Purpose</w:t>
                                  </w:r>
                                </w:p>
                              </w:txbxContent>
                            </v:textbox>
                            <w10:wrap type="square"/>
                          </v:shape>
                        </w:pict>
                      </mc:Fallback>
                    </mc:AlternateContent>
                  </w:r>
                </w:p>
              </w:tc>
            </w:tr>
            <w:tr w:rsidR="006D61C8">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FA1F33" w:rsidTr="00FA1F33">
                    <w:tc>
                      <w:tcPr>
                        <w:tcW w:w="1530" w:type="dxa"/>
                        <w:vAlign w:val="bottom"/>
                      </w:tcPr>
                      <w:p w:rsidR="006D61C8" w:rsidRDefault="00FA1F33" w:rsidP="00FA1F33">
                        <w:pPr>
                          <w:pStyle w:val="NoSpacing"/>
                          <w:jc w:val="right"/>
                        </w:pPr>
                        <w:r w:rsidRPr="00A318EE">
                          <w:rPr>
                            <w:noProof/>
                            <w:lang w:val="en-SG" w:eastAsia="en-SG"/>
                          </w:rPr>
                          <w:drawing>
                            <wp:inline distT="0" distB="0" distL="0" distR="0" wp14:anchorId="783C7A6B" wp14:editId="4331506F">
                              <wp:extent cx="388620" cy="492784"/>
                              <wp:effectExtent l="0" t="0" r="0" b="2540"/>
                              <wp:docPr id="22" name="Picture 22" descr="C:\Users\dell1\Desktop\IS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1\Desktop\ISA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99" cy="504551"/>
                                      </a:xfrm>
                                      <a:prstGeom prst="rect">
                                        <a:avLst/>
                                      </a:prstGeom>
                                      <a:noFill/>
                                      <a:ln>
                                        <a:noFill/>
                                      </a:ln>
                                    </pic:spPr>
                                  </pic:pic>
                                </a:graphicData>
                              </a:graphic>
                            </wp:inline>
                          </w:drawing>
                        </w:r>
                      </w:p>
                    </w:tc>
                    <w:tc>
                      <w:tcPr>
                        <w:tcW w:w="4816" w:type="dxa"/>
                        <w:vAlign w:val="bottom"/>
                      </w:tcPr>
                      <w:p w:rsidR="006D61C8" w:rsidRDefault="00771159">
                        <w:pPr>
                          <w:pStyle w:val="Heading4"/>
                        </w:pPr>
                        <w:sdt>
                          <w:sdtPr>
                            <w:alias w:val="Company Name"/>
                            <w:tag w:val=""/>
                            <w:id w:val="-352183792"/>
                            <w:placeholder>
                              <w:docPart w:val="54943BD9B0C144DE9A3E5F6C55C846E6"/>
                            </w:placeholder>
                            <w:dataBinding w:prefixMappings="xmlns:ns0='http://schemas.openxmlformats.org/officeDocument/2006/extended-properties' " w:xpath="/ns0:Properties[1]/ns0:Company[1]" w:storeItemID="{6668398D-A668-4E3E-A5EB-62B293D839F1}"/>
                            <w15:appearance w15:val="hidden"/>
                            <w:text/>
                          </w:sdtPr>
                          <w:sdtEndPr/>
                          <w:sdtContent>
                            <w:r w:rsidR="00F93B47">
                              <w:rPr>
                                <w:lang w:val="en-SG"/>
                              </w:rPr>
                              <w:t>International Sports Academy</w:t>
                            </w:r>
                          </w:sdtContent>
                        </w:sdt>
                      </w:p>
                      <w:sdt>
                        <w:sdtPr>
                          <w:alias w:val="Company Address"/>
                          <w:tag w:val=""/>
                          <w:id w:val="758407760"/>
                          <w:placeholder>
                            <w:docPart w:val="41B9C98555284328AD49E4999BA1E6C0"/>
                          </w:placeholder>
                          <w:dataBinding w:prefixMappings="xmlns:ns0='http://schemas.microsoft.com/office/2006/coverPageProps' " w:xpath="/ns0:CoverPageProperties[1]/ns0:CompanyAddress[1]" w:storeItemID="{55AF091B-3C7A-41E3-B477-F2FDAA23CFDA}"/>
                          <w15:appearance w15:val="hidden"/>
                          <w:text w:multiLine="1"/>
                        </w:sdtPr>
                        <w:sdtEndPr/>
                        <w:sdtContent>
                          <w:p w:rsidR="006D61C8" w:rsidRDefault="003B146A" w:rsidP="003B146A">
                            <w:pPr>
                              <w:pStyle w:val="NoSpacing"/>
                            </w:pPr>
                            <w:r>
                              <w:t>1 Stadium Place, Kallang Wave Mall, #01-11</w:t>
                            </w:r>
                            <w:r>
                              <w:br/>
                              <w:t>Singapore 164027</w:t>
                            </w:r>
                          </w:p>
                        </w:sdtContent>
                      </w:sdt>
                    </w:tc>
                  </w:tr>
                </w:tbl>
                <w:p w:rsidR="006D61C8" w:rsidRDefault="006D61C8">
                  <w:pPr>
                    <w:pStyle w:val="NoSpacing"/>
                  </w:pPr>
                </w:p>
              </w:tc>
            </w:tr>
          </w:tbl>
          <w:p w:rsidR="006D61C8" w:rsidRDefault="006D61C8">
            <w:pPr>
              <w:pStyle w:val="NoSpacing"/>
            </w:pPr>
          </w:p>
        </w:tc>
        <w:tc>
          <w:tcPr>
            <w:tcW w:w="788" w:type="dxa"/>
          </w:tcPr>
          <w:p w:rsidR="006D61C8" w:rsidRDefault="006D61C8">
            <w:pPr>
              <w:pStyle w:val="NoSpacing"/>
            </w:pPr>
          </w:p>
        </w:tc>
        <w:tc>
          <w:tcPr>
            <w:tcW w:w="788" w:type="dxa"/>
          </w:tcPr>
          <w:p w:rsidR="006D61C8" w:rsidRDefault="006D61C8">
            <w:pPr>
              <w:pStyle w:val="NoSpacing"/>
            </w:pPr>
          </w:p>
        </w:tc>
        <w:tc>
          <w:tcPr>
            <w:tcW w:w="6190" w:type="dxa"/>
          </w:tcPr>
          <w:tbl>
            <w:tblPr>
              <w:tblW w:w="5000" w:type="pct"/>
              <w:tblCellMar>
                <w:left w:w="0" w:type="dxa"/>
                <w:right w:w="0" w:type="dxa"/>
              </w:tblCellMar>
              <w:tblLook w:val="04A0" w:firstRow="1" w:lastRow="0" w:firstColumn="1" w:lastColumn="0" w:noHBand="0" w:noVBand="1"/>
              <w:tblDescription w:val="Front cover layout"/>
            </w:tblPr>
            <w:tblGrid>
              <w:gridCol w:w="6190"/>
            </w:tblGrid>
            <w:tr w:rsidR="006D61C8" w:rsidTr="0021384D">
              <w:trPr>
                <w:trHeight w:val="4363"/>
              </w:trPr>
              <w:tc>
                <w:tcPr>
                  <w:tcW w:w="5000" w:type="pct"/>
                  <w:vAlign w:val="bottom"/>
                </w:tcPr>
                <w:p w:rsidR="006D61C8" w:rsidRDefault="00711416" w:rsidP="0021384D">
                  <w:pPr>
                    <w:pStyle w:val="Title"/>
                  </w:pPr>
                  <w:r w:rsidRPr="00A318EE">
                    <w:rPr>
                      <w:noProof/>
                      <w:lang w:val="en-SG" w:eastAsia="en-SG"/>
                    </w:rPr>
                    <w:drawing>
                      <wp:anchor distT="0" distB="0" distL="114300" distR="114300" simplePos="0" relativeHeight="251727872" behindDoc="1" locked="0" layoutInCell="1" allowOverlap="1" wp14:anchorId="3F4FDECA" wp14:editId="7622BC74">
                        <wp:simplePos x="0" y="0"/>
                        <wp:positionH relativeFrom="column">
                          <wp:posOffset>1621790</wp:posOffset>
                        </wp:positionH>
                        <wp:positionV relativeFrom="paragraph">
                          <wp:posOffset>-1487170</wp:posOffset>
                        </wp:positionV>
                        <wp:extent cx="1036320" cy="1314450"/>
                        <wp:effectExtent l="0" t="0" r="0" b="0"/>
                        <wp:wrapNone/>
                        <wp:docPr id="9" name="Picture 9" descr="C:\Users\dell1\Desktop\IS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1\Desktop\ISA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B47">
                    <w:t>Course Catalogue</w:t>
                  </w:r>
                </w:p>
              </w:tc>
            </w:tr>
            <w:tr w:rsidR="006D61C8" w:rsidTr="0021384D">
              <w:trPr>
                <w:trHeight w:val="3989"/>
              </w:trPr>
              <w:tc>
                <w:tcPr>
                  <w:tcW w:w="5000" w:type="pct"/>
                  <w:vAlign w:val="center"/>
                </w:tcPr>
                <w:tbl>
                  <w:tblPr>
                    <w:tblW w:w="5166" w:type="dxa"/>
                    <w:tblCellMar>
                      <w:left w:w="0" w:type="dxa"/>
                      <w:right w:w="0" w:type="dxa"/>
                    </w:tblCellMar>
                    <w:tblLook w:val="04A0" w:firstRow="1" w:lastRow="0" w:firstColumn="1" w:lastColumn="0" w:noHBand="0" w:noVBand="1"/>
                    <w:tblDescription w:val="Picture frame"/>
                  </w:tblPr>
                  <w:tblGrid>
                    <w:gridCol w:w="5758"/>
                  </w:tblGrid>
                  <w:tr w:rsidR="006D61C8" w:rsidTr="0021384D">
                    <w:trPr>
                      <w:trHeight w:val="4016"/>
                    </w:trPr>
                    <w:tc>
                      <w:tcPr>
                        <w:tcW w:w="0" w:type="auto"/>
                      </w:tcPr>
                      <w:p w:rsidR="006D61C8" w:rsidRDefault="008E6738">
                        <w:pPr>
                          <w:pStyle w:val="Photo"/>
                        </w:pPr>
                        <w:r>
                          <w:rPr>
                            <w:lang w:val="en-SG" w:eastAsia="en-SG"/>
                          </w:rPr>
                          <w:drawing>
                            <wp:anchor distT="0" distB="0" distL="114300" distR="114300" simplePos="0" relativeHeight="251658239" behindDoc="1" locked="0" layoutInCell="1" allowOverlap="1" wp14:anchorId="2DA49C83" wp14:editId="1F15167F">
                              <wp:simplePos x="0" y="0"/>
                              <wp:positionH relativeFrom="column">
                                <wp:posOffset>202782</wp:posOffset>
                              </wp:positionH>
                              <wp:positionV relativeFrom="paragraph">
                                <wp:posOffset>-23713</wp:posOffset>
                              </wp:positionV>
                              <wp:extent cx="7546139" cy="893445"/>
                              <wp:effectExtent l="0" t="762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 template - footer-0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733556" cy="915635"/>
                                      </a:xfrm>
                                      <a:prstGeom prst="rect">
                                        <a:avLst/>
                                      </a:prstGeom>
                                    </pic:spPr>
                                  </pic:pic>
                                </a:graphicData>
                              </a:graphic>
                              <wp14:sizeRelH relativeFrom="margin">
                                <wp14:pctWidth>0</wp14:pctWidth>
                              </wp14:sizeRelH>
                              <wp14:sizeRelV relativeFrom="margin">
                                <wp14:pctHeight>0</wp14:pctHeight>
                              </wp14:sizeRelV>
                            </wp:anchor>
                          </w:drawing>
                        </w:r>
                        <w:r w:rsidR="0021384D">
                          <w:rPr>
                            <w:lang w:val="en-SG" w:eastAsia="en-SG"/>
                          </w:rPr>
                          <w:drawing>
                            <wp:inline distT="0" distB="0" distL="0" distR="0" wp14:anchorId="070CD5DD" wp14:editId="12753CF4">
                              <wp:extent cx="3528060" cy="235321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al Training.jpg"/>
                                      <pic:cNvPicPr/>
                                    </pic:nvPicPr>
                                    <pic:blipFill>
                                      <a:blip r:embed="rId12">
                                        <a:extLst>
                                          <a:ext uri="{28A0092B-C50C-407E-A947-70E740481C1C}">
                                            <a14:useLocalDpi xmlns:a14="http://schemas.microsoft.com/office/drawing/2010/main" val="0"/>
                                          </a:ext>
                                        </a:extLst>
                                      </a:blip>
                                      <a:stretch>
                                        <a:fillRect/>
                                      </a:stretch>
                                    </pic:blipFill>
                                    <pic:spPr>
                                      <a:xfrm>
                                        <a:off x="0" y="0"/>
                                        <a:ext cx="3547690" cy="2366309"/>
                                      </a:xfrm>
                                      <a:prstGeom prst="rect">
                                        <a:avLst/>
                                      </a:prstGeom>
                                    </pic:spPr>
                                  </pic:pic>
                                </a:graphicData>
                              </a:graphic>
                            </wp:inline>
                          </w:drawing>
                        </w:r>
                      </w:p>
                    </w:tc>
                  </w:tr>
                </w:tbl>
                <w:p w:rsidR="006D61C8" w:rsidRDefault="006D61C8">
                  <w:pPr>
                    <w:pStyle w:val="NoSpacing"/>
                    <w:jc w:val="center"/>
                  </w:pPr>
                </w:p>
              </w:tc>
            </w:tr>
            <w:tr w:rsidR="006D61C8" w:rsidTr="0021384D">
              <w:trPr>
                <w:trHeight w:val="1800"/>
              </w:trPr>
              <w:tc>
                <w:tcPr>
                  <w:tcW w:w="5000" w:type="pct"/>
                </w:tcPr>
                <w:p w:rsidR="006D61C8" w:rsidRDefault="00771159">
                  <w:pPr>
                    <w:pStyle w:val="Organization"/>
                  </w:pPr>
                  <w:sdt>
                    <w:sdtPr>
                      <w:alias w:val="Company Name"/>
                      <w:tag w:val=""/>
                      <w:id w:val="703292134"/>
                      <w:placeholder>
                        <w:docPart w:val="54943BD9B0C144DE9A3E5F6C55C846E6"/>
                      </w:placeholder>
                      <w:dataBinding w:prefixMappings="xmlns:ns0='http://schemas.openxmlformats.org/officeDocument/2006/extended-properties' " w:xpath="/ns0:Properties[1]/ns0:Company[1]" w:storeItemID="{6668398D-A668-4E3E-A5EB-62B293D839F1}"/>
                      <w15:appearance w15:val="hidden"/>
                      <w:text/>
                    </w:sdtPr>
                    <w:sdtEndPr/>
                    <w:sdtContent>
                      <w:r w:rsidR="00F93B47">
                        <w:t>International Sports Academy</w:t>
                      </w:r>
                    </w:sdtContent>
                  </w:sdt>
                </w:p>
                <w:p w:rsidR="006D61C8" w:rsidRDefault="006D61C8" w:rsidP="00183B7D">
                  <w:pPr>
                    <w:pStyle w:val="Subtitle"/>
                  </w:pPr>
                </w:p>
              </w:tc>
            </w:tr>
          </w:tbl>
          <w:p w:rsidR="006D61C8" w:rsidRDefault="006D61C8">
            <w:pPr>
              <w:pStyle w:val="NoSpacing"/>
            </w:pPr>
          </w:p>
        </w:tc>
      </w:tr>
    </w:tbl>
    <w:p w:rsidR="006D61C8" w:rsidRDefault="006D61C8">
      <w:pPr>
        <w:pStyle w:val="NoSpacing"/>
      </w:pPr>
    </w:p>
    <w:tbl>
      <w:tblPr>
        <w:tblW w:w="14220" w:type="dxa"/>
        <w:tblCellMar>
          <w:left w:w="0" w:type="dxa"/>
          <w:right w:w="0" w:type="dxa"/>
        </w:tblCellMar>
        <w:tblLook w:val="04A0" w:firstRow="1" w:lastRow="0" w:firstColumn="1" w:lastColumn="0" w:noHBand="0" w:noVBand="1"/>
        <w:tblDescription w:val="Page layout for 2 interior booklet pages"/>
      </w:tblPr>
      <w:tblGrid>
        <w:gridCol w:w="6241"/>
        <w:gridCol w:w="870"/>
        <w:gridCol w:w="870"/>
        <w:gridCol w:w="6239"/>
      </w:tblGrid>
      <w:tr w:rsidR="005D56DF" w:rsidTr="005D56DF">
        <w:trPr>
          <w:trHeight w:hRule="exact" w:val="8470"/>
        </w:trPr>
        <w:tc>
          <w:tcPr>
            <w:tcW w:w="6241" w:type="dxa"/>
          </w:tcPr>
          <w:p w:rsidR="005D56DF" w:rsidRPr="00F57172" w:rsidRDefault="005D56DF" w:rsidP="00F57172">
            <w:pPr>
              <w:pStyle w:val="Heading1"/>
              <w:rPr>
                <w:rFonts w:ascii="Yetimology" w:hAnsi="Yetimology"/>
                <w:color w:val="auto"/>
              </w:rPr>
            </w:pPr>
            <w:bookmarkStart w:id="0" w:name="_Toc444340117"/>
            <w:r w:rsidRPr="00F57172">
              <w:rPr>
                <w:rFonts w:ascii="Yetimology" w:hAnsi="Yetimology"/>
                <w:color w:val="auto"/>
              </w:rPr>
              <w:lastRenderedPageBreak/>
              <w:t>About Us</w:t>
            </w:r>
            <w:bookmarkEnd w:id="0"/>
          </w:p>
          <w:p w:rsidR="005D56DF" w:rsidRPr="00F57172" w:rsidRDefault="005D56DF" w:rsidP="00560B81">
            <w:pPr>
              <w:rPr>
                <w:rFonts w:ascii="Yetimology" w:hAnsi="Yetimology"/>
                <w:b/>
                <w:color w:val="auto"/>
                <w:sz w:val="32"/>
              </w:rPr>
            </w:pPr>
            <w:r w:rsidRPr="00F57172">
              <w:rPr>
                <w:rFonts w:ascii="Yetimology" w:hAnsi="Yetimology"/>
                <w:b/>
                <w:color w:val="auto"/>
                <w:sz w:val="32"/>
              </w:rPr>
              <w:t>Why is ISA so Awesome?</w:t>
            </w:r>
          </w:p>
          <w:p w:rsidR="005D56DF" w:rsidRPr="00F57172" w:rsidRDefault="005D56DF" w:rsidP="00F57172">
            <w:pPr>
              <w:jc w:val="both"/>
              <w:rPr>
                <w:rFonts w:ascii="Yetimology" w:hAnsi="Yetimology"/>
                <w:sz w:val="24"/>
              </w:rPr>
            </w:pPr>
            <w:r w:rsidRPr="00F57172">
              <w:rPr>
                <w:rFonts w:ascii="Yetimology" w:hAnsi="Yetimology"/>
                <w:color w:val="auto"/>
                <w:sz w:val="24"/>
              </w:rPr>
              <w:t>Because we interact with students as though we are classmates instead of management and students as well as friendly and fun management team. We want to stand out from all the private schools in Singapore to make International Sports Academy for fitness enthusiasts who wish to upgrade themselves as a sport leader</w:t>
            </w:r>
            <w:r w:rsidRPr="00F57172">
              <w:rPr>
                <w:rFonts w:ascii="Yetimology" w:hAnsi="Yetimology"/>
                <w:sz w:val="24"/>
              </w:rPr>
              <w:t>.</w:t>
            </w:r>
          </w:p>
          <w:p w:rsidR="005D56DF" w:rsidRPr="00F57172" w:rsidRDefault="005D56DF" w:rsidP="00560B81">
            <w:pPr>
              <w:rPr>
                <w:rFonts w:ascii="Yetimology" w:hAnsi="Yetimology"/>
                <w:b/>
                <w:color w:val="auto"/>
                <w:sz w:val="32"/>
              </w:rPr>
            </w:pPr>
            <w:r w:rsidRPr="00F57172">
              <w:rPr>
                <w:rFonts w:ascii="Yetimology" w:hAnsi="Yetimology"/>
                <w:b/>
                <w:color w:val="auto"/>
                <w:sz w:val="32"/>
              </w:rPr>
              <w:t>What do we do?</w:t>
            </w:r>
          </w:p>
          <w:p w:rsidR="005D56DF" w:rsidRPr="00F57172" w:rsidRDefault="005D56DF" w:rsidP="00F57172">
            <w:pPr>
              <w:jc w:val="both"/>
              <w:rPr>
                <w:rFonts w:ascii="Yetimology" w:hAnsi="Yetimology"/>
                <w:color w:val="auto"/>
                <w:sz w:val="24"/>
              </w:rPr>
            </w:pPr>
            <w:r w:rsidRPr="00F57172">
              <w:rPr>
                <w:rFonts w:ascii="Yetimology" w:hAnsi="Yetimology"/>
                <w:color w:val="auto"/>
                <w:sz w:val="24"/>
              </w:rPr>
              <w:t>International Sports Academy provides professional courses for future sport leaders who are willing to upgrade themselves with skills that allow them to have the expert knowledge for different aspects for sports.</w:t>
            </w:r>
          </w:p>
          <w:p w:rsidR="005D56DF" w:rsidRPr="00F57172" w:rsidRDefault="005D56DF" w:rsidP="00560B81">
            <w:pPr>
              <w:rPr>
                <w:rFonts w:ascii="Yetimology" w:hAnsi="Yetimology"/>
                <w:b/>
                <w:color w:val="auto"/>
                <w:sz w:val="32"/>
              </w:rPr>
            </w:pPr>
            <w:r w:rsidRPr="00F57172">
              <w:rPr>
                <w:rFonts w:ascii="Yetimology" w:hAnsi="Yetimology"/>
                <w:b/>
                <w:color w:val="auto"/>
                <w:sz w:val="32"/>
              </w:rPr>
              <w:t>Our Mission</w:t>
            </w:r>
          </w:p>
          <w:p w:rsidR="005D56DF" w:rsidRPr="00F57172" w:rsidRDefault="005D56DF" w:rsidP="00560B81">
            <w:pPr>
              <w:rPr>
                <w:rFonts w:ascii="Yetimology" w:hAnsi="Yetimology"/>
                <w:color w:val="auto"/>
                <w:sz w:val="32"/>
              </w:rPr>
            </w:pPr>
            <w:r w:rsidRPr="00F57172">
              <w:rPr>
                <w:rFonts w:ascii="Yetimology" w:hAnsi="Yetimology"/>
                <w:color w:val="auto"/>
                <w:sz w:val="32"/>
              </w:rPr>
              <w:t>Developing the Next Generation of Sports Leaders.</w:t>
            </w:r>
          </w:p>
          <w:p w:rsidR="005D56DF" w:rsidRPr="00F57172" w:rsidRDefault="005D56DF" w:rsidP="00560B81">
            <w:pPr>
              <w:rPr>
                <w:rFonts w:ascii="Yetimology" w:hAnsi="Yetimology"/>
                <w:b/>
                <w:color w:val="auto"/>
                <w:sz w:val="32"/>
              </w:rPr>
            </w:pPr>
            <w:r w:rsidRPr="00F57172">
              <w:rPr>
                <w:rFonts w:ascii="Yetimology" w:hAnsi="Yetimology"/>
                <w:b/>
                <w:color w:val="auto"/>
                <w:sz w:val="32"/>
              </w:rPr>
              <w:t>Our Values</w:t>
            </w:r>
          </w:p>
          <w:p w:rsidR="005D56DF" w:rsidRPr="00F57172" w:rsidRDefault="005D56DF" w:rsidP="00560B81">
            <w:pPr>
              <w:rPr>
                <w:rFonts w:ascii="Yetimology" w:hAnsi="Yetimology"/>
                <w:sz w:val="24"/>
              </w:rPr>
            </w:pPr>
            <w:r w:rsidRPr="00F57172">
              <w:rPr>
                <w:rFonts w:ascii="Yetimology" w:hAnsi="Yetimology"/>
                <w:color w:val="auto"/>
                <w:sz w:val="32"/>
              </w:rPr>
              <w:t>Passion | Progress | Purpose</w:t>
            </w:r>
          </w:p>
        </w:tc>
        <w:tc>
          <w:tcPr>
            <w:tcW w:w="870" w:type="dxa"/>
          </w:tcPr>
          <w:p w:rsidR="005D56DF" w:rsidRDefault="005D56DF">
            <w:pPr>
              <w:pStyle w:val="NoSpacing"/>
            </w:pPr>
          </w:p>
        </w:tc>
        <w:tc>
          <w:tcPr>
            <w:tcW w:w="870" w:type="dxa"/>
          </w:tcPr>
          <w:p w:rsidR="005D56DF" w:rsidRDefault="005D56DF">
            <w:pPr>
              <w:pStyle w:val="NoSpacing"/>
            </w:pPr>
          </w:p>
        </w:tc>
        <w:tc>
          <w:tcPr>
            <w:tcW w:w="6239" w:type="dxa"/>
          </w:tcPr>
          <w:p w:rsidR="005D56DF" w:rsidRDefault="005D56DF" w:rsidP="005E080D">
            <w:pPr>
              <w:pStyle w:val="Heading1"/>
            </w:pPr>
          </w:p>
        </w:tc>
      </w:tr>
      <w:tr w:rsidR="005D56DF" w:rsidTr="005D56DF">
        <w:trPr>
          <w:trHeight w:hRule="exact" w:val="436"/>
        </w:trPr>
        <w:tc>
          <w:tcPr>
            <w:tcW w:w="6241" w:type="dxa"/>
            <w:vAlign w:val="bottom"/>
          </w:tcPr>
          <w:p w:rsidR="005D56DF" w:rsidRDefault="005D56DF">
            <w:pPr>
              <w:pStyle w:val="NoSpacing"/>
              <w:rPr>
                <w:rStyle w:val="PageNumber"/>
              </w:rPr>
            </w:pPr>
          </w:p>
        </w:tc>
        <w:tc>
          <w:tcPr>
            <w:tcW w:w="870" w:type="dxa"/>
            <w:vAlign w:val="bottom"/>
          </w:tcPr>
          <w:p w:rsidR="005D56DF" w:rsidRDefault="005D56DF">
            <w:pPr>
              <w:pStyle w:val="NoSpacing"/>
            </w:pPr>
          </w:p>
        </w:tc>
        <w:tc>
          <w:tcPr>
            <w:tcW w:w="870" w:type="dxa"/>
          </w:tcPr>
          <w:p w:rsidR="005D56DF" w:rsidRDefault="005D56DF">
            <w:pPr>
              <w:pStyle w:val="NoSpacing"/>
            </w:pPr>
          </w:p>
        </w:tc>
        <w:tc>
          <w:tcPr>
            <w:tcW w:w="6239" w:type="dxa"/>
            <w:vAlign w:val="bottom"/>
          </w:tcPr>
          <w:p w:rsidR="005D56DF" w:rsidRDefault="005D56DF" w:rsidP="008A5BBE">
            <w:pPr>
              <w:pStyle w:val="NoSpacing"/>
              <w:jc w:val="center"/>
              <w:rPr>
                <w:rStyle w:val="PageNumber"/>
              </w:rPr>
            </w:pPr>
          </w:p>
        </w:tc>
      </w:tr>
    </w:tbl>
    <w:p w:rsidR="006D61C8" w:rsidRDefault="006D61C8">
      <w:pPr>
        <w:pStyle w:val="NoSpacing"/>
      </w:pPr>
    </w:p>
    <w:tbl>
      <w:tblPr>
        <w:tblW w:w="14414" w:type="dxa"/>
        <w:tblCellMar>
          <w:left w:w="0" w:type="dxa"/>
          <w:right w:w="0" w:type="dxa"/>
        </w:tblCellMar>
        <w:tblLook w:val="04A0" w:firstRow="1" w:lastRow="0" w:firstColumn="1" w:lastColumn="0" w:noHBand="0" w:noVBand="1"/>
        <w:tblDescription w:val="Page layout for 2 interior booklet pages"/>
      </w:tblPr>
      <w:tblGrid>
        <w:gridCol w:w="6326"/>
        <w:gridCol w:w="881"/>
        <w:gridCol w:w="881"/>
        <w:gridCol w:w="6326"/>
      </w:tblGrid>
      <w:tr w:rsidR="000D0B10" w:rsidTr="004129EE">
        <w:trPr>
          <w:trHeight w:hRule="exact" w:val="8851"/>
        </w:trPr>
        <w:tc>
          <w:tcPr>
            <w:tcW w:w="6326" w:type="dxa"/>
          </w:tcPr>
          <w:p w:rsidR="000D0B10" w:rsidRPr="000471A3" w:rsidRDefault="000471A3" w:rsidP="000471A3">
            <w:pPr>
              <w:pStyle w:val="Heading1"/>
              <w:jc w:val="center"/>
              <w:rPr>
                <w:b/>
                <w:u w:val="single"/>
              </w:rPr>
            </w:pPr>
            <w:r w:rsidRPr="000471A3">
              <w:rPr>
                <w:b/>
                <w:color w:val="auto"/>
                <w:u w:val="single"/>
              </w:rPr>
              <w:lastRenderedPageBreak/>
              <w:t>NOTES</w:t>
            </w:r>
          </w:p>
        </w:tc>
        <w:tc>
          <w:tcPr>
            <w:tcW w:w="881" w:type="dxa"/>
          </w:tcPr>
          <w:p w:rsidR="000D0B10" w:rsidRDefault="000D0B10" w:rsidP="00552206">
            <w:pPr>
              <w:pStyle w:val="NoSpacing"/>
            </w:pPr>
          </w:p>
        </w:tc>
        <w:tc>
          <w:tcPr>
            <w:tcW w:w="881" w:type="dxa"/>
          </w:tcPr>
          <w:p w:rsidR="000D0B10" w:rsidRDefault="000D0B10" w:rsidP="00552206">
            <w:pPr>
              <w:pStyle w:val="NoSpacing"/>
            </w:pPr>
          </w:p>
        </w:tc>
        <w:tc>
          <w:tcPr>
            <w:tcW w:w="6326" w:type="dxa"/>
          </w:tcPr>
          <w:p w:rsidR="000D0B10" w:rsidRPr="00F57172" w:rsidRDefault="00176B88" w:rsidP="00552206">
            <w:pPr>
              <w:pStyle w:val="TOCHeading"/>
              <w:rPr>
                <w:color w:val="auto"/>
              </w:rPr>
            </w:pPr>
            <w:r>
              <w:rPr>
                <w:color w:val="auto"/>
              </w:rPr>
              <w:t>Message from principal</w:t>
            </w:r>
          </w:p>
          <w:p w:rsidR="000D0B10" w:rsidRDefault="000D0B10" w:rsidP="00864BE0">
            <w:pPr>
              <w:pStyle w:val="TOC1"/>
            </w:pPr>
            <w:r>
              <w:fldChar w:fldCharType="begin"/>
            </w:r>
            <w:r>
              <w:instrText xml:space="preserve"> TOC \o "1-3" \h \z \u </w:instrText>
            </w:r>
            <w:r>
              <w:fldChar w:fldCharType="separate"/>
            </w:r>
            <w:r>
              <w:fldChar w:fldCharType="end"/>
            </w:r>
          </w:p>
        </w:tc>
      </w:tr>
      <w:tr w:rsidR="00690FE8" w:rsidTr="004129EE">
        <w:trPr>
          <w:trHeight w:hRule="exact" w:val="453"/>
        </w:trPr>
        <w:tc>
          <w:tcPr>
            <w:tcW w:w="6326" w:type="dxa"/>
            <w:vAlign w:val="bottom"/>
          </w:tcPr>
          <w:p w:rsidR="00690FE8" w:rsidRDefault="00690FE8" w:rsidP="00484E36">
            <w:pPr>
              <w:pStyle w:val="NoSpacing"/>
              <w:jc w:val="right"/>
              <w:rPr>
                <w:rStyle w:val="PageNumber"/>
              </w:rPr>
            </w:pPr>
          </w:p>
        </w:tc>
        <w:tc>
          <w:tcPr>
            <w:tcW w:w="881" w:type="dxa"/>
            <w:vAlign w:val="bottom"/>
          </w:tcPr>
          <w:p w:rsidR="00690FE8" w:rsidRDefault="00690FE8" w:rsidP="00690FE8">
            <w:pPr>
              <w:pStyle w:val="NoSpacing"/>
              <w:jc w:val="right"/>
              <w:rPr>
                <w:rStyle w:val="PageNumber"/>
              </w:rPr>
            </w:pPr>
          </w:p>
        </w:tc>
        <w:tc>
          <w:tcPr>
            <w:tcW w:w="881" w:type="dxa"/>
            <w:vAlign w:val="bottom"/>
          </w:tcPr>
          <w:p w:rsidR="00690FE8" w:rsidRDefault="00690FE8" w:rsidP="00690FE8">
            <w:pPr>
              <w:pStyle w:val="NoSpacing"/>
            </w:pPr>
          </w:p>
        </w:tc>
        <w:tc>
          <w:tcPr>
            <w:tcW w:w="6326" w:type="dxa"/>
            <w:vAlign w:val="bottom"/>
          </w:tcPr>
          <w:p w:rsidR="00690FE8" w:rsidRDefault="00690FE8" w:rsidP="00690FE8">
            <w:pPr>
              <w:pStyle w:val="NoSpacing"/>
              <w:jc w:val="right"/>
              <w:rPr>
                <w:rStyle w:val="PageNumber"/>
              </w:rPr>
            </w:pPr>
          </w:p>
        </w:tc>
      </w:tr>
    </w:tbl>
    <w:p w:rsidR="006D61C8" w:rsidRDefault="006D61C8" w:rsidP="00282990"/>
    <w:tbl>
      <w:tblPr>
        <w:tblStyle w:val="TableGrid"/>
        <w:tblpPr w:leftFromText="180" w:rightFromText="180" w:vertAnchor="text" w:horzAnchor="margin" w:tblpY="316"/>
        <w:tblW w:w="14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993"/>
        <w:gridCol w:w="850"/>
        <w:gridCol w:w="6225"/>
      </w:tblGrid>
      <w:tr w:rsidR="000471A3" w:rsidTr="004129EE">
        <w:trPr>
          <w:trHeight w:val="8780"/>
        </w:trPr>
        <w:tc>
          <w:tcPr>
            <w:tcW w:w="6232" w:type="dxa"/>
          </w:tcPr>
          <w:p w:rsidR="000471A3" w:rsidRPr="00864BE0" w:rsidRDefault="000471A3" w:rsidP="000471A3">
            <w:pPr>
              <w:pStyle w:val="TOC1"/>
              <w:rPr>
                <w:sz w:val="58"/>
                <w:szCs w:val="58"/>
              </w:rPr>
            </w:pPr>
            <w:r w:rsidRPr="00864BE0">
              <w:rPr>
                <w:sz w:val="58"/>
                <w:szCs w:val="58"/>
              </w:rPr>
              <w:lastRenderedPageBreak/>
              <w:t>Table of Contents</w:t>
            </w:r>
          </w:p>
          <w:p w:rsidR="000471A3" w:rsidRDefault="000471A3" w:rsidP="000471A3">
            <w:pPr>
              <w:pStyle w:val="TOC1"/>
            </w:pPr>
          </w:p>
          <w:p w:rsidR="000471A3" w:rsidRDefault="000471A3" w:rsidP="000471A3">
            <w:pPr>
              <w:pStyle w:val="TOC1"/>
            </w:pPr>
          </w:p>
          <w:p w:rsidR="000471A3" w:rsidRPr="00157BEF" w:rsidRDefault="000471A3" w:rsidP="000471A3">
            <w:pPr>
              <w:pStyle w:val="TOC1"/>
              <w:rPr>
                <w:sz w:val="22"/>
                <w:szCs w:val="22"/>
                <w:lang w:val="en-SG" w:eastAsia="en-SG"/>
              </w:rPr>
            </w:pPr>
            <w:r>
              <w:fldChar w:fldCharType="begin"/>
            </w:r>
            <w:r>
              <w:instrText xml:space="preserve"> TOC \o "1-3" \h \z \u </w:instrText>
            </w:r>
            <w:r>
              <w:fldChar w:fldCharType="separate"/>
            </w:r>
            <w:hyperlink w:anchor="_Toc444340117" w:history="1">
              <w:r w:rsidRPr="00157BEF">
                <w:rPr>
                  <w:rStyle w:val="Hyperlink"/>
                </w:rPr>
                <w:t>Sports Coaching Level 1</w:t>
              </w:r>
              <w:r w:rsidRPr="00157BEF">
                <w:rPr>
                  <w:webHidden/>
                </w:rPr>
                <w:tab/>
              </w:r>
              <w:r>
                <w:rPr>
                  <w:webHidden/>
                </w:rPr>
                <w:t>1</w:t>
              </w:r>
            </w:hyperlink>
          </w:p>
          <w:p w:rsidR="000471A3" w:rsidRDefault="000471A3" w:rsidP="000471A3">
            <w:pPr>
              <w:pStyle w:val="TOC1"/>
              <w:rPr>
                <w:rFonts w:asciiTheme="minorHAnsi" w:hAnsiTheme="minorHAnsi"/>
                <w:sz w:val="22"/>
                <w:szCs w:val="22"/>
                <w:lang w:val="en-SG" w:eastAsia="en-SG"/>
              </w:rPr>
            </w:pPr>
            <w:hyperlink w:anchor="_Toc444340119" w:history="1">
              <w:r w:rsidRPr="00BE497E">
                <w:rPr>
                  <w:rStyle w:val="Hyperlink"/>
                </w:rPr>
                <w:t>International Olympic Committee – Sports Administrators</w:t>
              </w:r>
              <w:r>
                <w:rPr>
                  <w:webHidden/>
                </w:rPr>
                <w:tab/>
                <w:t>2</w:t>
              </w:r>
            </w:hyperlink>
          </w:p>
          <w:p w:rsidR="000471A3" w:rsidRDefault="000471A3" w:rsidP="000471A3">
            <w:pPr>
              <w:pStyle w:val="TOC1"/>
              <w:rPr>
                <w:rFonts w:asciiTheme="minorHAnsi" w:hAnsiTheme="minorHAnsi"/>
                <w:sz w:val="22"/>
                <w:szCs w:val="22"/>
                <w:lang w:val="en-SG" w:eastAsia="en-SG"/>
              </w:rPr>
            </w:pPr>
            <w:hyperlink w:anchor="_Toc444340120" w:history="1">
              <w:r w:rsidRPr="00BE497E">
                <w:rPr>
                  <w:rStyle w:val="Hyperlink"/>
                </w:rPr>
                <w:t>Essentials Sport Science</w:t>
              </w:r>
              <w:r>
                <w:rPr>
                  <w:webHidden/>
                </w:rPr>
                <w:tab/>
                <w:t>3</w:t>
              </w:r>
            </w:hyperlink>
          </w:p>
          <w:p w:rsidR="000471A3" w:rsidRDefault="000471A3" w:rsidP="000471A3">
            <w:pPr>
              <w:pStyle w:val="TOC1"/>
              <w:rPr>
                <w:rFonts w:asciiTheme="minorHAnsi" w:hAnsiTheme="minorHAnsi"/>
                <w:sz w:val="22"/>
                <w:szCs w:val="22"/>
                <w:lang w:val="en-SG" w:eastAsia="en-SG"/>
              </w:rPr>
            </w:pPr>
            <w:hyperlink w:anchor="_Toc444340123" w:history="1">
              <w:r w:rsidRPr="00BE497E">
                <w:rPr>
                  <w:rStyle w:val="Hyperlink"/>
                </w:rPr>
                <w:t>Applied Exercise Science</w:t>
              </w:r>
              <w:r>
                <w:rPr>
                  <w:webHidden/>
                </w:rPr>
                <w:tab/>
                <w:t>4</w:t>
              </w:r>
            </w:hyperlink>
          </w:p>
          <w:p w:rsidR="000471A3" w:rsidRDefault="000471A3" w:rsidP="000471A3">
            <w:pPr>
              <w:pStyle w:val="TOC1"/>
              <w:rPr>
                <w:rFonts w:asciiTheme="minorHAnsi" w:hAnsiTheme="minorHAnsi"/>
                <w:sz w:val="22"/>
                <w:szCs w:val="22"/>
                <w:lang w:val="en-SG" w:eastAsia="en-SG"/>
              </w:rPr>
            </w:pPr>
            <w:hyperlink w:anchor="_Toc444340124" w:history="1">
              <w:r w:rsidRPr="00BE497E">
                <w:rPr>
                  <w:rStyle w:val="Hyperlink"/>
                </w:rPr>
                <w:t>Basic Fitness Nutrition</w:t>
              </w:r>
              <w:r>
                <w:rPr>
                  <w:webHidden/>
                </w:rPr>
                <w:tab/>
                <w:t>5</w:t>
              </w:r>
            </w:hyperlink>
          </w:p>
          <w:p w:rsidR="000471A3" w:rsidRDefault="000471A3" w:rsidP="000471A3">
            <w:pPr>
              <w:pStyle w:val="TOC1"/>
              <w:rPr>
                <w:rFonts w:asciiTheme="minorHAnsi" w:hAnsiTheme="minorHAnsi"/>
                <w:sz w:val="22"/>
                <w:szCs w:val="22"/>
                <w:lang w:val="en-SG" w:eastAsia="en-SG"/>
              </w:rPr>
            </w:pPr>
            <w:hyperlink w:anchor="_Toc444340127" w:history="1">
              <w:r w:rsidRPr="00BE497E">
                <w:rPr>
                  <w:rStyle w:val="Hyperlink"/>
                </w:rPr>
                <w:t>Advanced Fitness Nutrition</w:t>
              </w:r>
              <w:r>
                <w:rPr>
                  <w:webHidden/>
                </w:rPr>
                <w:tab/>
                <w:t>6</w:t>
              </w:r>
            </w:hyperlink>
          </w:p>
          <w:p w:rsidR="000471A3" w:rsidRDefault="000471A3" w:rsidP="000471A3">
            <w:pPr>
              <w:pStyle w:val="TOC1"/>
              <w:rPr>
                <w:rFonts w:asciiTheme="minorHAnsi" w:hAnsiTheme="minorHAnsi"/>
                <w:sz w:val="22"/>
                <w:szCs w:val="22"/>
                <w:lang w:val="en-SG" w:eastAsia="en-SG"/>
              </w:rPr>
            </w:pPr>
            <w:hyperlink w:anchor="_Toc444340128" w:history="1">
              <w:r w:rsidRPr="00BE497E">
                <w:rPr>
                  <w:rStyle w:val="Hyperlink"/>
                </w:rPr>
                <w:t>Fitness Training</w:t>
              </w:r>
              <w:r>
                <w:rPr>
                  <w:webHidden/>
                </w:rPr>
                <w:tab/>
                <w:t>7</w:t>
              </w:r>
            </w:hyperlink>
          </w:p>
          <w:p w:rsidR="000471A3" w:rsidRDefault="000471A3" w:rsidP="000471A3">
            <w:pPr>
              <w:pStyle w:val="TOC1"/>
              <w:rPr>
                <w:rFonts w:asciiTheme="minorHAnsi" w:hAnsiTheme="minorHAnsi"/>
                <w:sz w:val="22"/>
                <w:szCs w:val="22"/>
                <w:lang w:val="en-SG" w:eastAsia="en-SG"/>
              </w:rPr>
            </w:pPr>
            <w:hyperlink w:anchor="_Toc444340129" w:history="1">
              <w:r w:rsidRPr="00BE497E">
                <w:rPr>
                  <w:rStyle w:val="Hyperlink"/>
                </w:rPr>
                <w:t>Aerobic and Anaerobic Exercise Description</w:t>
              </w:r>
              <w:r>
                <w:rPr>
                  <w:webHidden/>
                </w:rPr>
                <w:tab/>
                <w:t>8</w:t>
              </w:r>
            </w:hyperlink>
          </w:p>
          <w:p w:rsidR="000471A3" w:rsidRDefault="000471A3" w:rsidP="000471A3">
            <w:pPr>
              <w:pStyle w:val="TOC1"/>
              <w:rPr>
                <w:rFonts w:asciiTheme="minorHAnsi" w:hAnsiTheme="minorHAnsi"/>
                <w:sz w:val="22"/>
                <w:szCs w:val="22"/>
                <w:lang w:val="en-SG" w:eastAsia="en-SG"/>
              </w:rPr>
            </w:pPr>
            <w:hyperlink w:anchor="_Toc444340126" w:history="1">
              <w:r w:rsidRPr="00BE497E">
                <w:rPr>
                  <w:rStyle w:val="Hyperlink"/>
                </w:rPr>
                <w:t>Applying Exercise Prescription Principles</w:t>
              </w:r>
              <w:r>
                <w:rPr>
                  <w:webHidden/>
                </w:rPr>
                <w:tab/>
              </w:r>
              <w:r>
                <w:rPr>
                  <w:webHidden/>
                </w:rPr>
                <w:fldChar w:fldCharType="begin"/>
              </w:r>
              <w:r>
                <w:rPr>
                  <w:webHidden/>
                </w:rPr>
                <w:instrText xml:space="preserve"> PAGEREF _Toc444340126 \h </w:instrText>
              </w:r>
              <w:r>
                <w:rPr>
                  <w:webHidden/>
                </w:rPr>
              </w:r>
              <w:r>
                <w:rPr>
                  <w:webHidden/>
                </w:rPr>
                <w:fldChar w:fldCharType="separate"/>
              </w:r>
              <w:r>
                <w:rPr>
                  <w:webHidden/>
                </w:rPr>
                <w:t>9</w:t>
              </w:r>
              <w:r>
                <w:rPr>
                  <w:webHidden/>
                </w:rPr>
                <w:fldChar w:fldCharType="end"/>
              </w:r>
            </w:hyperlink>
          </w:p>
          <w:p w:rsidR="000471A3" w:rsidRDefault="000471A3" w:rsidP="000471A3">
            <w:pPr>
              <w:pStyle w:val="TOC1"/>
              <w:rPr>
                <w:rFonts w:asciiTheme="minorHAnsi" w:hAnsiTheme="minorHAnsi"/>
                <w:sz w:val="22"/>
                <w:szCs w:val="22"/>
                <w:lang w:val="en-SG" w:eastAsia="en-SG"/>
              </w:rPr>
            </w:pPr>
            <w:hyperlink w:anchor="_Toc444340126" w:history="1">
              <w:r w:rsidRPr="00BE497E">
                <w:rPr>
                  <w:rStyle w:val="Hyperlink"/>
                </w:rPr>
                <w:t>A</w:t>
              </w:r>
              <w:r>
                <w:rPr>
                  <w:rStyle w:val="Hyperlink"/>
                </w:rPr>
                <w:t>CE Certified Personal Trainer</w:t>
              </w:r>
              <w:r>
                <w:rPr>
                  <w:webHidden/>
                </w:rPr>
                <w:tab/>
                <w:t>10</w:t>
              </w:r>
            </w:hyperlink>
          </w:p>
          <w:p w:rsidR="000471A3" w:rsidRDefault="000471A3" w:rsidP="000471A3">
            <w:pPr>
              <w:pStyle w:val="TOC1"/>
              <w:rPr>
                <w:rFonts w:asciiTheme="minorHAnsi" w:hAnsiTheme="minorHAnsi"/>
                <w:sz w:val="22"/>
                <w:szCs w:val="22"/>
                <w:lang w:val="en-SG" w:eastAsia="en-SG"/>
              </w:rPr>
            </w:pPr>
            <w:hyperlink w:anchor="_Toc444340127" w:history="1">
              <w:r w:rsidRPr="00BE497E">
                <w:rPr>
                  <w:rStyle w:val="Hyperlink"/>
                </w:rPr>
                <w:t>A</w:t>
              </w:r>
              <w:r>
                <w:rPr>
                  <w:rStyle w:val="Hyperlink"/>
                </w:rPr>
                <w:t>CE Fitness Nutrition Specialist</w:t>
              </w:r>
              <w:r>
                <w:rPr>
                  <w:webHidden/>
                </w:rPr>
                <w:tab/>
                <w:t>11</w:t>
              </w:r>
            </w:hyperlink>
          </w:p>
          <w:p w:rsidR="000471A3" w:rsidRDefault="000471A3" w:rsidP="000471A3">
            <w:pPr>
              <w:pStyle w:val="TOC1"/>
              <w:rPr>
                <w:rFonts w:asciiTheme="minorHAnsi" w:hAnsiTheme="minorHAnsi"/>
                <w:sz w:val="22"/>
                <w:szCs w:val="22"/>
                <w:lang w:val="en-SG" w:eastAsia="en-SG"/>
              </w:rPr>
            </w:pPr>
            <w:hyperlink w:anchor="_Toc444340128" w:history="1">
              <w:r w:rsidRPr="00BE497E">
                <w:rPr>
                  <w:rStyle w:val="Hyperlink"/>
                </w:rPr>
                <w:t>Fitness Training</w:t>
              </w:r>
              <w:r>
                <w:rPr>
                  <w:webHidden/>
                </w:rPr>
                <w:tab/>
                <w:t>0</w:t>
              </w:r>
            </w:hyperlink>
          </w:p>
          <w:p w:rsidR="000471A3" w:rsidRDefault="000471A3" w:rsidP="000471A3">
            <w:pPr>
              <w:pStyle w:val="TOC1"/>
              <w:rPr>
                <w:rFonts w:asciiTheme="minorHAnsi" w:hAnsiTheme="minorHAnsi"/>
                <w:sz w:val="22"/>
                <w:szCs w:val="22"/>
                <w:lang w:val="en-SG" w:eastAsia="en-SG"/>
              </w:rPr>
            </w:pPr>
            <w:hyperlink w:anchor="_Toc444340129" w:history="1">
              <w:r w:rsidRPr="00BE497E">
                <w:rPr>
                  <w:rStyle w:val="Hyperlink"/>
                </w:rPr>
                <w:t>Aerobic and Anaerobic Exercise Description</w:t>
              </w:r>
              <w:r>
                <w:rPr>
                  <w:webHidden/>
                </w:rPr>
                <w:tab/>
                <w:t>0</w:t>
              </w:r>
            </w:hyperlink>
          </w:p>
          <w:p w:rsidR="000471A3" w:rsidRPr="00776AC8" w:rsidRDefault="000471A3" w:rsidP="000471A3">
            <w:pPr>
              <w:pStyle w:val="Heading1"/>
              <w:outlineLvl w:val="0"/>
            </w:pPr>
            <w:r>
              <w:fldChar w:fldCharType="end"/>
            </w:r>
          </w:p>
        </w:tc>
        <w:tc>
          <w:tcPr>
            <w:tcW w:w="993" w:type="dxa"/>
          </w:tcPr>
          <w:p w:rsidR="000471A3" w:rsidRDefault="000471A3" w:rsidP="000471A3"/>
        </w:tc>
        <w:tc>
          <w:tcPr>
            <w:tcW w:w="850" w:type="dxa"/>
          </w:tcPr>
          <w:p w:rsidR="000471A3" w:rsidRDefault="000471A3" w:rsidP="000471A3"/>
        </w:tc>
        <w:tc>
          <w:tcPr>
            <w:tcW w:w="6225" w:type="dxa"/>
          </w:tcPr>
          <w:p w:rsidR="000471A3" w:rsidRDefault="000471A3" w:rsidP="000471A3">
            <w:pPr>
              <w:pStyle w:val="Heading1"/>
              <w:outlineLvl w:val="0"/>
            </w:pPr>
            <w:r w:rsidRPr="0072731A">
              <w:rPr>
                <w:noProof/>
                <w:color w:val="102306"/>
                <w:lang w:val="en-SG" w:eastAsia="en-SG"/>
              </w:rPr>
              <mc:AlternateContent>
                <mc:Choice Requires="wps">
                  <w:drawing>
                    <wp:anchor distT="45720" distB="45720" distL="114300" distR="114300" simplePos="0" relativeHeight="251834368" behindDoc="0" locked="0" layoutInCell="1" allowOverlap="1" wp14:anchorId="00E2229C" wp14:editId="7E565BF0">
                      <wp:simplePos x="0" y="0"/>
                      <wp:positionH relativeFrom="column">
                        <wp:posOffset>2218055</wp:posOffset>
                      </wp:positionH>
                      <wp:positionV relativeFrom="paragraph">
                        <wp:posOffset>1099820</wp:posOffset>
                      </wp:positionV>
                      <wp:extent cx="1449070" cy="18669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1866900"/>
                              </a:xfrm>
                              <a:prstGeom prst="rect">
                                <a:avLst/>
                              </a:prstGeom>
                              <a:solidFill>
                                <a:srgbClr val="FFFFFF"/>
                              </a:solidFill>
                              <a:ln w="9525">
                                <a:noFill/>
                                <a:miter lim="800000"/>
                                <a:headEnd/>
                                <a:tailEnd/>
                              </a:ln>
                            </wps:spPr>
                            <wps:txbx>
                              <w:txbxContent>
                                <w:p w:rsidR="000471A3" w:rsidRPr="00472DC0" w:rsidRDefault="000471A3" w:rsidP="000471A3">
                                  <w:pPr>
                                    <w:pStyle w:val="NoSpacing"/>
                                    <w:rPr>
                                      <w:rFonts w:ascii="Yetimology" w:hAnsi="Yetimology"/>
                                      <w:color w:val="auto"/>
                                      <w:sz w:val="24"/>
                                    </w:rPr>
                                  </w:pPr>
                                  <w:r w:rsidRPr="00623CDD">
                                    <w:rPr>
                                      <w:rFonts w:ascii="Yetimology" w:hAnsi="Yetimology"/>
                                      <w:color w:val="10233E"/>
                                      <w:sz w:val="28"/>
                                    </w:rPr>
                                    <w:t>Price</w:t>
                                  </w:r>
                                  <w:r w:rsidRPr="00623CDD">
                                    <w:rPr>
                                      <w:rFonts w:ascii="Yetimology" w:hAnsi="Yetimology"/>
                                      <w:sz w:val="24"/>
                                    </w:rPr>
                                    <w:br/>
                                  </w:r>
                                  <w:r w:rsidRPr="00472DC0">
                                    <w:rPr>
                                      <w:rFonts w:ascii="Yetimology" w:hAnsi="Yetimology"/>
                                      <w:color w:val="auto"/>
                                      <w:sz w:val="24"/>
                                      <w:u w:val="single"/>
                                    </w:rPr>
                                    <w:t>$2100</w:t>
                                  </w:r>
                                  <w:r w:rsidRPr="00472DC0">
                                    <w:rPr>
                                      <w:rFonts w:ascii="Yetimology" w:hAnsi="Yetimology"/>
                                      <w:color w:val="auto"/>
                                      <w:sz w:val="24"/>
                                    </w:rPr>
                                    <w:t xml:space="preserve"> Inclusive GST</w:t>
                                  </w:r>
                                </w:p>
                                <w:p w:rsidR="000471A3" w:rsidRPr="00623CDD" w:rsidRDefault="000471A3" w:rsidP="000471A3">
                                  <w:pPr>
                                    <w:pStyle w:val="NoSpacing"/>
                                    <w:rPr>
                                      <w:rFonts w:ascii="Yetimology" w:hAnsi="Yetimology"/>
                                      <w:sz w:val="24"/>
                                    </w:rPr>
                                  </w:pPr>
                                </w:p>
                                <w:p w:rsidR="000471A3" w:rsidRDefault="000471A3" w:rsidP="000471A3">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472DC0">
                                    <w:rPr>
                                      <w:rFonts w:ascii="Yetimology" w:hAnsi="Yetimology"/>
                                      <w:color w:val="auto"/>
                                      <w:sz w:val="24"/>
                                    </w:rPr>
                                    <w:t>5 session x 8 hours</w:t>
                                  </w:r>
                                </w:p>
                                <w:p w:rsidR="000471A3" w:rsidRPr="00623CDD" w:rsidRDefault="000471A3" w:rsidP="000471A3">
                                  <w:pPr>
                                    <w:pStyle w:val="NoSpacing"/>
                                    <w:rPr>
                                      <w:rFonts w:ascii="Yetimology" w:hAnsi="Yetimology"/>
                                      <w:sz w:val="24"/>
                                    </w:rPr>
                                  </w:pPr>
                                </w:p>
                                <w:p w:rsidR="000471A3" w:rsidRPr="00472DC0" w:rsidRDefault="000471A3" w:rsidP="000471A3">
                                  <w:pPr>
                                    <w:pStyle w:val="NoSpacing"/>
                                    <w:rPr>
                                      <w:rFonts w:ascii="Yetimology" w:hAnsi="Yetimology"/>
                                      <w:color w:val="auto"/>
                                      <w:sz w:val="24"/>
                                    </w:rPr>
                                  </w:pPr>
                                  <w:r w:rsidRPr="00623CDD">
                                    <w:rPr>
                                      <w:rFonts w:ascii="Yetimology" w:hAnsi="Yetimology"/>
                                      <w:color w:val="10233E"/>
                                      <w:sz w:val="28"/>
                                    </w:rPr>
                                    <w:t>Venue</w:t>
                                  </w:r>
                                  <w:r w:rsidRPr="00623CDD">
                                    <w:rPr>
                                      <w:rFonts w:ascii="Yetimology" w:hAnsi="Yetimology"/>
                                      <w:color w:val="10233E"/>
                                      <w:sz w:val="24"/>
                                    </w:rPr>
                                    <w:br/>
                                  </w:r>
                                  <w:r w:rsidRPr="00472DC0">
                                    <w:rPr>
                                      <w:rFonts w:ascii="Yetimology" w:hAnsi="Yetimology"/>
                                      <w:color w:val="auto"/>
                                      <w:sz w:val="24"/>
                                    </w:rPr>
                                    <w:t>International Sports Academy</w:t>
                                  </w:r>
                                </w:p>
                                <w:p w:rsidR="000471A3" w:rsidRDefault="000471A3" w:rsidP="000471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2229C" id="_x0000_s1027" type="#_x0000_t202" style="position:absolute;margin-left:174.65pt;margin-top:86.6pt;width:114.1pt;height:147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" stroked="f">
                      <v:textbox>
                        <w:txbxContent>
                          <w:p w:rsidR="000471A3" w:rsidRPr="00472DC0" w:rsidRDefault="000471A3" w:rsidP="000471A3">
                            <w:pPr>
                              <w:pStyle w:val="NoSpacing"/>
                              <w:rPr>
                                <w:rFonts w:ascii="Yetimology" w:hAnsi="Yetimology"/>
                                <w:color w:val="auto"/>
                                <w:sz w:val="24"/>
                              </w:rPr>
                            </w:pPr>
                            <w:r w:rsidRPr="00623CDD">
                              <w:rPr>
                                <w:rFonts w:ascii="Yetimology" w:hAnsi="Yetimology"/>
                                <w:color w:val="10233E"/>
                                <w:sz w:val="28"/>
                              </w:rPr>
                              <w:t>Price</w:t>
                            </w:r>
                            <w:r w:rsidRPr="00623CDD">
                              <w:rPr>
                                <w:rFonts w:ascii="Yetimology" w:hAnsi="Yetimology"/>
                                <w:sz w:val="24"/>
                              </w:rPr>
                              <w:br/>
                            </w:r>
                            <w:r w:rsidRPr="00472DC0">
                              <w:rPr>
                                <w:rFonts w:ascii="Yetimology" w:hAnsi="Yetimology"/>
                                <w:color w:val="auto"/>
                                <w:sz w:val="24"/>
                                <w:u w:val="single"/>
                              </w:rPr>
                              <w:t>$2100</w:t>
                            </w:r>
                            <w:r w:rsidRPr="00472DC0">
                              <w:rPr>
                                <w:rFonts w:ascii="Yetimology" w:hAnsi="Yetimology"/>
                                <w:color w:val="auto"/>
                                <w:sz w:val="24"/>
                              </w:rPr>
                              <w:t xml:space="preserve"> Inclusive GST</w:t>
                            </w:r>
                          </w:p>
                          <w:p w:rsidR="000471A3" w:rsidRPr="00623CDD" w:rsidRDefault="000471A3" w:rsidP="000471A3">
                            <w:pPr>
                              <w:pStyle w:val="NoSpacing"/>
                              <w:rPr>
                                <w:rFonts w:ascii="Yetimology" w:hAnsi="Yetimology"/>
                                <w:sz w:val="24"/>
                              </w:rPr>
                            </w:pPr>
                          </w:p>
                          <w:p w:rsidR="000471A3" w:rsidRDefault="000471A3" w:rsidP="000471A3">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472DC0">
                              <w:rPr>
                                <w:rFonts w:ascii="Yetimology" w:hAnsi="Yetimology"/>
                                <w:color w:val="auto"/>
                                <w:sz w:val="24"/>
                              </w:rPr>
                              <w:t>5 session x 8 hours</w:t>
                            </w:r>
                          </w:p>
                          <w:p w:rsidR="000471A3" w:rsidRPr="00623CDD" w:rsidRDefault="000471A3" w:rsidP="000471A3">
                            <w:pPr>
                              <w:pStyle w:val="NoSpacing"/>
                              <w:rPr>
                                <w:rFonts w:ascii="Yetimology" w:hAnsi="Yetimology"/>
                                <w:sz w:val="24"/>
                              </w:rPr>
                            </w:pPr>
                          </w:p>
                          <w:p w:rsidR="000471A3" w:rsidRPr="00472DC0" w:rsidRDefault="000471A3" w:rsidP="000471A3">
                            <w:pPr>
                              <w:pStyle w:val="NoSpacing"/>
                              <w:rPr>
                                <w:rFonts w:ascii="Yetimology" w:hAnsi="Yetimology"/>
                                <w:color w:val="auto"/>
                                <w:sz w:val="24"/>
                              </w:rPr>
                            </w:pPr>
                            <w:r w:rsidRPr="00623CDD">
                              <w:rPr>
                                <w:rFonts w:ascii="Yetimology" w:hAnsi="Yetimology"/>
                                <w:color w:val="10233E"/>
                                <w:sz w:val="28"/>
                              </w:rPr>
                              <w:t>Venue</w:t>
                            </w:r>
                            <w:r w:rsidRPr="00623CDD">
                              <w:rPr>
                                <w:rFonts w:ascii="Yetimology" w:hAnsi="Yetimology"/>
                                <w:color w:val="10233E"/>
                                <w:sz w:val="24"/>
                              </w:rPr>
                              <w:br/>
                            </w:r>
                            <w:r w:rsidRPr="00472DC0">
                              <w:rPr>
                                <w:rFonts w:ascii="Yetimology" w:hAnsi="Yetimology"/>
                                <w:color w:val="auto"/>
                                <w:sz w:val="24"/>
                              </w:rPr>
                              <w:t>International Sports Academy</w:t>
                            </w:r>
                          </w:p>
                          <w:p w:rsidR="000471A3" w:rsidRDefault="000471A3" w:rsidP="000471A3"/>
                        </w:txbxContent>
                      </v:textbox>
                      <w10:wrap type="square"/>
                    </v:shape>
                  </w:pict>
                </mc:Fallback>
              </mc:AlternateContent>
            </w:r>
            <w:r w:rsidRPr="0072731A">
              <w:rPr>
                <w:noProof/>
                <w:color w:val="102306"/>
                <w:lang w:val="en-SG" w:eastAsia="en-SG"/>
              </w:rPr>
              <mc:AlternateContent>
                <mc:Choice Requires="wps">
                  <w:drawing>
                    <wp:anchor distT="45720" distB="45720" distL="114300" distR="114300" simplePos="0" relativeHeight="251835392" behindDoc="0" locked="0" layoutInCell="1" allowOverlap="1" wp14:anchorId="5211F8E7" wp14:editId="16869EE5">
                      <wp:simplePos x="0" y="0"/>
                      <wp:positionH relativeFrom="column">
                        <wp:posOffset>139510</wp:posOffset>
                      </wp:positionH>
                      <wp:positionV relativeFrom="paragraph">
                        <wp:posOffset>2896235</wp:posOffset>
                      </wp:positionV>
                      <wp:extent cx="2360930" cy="29337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33700"/>
                              </a:xfrm>
                              <a:prstGeom prst="rect">
                                <a:avLst/>
                              </a:prstGeom>
                              <a:solidFill>
                                <a:srgbClr val="FFFFFF"/>
                              </a:solidFill>
                              <a:ln w="9525">
                                <a:noFill/>
                                <a:miter lim="800000"/>
                                <a:headEnd/>
                                <a:tailEnd/>
                              </a:ln>
                            </wps:spPr>
                            <wps:txbx>
                              <w:txbxContent>
                                <w:p w:rsidR="000471A3" w:rsidRPr="00776AC8" w:rsidRDefault="000471A3" w:rsidP="000471A3">
                                  <w:pPr>
                                    <w:widowControl w:val="0"/>
                                    <w:overflowPunct w:val="0"/>
                                    <w:autoSpaceDE w:val="0"/>
                                    <w:autoSpaceDN w:val="0"/>
                                    <w:adjustRightInd w:val="0"/>
                                    <w:spacing w:after="0" w:line="219" w:lineRule="auto"/>
                                    <w:ind w:left="10" w:right="700"/>
                                    <w:rPr>
                                      <w:rFonts w:ascii="Yetimology" w:hAnsi="Yetimology" w:cs="Arial"/>
                                      <w:b/>
                                      <w:color w:val="0F233E"/>
                                      <w:sz w:val="22"/>
                                      <w14:textOutline w14:w="9525" w14:cap="rnd" w14:cmpd="sng" w14:algn="ctr">
                                        <w14:noFill/>
                                        <w14:prstDash w14:val="solid"/>
                                        <w14:bevel/>
                                      </w14:textOutline>
                                    </w:rPr>
                                  </w:pPr>
                                  <w:r w:rsidRPr="00776AC8">
                                    <w:rPr>
                                      <w:rFonts w:ascii="Yetimology" w:hAnsi="Yetimology" w:cs="Arial"/>
                                      <w:b/>
                                      <w:color w:val="0F233E"/>
                                      <w:sz w:val="22"/>
                                      <w14:textOutline w14:w="9525" w14:cap="rnd" w14:cmpd="sng" w14:algn="ctr">
                                        <w14:noFill/>
                                        <w14:prstDash w14:val="solid"/>
                                        <w14:bevel/>
                                      </w14:textOutline>
                                    </w:rPr>
                                    <w:t>COURSE OVERVIEW</w:t>
                                  </w:r>
                                </w:p>
                                <w:p w:rsidR="000471A3" w:rsidRPr="000D09C9" w:rsidRDefault="000471A3" w:rsidP="000471A3">
                                  <w:pPr>
                                    <w:spacing w:line="240" w:lineRule="auto"/>
                                    <w:contextualSpacing/>
                                    <w:rPr>
                                      <w:rFonts w:ascii="Yetimology" w:hAnsi="Yetimology" w:cs="Arial"/>
                                      <w:color w:val="auto"/>
                                    </w:rPr>
                                  </w:pPr>
                                  <w:r w:rsidRPr="000D09C9">
                                    <w:rPr>
                                      <w:rFonts w:ascii="Yetimology" w:hAnsi="Yetimology" w:cs="Arial"/>
                                      <w:color w:val="auto"/>
                                    </w:rPr>
                                    <w:t>Certified Strength and Conditioning Specialists (CSCSs) are professionals who apply scientific knowledge to train athletes for the primary goal of improving athletic performance. They conduct sport-specific testing sessions, design and implement safe and effective strength training and conditioning programs and provide guidance regarding nutrition and injury prevention. Recognizing that their area of expertise is separate and distinct, CSCSs consult with and refer athletes to other professionals when appropriate.</w:t>
                                  </w:r>
                                </w:p>
                                <w:p w:rsidR="000471A3" w:rsidRPr="00776AC8" w:rsidRDefault="000471A3" w:rsidP="000471A3">
                                  <w:pPr>
                                    <w:spacing w:after="0" w:line="240" w:lineRule="auto"/>
                                    <w:rPr>
                                      <w:rFonts w:ascii="Yetimology" w:hAnsi="Yetimology" w:cs="Calibri"/>
                                      <w:b/>
                                      <w:color w:val="0F233E"/>
                                      <w:sz w:val="22"/>
                                    </w:rPr>
                                  </w:pPr>
                                  <w:r w:rsidRPr="00776AC8">
                                    <w:rPr>
                                      <w:rFonts w:ascii="Yetimology" w:hAnsi="Yetimology" w:cs="Calibri"/>
                                      <w:b/>
                                      <w:color w:val="0F233E"/>
                                      <w:sz w:val="22"/>
                                    </w:rPr>
                                    <w:t>COURSE OBJECTIVES</w:t>
                                  </w:r>
                                </w:p>
                                <w:p w:rsidR="000471A3" w:rsidRPr="00776AC8" w:rsidRDefault="000471A3" w:rsidP="000471A3">
                                  <w:pPr>
                                    <w:spacing w:after="0" w:line="240" w:lineRule="auto"/>
                                    <w:rPr>
                                      <w:rFonts w:ascii="Yetimology" w:hAnsi="Yetimology" w:cs="Arial"/>
                                      <w:color w:val="000000"/>
                                      <w:sz w:val="22"/>
                                      <w:szCs w:val="18"/>
                                    </w:rPr>
                                  </w:pPr>
                                  <w:r w:rsidRPr="00776AC8">
                                    <w:rPr>
                                      <w:rFonts w:ascii="Yetimology" w:hAnsi="Yetimology" w:cs="Arial"/>
                                      <w:color w:val="000000"/>
                                      <w:sz w:val="22"/>
                                      <w:szCs w:val="18"/>
                                    </w:rPr>
                                    <w:t>Upon successful completion of the course, Learners will be able to understand:</w:t>
                                  </w:r>
                                </w:p>
                                <w:p w:rsidR="000471A3" w:rsidRPr="000D09C9"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Structure and Function of the Muscular, Neuromuscular, Cardiovascular and Respiratory System</w:t>
                                  </w:r>
                                </w:p>
                                <w:p w:rsidR="000471A3" w:rsidRPr="000D09C9"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Bioenergetics of Exercise and Training</w:t>
                                  </w:r>
                                </w:p>
                                <w:p w:rsidR="000471A3" w:rsidRPr="000D09C9"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Endocrine Responses to Resistance Exercise</w:t>
                                  </w:r>
                                </w:p>
                                <w:p w:rsidR="000471A3" w:rsidRPr="000D09C9"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Biomechanics of Resistance Exercise</w:t>
                                  </w:r>
                                </w:p>
                                <w:p w:rsidR="000471A3" w:rsidRPr="007D0A5A"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Adaptations to Anaerobic and Aerobic  Training Programs</w:t>
                                  </w:r>
                                </w:p>
                                <w:p w:rsidR="000471A3" w:rsidRPr="007D0A5A" w:rsidRDefault="000471A3" w:rsidP="000471A3">
                                  <w:pPr>
                                    <w:autoSpaceDE w:val="0"/>
                                    <w:autoSpaceDN w:val="0"/>
                                    <w:adjustRightInd w:val="0"/>
                                    <w:spacing w:after="0" w:line="240" w:lineRule="auto"/>
                                    <w:contextualSpacing/>
                                    <w:rPr>
                                      <w:rFonts w:ascii="Arial" w:hAnsi="Arial" w:cs="Arial"/>
                                      <w:color w:val="000000"/>
                                      <w:szCs w:val="18"/>
                                    </w:rPr>
                                  </w:pPr>
                                </w:p>
                                <w:p w:rsidR="000471A3" w:rsidRPr="00776AC8" w:rsidRDefault="000471A3" w:rsidP="000471A3">
                                  <w:pPr>
                                    <w:rPr>
                                      <w:rFonts w:ascii="Yetimology" w:hAnsi="Yetimology" w:cs="Arial"/>
                                      <w:sz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11F8E7" id="_x0000_s1028" type="#_x0000_t202" style="position:absolute;margin-left:11pt;margin-top:228.05pt;width:185.9pt;height:231pt;z-index:251835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" stroked="f">
                      <v:textbox>
                        <w:txbxContent>
                          <w:p w:rsidR="000471A3" w:rsidRPr="00776AC8" w:rsidRDefault="000471A3" w:rsidP="000471A3">
                            <w:pPr>
                              <w:widowControl w:val="0"/>
                              <w:overflowPunct w:val="0"/>
                              <w:autoSpaceDE w:val="0"/>
                              <w:autoSpaceDN w:val="0"/>
                              <w:adjustRightInd w:val="0"/>
                              <w:spacing w:after="0" w:line="219" w:lineRule="auto"/>
                              <w:ind w:left="10" w:right="700"/>
                              <w:rPr>
                                <w:rFonts w:ascii="Yetimology" w:hAnsi="Yetimology" w:cs="Arial"/>
                                <w:b/>
                                <w:color w:val="0F233E"/>
                                <w:sz w:val="22"/>
                                <w14:textOutline w14:w="9525" w14:cap="rnd" w14:cmpd="sng" w14:algn="ctr">
                                  <w14:noFill/>
                                  <w14:prstDash w14:val="solid"/>
                                  <w14:bevel/>
                                </w14:textOutline>
                              </w:rPr>
                            </w:pPr>
                            <w:r w:rsidRPr="00776AC8">
                              <w:rPr>
                                <w:rFonts w:ascii="Yetimology" w:hAnsi="Yetimology" w:cs="Arial"/>
                                <w:b/>
                                <w:color w:val="0F233E"/>
                                <w:sz w:val="22"/>
                                <w14:textOutline w14:w="9525" w14:cap="rnd" w14:cmpd="sng" w14:algn="ctr">
                                  <w14:noFill/>
                                  <w14:prstDash w14:val="solid"/>
                                  <w14:bevel/>
                                </w14:textOutline>
                              </w:rPr>
                              <w:t>COURSE OVERVIEW</w:t>
                            </w:r>
                          </w:p>
                          <w:p w:rsidR="000471A3" w:rsidRPr="000D09C9" w:rsidRDefault="000471A3" w:rsidP="000471A3">
                            <w:pPr>
                              <w:spacing w:line="240" w:lineRule="auto"/>
                              <w:contextualSpacing/>
                              <w:rPr>
                                <w:rFonts w:ascii="Yetimology" w:hAnsi="Yetimology" w:cs="Arial"/>
                                <w:color w:val="auto"/>
                              </w:rPr>
                            </w:pPr>
                            <w:r w:rsidRPr="000D09C9">
                              <w:rPr>
                                <w:rFonts w:ascii="Yetimology" w:hAnsi="Yetimology" w:cs="Arial"/>
                                <w:color w:val="auto"/>
                              </w:rPr>
                              <w:t>Certified Strength and Conditioning Specialists (CSCSs) are professionals who apply scientific knowledge to train athletes for the primary goal of improving athletic performance. They conduct sport-specific testing sessions, design and implement safe and effective strength training and conditioning programs and provide guidance regarding nutrition and injury prevention. Recognizing that their area of expertise is separate and distinct, CSCSs consult with and refer athletes to other professionals when appropriate.</w:t>
                            </w:r>
                          </w:p>
                          <w:p w:rsidR="000471A3" w:rsidRPr="00776AC8" w:rsidRDefault="000471A3" w:rsidP="000471A3">
                            <w:pPr>
                              <w:spacing w:after="0" w:line="240" w:lineRule="auto"/>
                              <w:rPr>
                                <w:rFonts w:ascii="Yetimology" w:hAnsi="Yetimology" w:cs="Calibri"/>
                                <w:b/>
                                <w:color w:val="0F233E"/>
                                <w:sz w:val="22"/>
                              </w:rPr>
                            </w:pPr>
                            <w:r w:rsidRPr="00776AC8">
                              <w:rPr>
                                <w:rFonts w:ascii="Yetimology" w:hAnsi="Yetimology" w:cs="Calibri"/>
                                <w:b/>
                                <w:color w:val="0F233E"/>
                                <w:sz w:val="22"/>
                              </w:rPr>
                              <w:t>COURSE OBJECTIVES</w:t>
                            </w:r>
                          </w:p>
                          <w:p w:rsidR="000471A3" w:rsidRPr="00776AC8" w:rsidRDefault="000471A3" w:rsidP="000471A3">
                            <w:pPr>
                              <w:spacing w:after="0" w:line="240" w:lineRule="auto"/>
                              <w:rPr>
                                <w:rFonts w:ascii="Yetimology" w:hAnsi="Yetimology" w:cs="Arial"/>
                                <w:color w:val="000000"/>
                                <w:sz w:val="22"/>
                                <w:szCs w:val="18"/>
                              </w:rPr>
                            </w:pPr>
                            <w:r w:rsidRPr="00776AC8">
                              <w:rPr>
                                <w:rFonts w:ascii="Yetimology" w:hAnsi="Yetimology" w:cs="Arial"/>
                                <w:color w:val="000000"/>
                                <w:sz w:val="22"/>
                                <w:szCs w:val="18"/>
                              </w:rPr>
                              <w:t>Upon successful completion of the course, Learners will be able to understand:</w:t>
                            </w:r>
                          </w:p>
                          <w:p w:rsidR="000471A3" w:rsidRPr="000D09C9"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Structure and Function of the Muscular, Neuromuscular, Cardiovascular and Respiratory System</w:t>
                            </w:r>
                          </w:p>
                          <w:p w:rsidR="000471A3" w:rsidRPr="000D09C9"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Bioenergetics of Exercise and Training</w:t>
                            </w:r>
                          </w:p>
                          <w:p w:rsidR="000471A3" w:rsidRPr="000D09C9"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Endocrine Responses to Resistance Exercise</w:t>
                            </w:r>
                          </w:p>
                          <w:p w:rsidR="000471A3" w:rsidRPr="000D09C9"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Biomechanics of Resistance Exercise</w:t>
                            </w:r>
                          </w:p>
                          <w:p w:rsidR="000471A3" w:rsidRPr="007D0A5A" w:rsidRDefault="000471A3" w:rsidP="000471A3">
                            <w:pPr>
                              <w:pStyle w:val="ListParagraph"/>
                              <w:numPr>
                                <w:ilvl w:val="0"/>
                                <w:numId w:val="16"/>
                              </w:numPr>
                              <w:autoSpaceDE w:val="0"/>
                              <w:autoSpaceDN w:val="0"/>
                              <w:adjustRightInd w:val="0"/>
                              <w:spacing w:after="0" w:line="240" w:lineRule="auto"/>
                              <w:ind w:left="709"/>
                              <w:rPr>
                                <w:rFonts w:ascii="Arial" w:hAnsi="Arial" w:cs="Arial"/>
                                <w:color w:val="000000"/>
                                <w:sz w:val="20"/>
                                <w:szCs w:val="18"/>
                              </w:rPr>
                            </w:pPr>
                            <w:r w:rsidRPr="007D0A5A">
                              <w:rPr>
                                <w:rFonts w:ascii="Arial" w:hAnsi="Arial" w:cs="Arial"/>
                                <w:color w:val="000000"/>
                                <w:sz w:val="20"/>
                                <w:szCs w:val="18"/>
                              </w:rPr>
                              <w:t>Adaptations to Anaerobic and Aerobic  Training Programs</w:t>
                            </w:r>
                          </w:p>
                          <w:p w:rsidR="000471A3" w:rsidRPr="007D0A5A" w:rsidRDefault="000471A3" w:rsidP="000471A3">
                            <w:pPr>
                              <w:autoSpaceDE w:val="0"/>
                              <w:autoSpaceDN w:val="0"/>
                              <w:adjustRightInd w:val="0"/>
                              <w:spacing w:after="0" w:line="240" w:lineRule="auto"/>
                              <w:contextualSpacing/>
                              <w:rPr>
                                <w:rFonts w:ascii="Arial" w:hAnsi="Arial" w:cs="Arial"/>
                                <w:color w:val="000000"/>
                                <w:szCs w:val="18"/>
                              </w:rPr>
                            </w:pPr>
                          </w:p>
                          <w:p w:rsidR="000471A3" w:rsidRPr="00776AC8" w:rsidRDefault="000471A3" w:rsidP="000471A3">
                            <w:pPr>
                              <w:rPr>
                                <w:rFonts w:ascii="Yetimology" w:hAnsi="Yetimology" w:cs="Arial"/>
                                <w:sz w:val="18"/>
                              </w:rPr>
                            </w:pPr>
                          </w:p>
                        </w:txbxContent>
                      </v:textbox>
                      <w10:wrap type="square"/>
                    </v:shape>
                  </w:pict>
                </mc:Fallback>
              </mc:AlternateContent>
            </w:r>
            <w:r w:rsidRPr="000D09C9">
              <w:rPr>
                <w:noProof/>
                <w:color w:val="auto"/>
                <w:lang w:val="en-SG" w:eastAsia="en-SG"/>
              </w:rPr>
              <w:drawing>
                <wp:anchor distT="0" distB="0" distL="114300" distR="114300" simplePos="0" relativeHeight="251833344" behindDoc="1" locked="0" layoutInCell="1" allowOverlap="1" wp14:anchorId="458A7D06" wp14:editId="6CEB341B">
                  <wp:simplePos x="0" y="0"/>
                  <wp:positionH relativeFrom="column">
                    <wp:posOffset>32621</wp:posOffset>
                  </wp:positionH>
                  <wp:positionV relativeFrom="paragraph">
                    <wp:posOffset>1425683</wp:posOffset>
                  </wp:positionV>
                  <wp:extent cx="1983113" cy="1332854"/>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sa_art_singapore\photos\shutterstock_727600.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83113" cy="13328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09C9">
              <w:rPr>
                <w:color w:val="auto"/>
              </w:rPr>
              <w:t>NSCA – Certified Strength &amp; Conditioning Specialist</w:t>
            </w:r>
          </w:p>
        </w:tc>
      </w:tr>
      <w:tr w:rsidR="000471A3" w:rsidTr="004129EE">
        <w:trPr>
          <w:trHeight w:val="408"/>
        </w:trPr>
        <w:tc>
          <w:tcPr>
            <w:tcW w:w="6232" w:type="dxa"/>
            <w:vAlign w:val="bottom"/>
          </w:tcPr>
          <w:p w:rsidR="000471A3" w:rsidRPr="00F81BCA" w:rsidRDefault="000471A3" w:rsidP="000471A3">
            <w:pPr>
              <w:jc w:val="right"/>
              <w:rPr>
                <w:color w:val="102306"/>
                <w:sz w:val="16"/>
              </w:rPr>
            </w:pPr>
          </w:p>
        </w:tc>
        <w:tc>
          <w:tcPr>
            <w:tcW w:w="993" w:type="dxa"/>
          </w:tcPr>
          <w:p w:rsidR="000471A3" w:rsidRPr="00F81BCA" w:rsidRDefault="000471A3" w:rsidP="000471A3">
            <w:pPr>
              <w:rPr>
                <w:color w:val="102306"/>
                <w:sz w:val="16"/>
              </w:rPr>
            </w:pPr>
          </w:p>
        </w:tc>
        <w:tc>
          <w:tcPr>
            <w:tcW w:w="850" w:type="dxa"/>
          </w:tcPr>
          <w:p w:rsidR="000471A3" w:rsidRPr="00F81BCA" w:rsidRDefault="000471A3" w:rsidP="000471A3">
            <w:pPr>
              <w:rPr>
                <w:color w:val="102306"/>
                <w:sz w:val="16"/>
              </w:rPr>
            </w:pPr>
          </w:p>
        </w:tc>
        <w:tc>
          <w:tcPr>
            <w:tcW w:w="6225" w:type="dxa"/>
          </w:tcPr>
          <w:p w:rsidR="000471A3" w:rsidRPr="00F81BCA" w:rsidRDefault="000471A3" w:rsidP="000471A3">
            <w:pPr>
              <w:rPr>
                <w:color w:val="102306"/>
                <w:sz w:val="16"/>
              </w:rPr>
            </w:pPr>
          </w:p>
        </w:tc>
      </w:tr>
    </w:tbl>
    <w:p w:rsidR="00176B88" w:rsidRDefault="00176B88" w:rsidP="00282990"/>
    <w:p w:rsidR="00176B88" w:rsidRDefault="00176B88">
      <w:r>
        <w:br w:type="page"/>
      </w:r>
    </w:p>
    <w:p w:rsidR="00176B88" w:rsidRDefault="00176B88" w:rsidP="00282990"/>
    <w:tbl>
      <w:tblPr>
        <w:tblStyle w:val="TableGrid"/>
        <w:tblpPr w:leftFromText="180" w:rightFromText="180" w:vertAnchor="text" w:horzAnchor="margin" w:tblpY="-289"/>
        <w:tblW w:w="14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4"/>
        <w:gridCol w:w="1001"/>
        <w:gridCol w:w="857"/>
        <w:gridCol w:w="6277"/>
      </w:tblGrid>
      <w:tr w:rsidR="005760AF" w:rsidTr="004129EE">
        <w:trPr>
          <w:trHeight w:val="9439"/>
        </w:trPr>
        <w:tc>
          <w:tcPr>
            <w:tcW w:w="6284" w:type="dxa"/>
          </w:tcPr>
          <w:p w:rsidR="005760AF" w:rsidRPr="00325F7C" w:rsidRDefault="005760AF" w:rsidP="005760AF">
            <w:pPr>
              <w:pStyle w:val="Heading1"/>
              <w:outlineLvl w:val="0"/>
              <w:rPr>
                <w:sz w:val="54"/>
                <w:szCs w:val="54"/>
              </w:rPr>
            </w:pPr>
            <w:bookmarkStart w:id="1" w:name="_Toc444340121"/>
            <w:r w:rsidRPr="00A27B0C">
              <w:rPr>
                <w:noProof/>
                <w:color w:val="auto"/>
                <w:sz w:val="52"/>
                <w:lang w:val="en-SG" w:eastAsia="en-SG"/>
              </w:rPr>
              <mc:AlternateContent>
                <mc:Choice Requires="wps">
                  <w:drawing>
                    <wp:anchor distT="45720" distB="45720" distL="114300" distR="114300" simplePos="0" relativeHeight="251826176" behindDoc="0" locked="0" layoutInCell="1" allowOverlap="1" wp14:anchorId="68E95A30" wp14:editId="5B35C8C6">
                      <wp:simplePos x="0" y="0"/>
                      <wp:positionH relativeFrom="column">
                        <wp:posOffset>2230755</wp:posOffset>
                      </wp:positionH>
                      <wp:positionV relativeFrom="paragraph">
                        <wp:posOffset>744220</wp:posOffset>
                      </wp:positionV>
                      <wp:extent cx="1253490" cy="177419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774190"/>
                              </a:xfrm>
                              <a:prstGeom prst="rect">
                                <a:avLst/>
                              </a:prstGeom>
                              <a:noFill/>
                              <a:ln w="9525">
                                <a:noFill/>
                                <a:miter lim="800000"/>
                                <a:headEnd/>
                                <a:tailEnd/>
                              </a:ln>
                            </wps:spPr>
                            <wps:txbx>
                              <w:txbxContent>
                                <w:p w:rsidR="005760AF" w:rsidRDefault="005760AF" w:rsidP="005760AF">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Pr>
                                      <w:rFonts w:ascii="Yetimology" w:hAnsi="Yetimology"/>
                                      <w:color w:val="auto"/>
                                      <w:sz w:val="24"/>
                                      <w:u w:val="single"/>
                                    </w:rPr>
                                    <w:t>$1712</w:t>
                                  </w:r>
                                  <w:r w:rsidRPr="006A4BB8">
                                    <w:rPr>
                                      <w:rFonts w:ascii="Yetimology" w:hAnsi="Yetimology"/>
                                      <w:color w:val="auto"/>
                                      <w:sz w:val="24"/>
                                    </w:rPr>
                                    <w:t xml:space="preserve"> Inclusive GST</w:t>
                                  </w:r>
                                </w:p>
                                <w:p w:rsidR="005760AF" w:rsidRPr="00623CDD" w:rsidRDefault="005760AF" w:rsidP="005760AF">
                                  <w:pPr>
                                    <w:pStyle w:val="NoSpacing"/>
                                    <w:rPr>
                                      <w:rFonts w:ascii="Yetimology" w:hAnsi="Yetimology"/>
                                      <w:sz w:val="24"/>
                                    </w:rPr>
                                  </w:pPr>
                                </w:p>
                                <w:p w:rsidR="005760AF" w:rsidRDefault="005760AF" w:rsidP="005760AF">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Pr>
                                      <w:rFonts w:ascii="Yetimology" w:hAnsi="Yetimology"/>
                                      <w:color w:val="auto"/>
                                      <w:sz w:val="24"/>
                                    </w:rPr>
                                    <w:t>2 months</w:t>
                                  </w:r>
                                </w:p>
                                <w:p w:rsidR="005760AF" w:rsidRPr="00623CDD" w:rsidRDefault="005760AF" w:rsidP="005760AF">
                                  <w:pPr>
                                    <w:pStyle w:val="NoSpacing"/>
                                    <w:rPr>
                                      <w:rFonts w:ascii="Yetimology" w:hAnsi="Yetimology"/>
                                      <w:sz w:val="24"/>
                                    </w:rPr>
                                  </w:pPr>
                                </w:p>
                                <w:p w:rsidR="005760AF" w:rsidRPr="00790AB7" w:rsidRDefault="005760AF" w:rsidP="005760AF">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6A4BB8">
                                    <w:rPr>
                                      <w:rFonts w:ascii="Yetimology" w:hAnsi="Yetimology"/>
                                      <w:color w:val="auto"/>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5A30" id="_x0000_s1029" type="#_x0000_t202" style="position:absolute;margin-left:175.65pt;margin-top:58.6pt;width:98.7pt;height:139.7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" filled="f" stroked="f">
                      <v:textbox>
                        <w:txbxContent>
                          <w:p w:rsidR="005760AF" w:rsidRDefault="005760AF" w:rsidP="005760AF">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Pr>
                                <w:rFonts w:ascii="Yetimology" w:hAnsi="Yetimology"/>
                                <w:color w:val="auto"/>
                                <w:sz w:val="24"/>
                                <w:u w:val="single"/>
                              </w:rPr>
                              <w:t>$1712</w:t>
                            </w:r>
                            <w:r w:rsidRPr="006A4BB8">
                              <w:rPr>
                                <w:rFonts w:ascii="Yetimology" w:hAnsi="Yetimology"/>
                                <w:color w:val="auto"/>
                                <w:sz w:val="24"/>
                              </w:rPr>
                              <w:t xml:space="preserve"> Inclusive GST</w:t>
                            </w:r>
                          </w:p>
                          <w:p w:rsidR="005760AF" w:rsidRPr="00623CDD" w:rsidRDefault="005760AF" w:rsidP="005760AF">
                            <w:pPr>
                              <w:pStyle w:val="NoSpacing"/>
                              <w:rPr>
                                <w:rFonts w:ascii="Yetimology" w:hAnsi="Yetimology"/>
                                <w:sz w:val="24"/>
                              </w:rPr>
                            </w:pPr>
                          </w:p>
                          <w:p w:rsidR="005760AF" w:rsidRDefault="005760AF" w:rsidP="005760AF">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Pr>
                                <w:rFonts w:ascii="Yetimology" w:hAnsi="Yetimology"/>
                                <w:color w:val="auto"/>
                                <w:sz w:val="24"/>
                              </w:rPr>
                              <w:t>2 months</w:t>
                            </w:r>
                          </w:p>
                          <w:p w:rsidR="005760AF" w:rsidRPr="00623CDD" w:rsidRDefault="005760AF" w:rsidP="005760AF">
                            <w:pPr>
                              <w:pStyle w:val="NoSpacing"/>
                              <w:rPr>
                                <w:rFonts w:ascii="Yetimology" w:hAnsi="Yetimology"/>
                                <w:sz w:val="24"/>
                              </w:rPr>
                            </w:pPr>
                          </w:p>
                          <w:p w:rsidR="005760AF" w:rsidRPr="00790AB7" w:rsidRDefault="005760AF" w:rsidP="005760AF">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6A4BB8">
                              <w:rPr>
                                <w:rFonts w:ascii="Yetimology" w:hAnsi="Yetimology"/>
                                <w:color w:val="auto"/>
                                <w:sz w:val="24"/>
                              </w:rPr>
                              <w:t>International Sports Academy</w:t>
                            </w:r>
                          </w:p>
                        </w:txbxContent>
                      </v:textbox>
                      <w10:wrap type="square"/>
                    </v:shape>
                  </w:pict>
                </mc:Fallback>
              </mc:AlternateContent>
            </w:r>
            <w:r w:rsidRPr="00A27B0C">
              <w:rPr>
                <w:noProof/>
                <w:color w:val="auto"/>
                <w:lang w:val="en-SG" w:eastAsia="en-SG"/>
              </w:rPr>
              <mc:AlternateContent>
                <mc:Choice Requires="wps">
                  <w:drawing>
                    <wp:anchor distT="45720" distB="45720" distL="114300" distR="114300" simplePos="0" relativeHeight="251827200" behindDoc="0" locked="0" layoutInCell="1" allowOverlap="1" wp14:anchorId="396443A6" wp14:editId="56840A79">
                      <wp:simplePos x="0" y="0"/>
                      <wp:positionH relativeFrom="column">
                        <wp:posOffset>-635</wp:posOffset>
                      </wp:positionH>
                      <wp:positionV relativeFrom="paragraph">
                        <wp:posOffset>2515870</wp:posOffset>
                      </wp:positionV>
                      <wp:extent cx="3724275" cy="29781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978150"/>
                              </a:xfrm>
                              <a:prstGeom prst="rect">
                                <a:avLst/>
                              </a:prstGeom>
                              <a:solidFill>
                                <a:srgbClr val="FFFFFF"/>
                              </a:solidFill>
                              <a:ln w="9525">
                                <a:noFill/>
                                <a:miter lim="800000"/>
                                <a:headEnd/>
                                <a:tailEnd/>
                              </a:ln>
                            </wps:spPr>
                            <wps:txbx>
                              <w:txbxContent>
                                <w:p w:rsidR="005760AF" w:rsidRPr="00F81BCA" w:rsidRDefault="005760AF" w:rsidP="005760AF">
                                  <w:pPr>
                                    <w:rPr>
                                      <w:color w:val="102306"/>
                                    </w:rPr>
                                  </w:pPr>
                                  <w:r w:rsidRPr="006A4BB8">
                                    <w:rPr>
                                      <w:rFonts w:ascii="Yetimology" w:hAnsi="Yetimology"/>
                                      <w:b/>
                                      <w:color w:val="10233E"/>
                                      <w:sz w:val="22"/>
                                    </w:rPr>
                                    <w:t>COURSE OBJECTIVES</w:t>
                                  </w:r>
                                  <w:r>
                                    <w:br/>
                                  </w:r>
                                  <w:proofErr w:type="gramStart"/>
                                  <w:r w:rsidRPr="00F81BCA">
                                    <w:rPr>
                                      <w:rFonts w:ascii="Yetimology" w:hAnsi="Yetimology"/>
                                      <w:color w:val="102306"/>
                                    </w:rPr>
                                    <w:t>This</w:t>
                                  </w:r>
                                  <w:proofErr w:type="gramEnd"/>
                                  <w:r w:rsidRPr="00F81BCA">
                                    <w:rPr>
                                      <w:rFonts w:ascii="Yetimology" w:hAnsi="Yetimology"/>
                                      <w:color w:val="102306"/>
                                    </w:rPr>
                                    <w:t xml:space="preserve"> course is designed to give students the knowledge and understanding necessary to prepare for the ACE Group Fitness Certification Exam and become effective group fitness instructors. This course enables GFIs to design safe and effective exercise classes for a variety of populations performing various exercises.</w:t>
                                  </w:r>
                                </w:p>
                                <w:p w:rsidR="005760AF" w:rsidRPr="00F81BCA" w:rsidRDefault="005760AF" w:rsidP="005760AF">
                                  <w:pPr>
                                    <w:rPr>
                                      <w:rFonts w:ascii="Yetimology" w:hAnsi="Yetimology"/>
                                      <w:color w:val="102306"/>
                                    </w:rPr>
                                  </w:pPr>
                                  <w:r w:rsidRPr="006A4BB8">
                                    <w:rPr>
                                      <w:rFonts w:ascii="Yetimology" w:hAnsi="Yetimology"/>
                                      <w:b/>
                                      <w:color w:val="10233E"/>
                                      <w:sz w:val="22"/>
                                    </w:rPr>
                                    <w:t>COURSE GOALS</w:t>
                                  </w:r>
                                  <w:r>
                                    <w:br/>
                                  </w:r>
                                  <w:r w:rsidRPr="00F81BCA">
                                    <w:rPr>
                                      <w:rFonts w:ascii="Yetimology" w:hAnsi="Yetimology"/>
                                      <w:color w:val="102306"/>
                                    </w:rPr>
                                    <w:t>Upon successful completion of the course, participants will be able to:</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Human Anatomy, Exercise Physiology, Applied Kinesiology, and Nutrition</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Who is the ACE-certified Group Fitness Instructor?</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Group Exercise Program Design</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Teaching a Group Exercise Class</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Principles of Adherence and Motivation</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Exercise and Special Populations</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Exercise and Pregnancy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443A6" id="_x0000_s1030" type="#_x0000_t202" style="position:absolute;margin-left:-.05pt;margin-top:198.1pt;width:293.25pt;height:234.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fNJAIAACU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" stroked="f">
                      <v:textbox>
                        <w:txbxContent>
                          <w:p w:rsidR="005760AF" w:rsidRPr="00F81BCA" w:rsidRDefault="005760AF" w:rsidP="005760AF">
                            <w:pPr>
                              <w:rPr>
                                <w:color w:val="102306"/>
                              </w:rPr>
                            </w:pPr>
                            <w:r w:rsidRPr="006A4BB8">
                              <w:rPr>
                                <w:rFonts w:ascii="Yetimology" w:hAnsi="Yetimology"/>
                                <w:b/>
                                <w:color w:val="10233E"/>
                                <w:sz w:val="22"/>
                              </w:rPr>
                              <w:t>COURSE OBJECTIVES</w:t>
                            </w:r>
                            <w:r>
                              <w:br/>
                            </w:r>
                            <w:proofErr w:type="gramStart"/>
                            <w:r w:rsidRPr="00F81BCA">
                              <w:rPr>
                                <w:rFonts w:ascii="Yetimology" w:hAnsi="Yetimology"/>
                                <w:color w:val="102306"/>
                              </w:rPr>
                              <w:t>This</w:t>
                            </w:r>
                            <w:proofErr w:type="gramEnd"/>
                            <w:r w:rsidRPr="00F81BCA">
                              <w:rPr>
                                <w:rFonts w:ascii="Yetimology" w:hAnsi="Yetimology"/>
                                <w:color w:val="102306"/>
                              </w:rPr>
                              <w:t xml:space="preserve"> course is designed to give students the knowledge and understanding necessary to prepare for the ACE Group Fitness Certification Exam and become effective group fitness instructors. This course enables GFIs to design safe and effective exercise classes for a variety of populations performing various exercises.</w:t>
                            </w:r>
                          </w:p>
                          <w:p w:rsidR="005760AF" w:rsidRPr="00F81BCA" w:rsidRDefault="005760AF" w:rsidP="005760AF">
                            <w:pPr>
                              <w:rPr>
                                <w:rFonts w:ascii="Yetimology" w:hAnsi="Yetimology"/>
                                <w:color w:val="102306"/>
                              </w:rPr>
                            </w:pPr>
                            <w:r w:rsidRPr="006A4BB8">
                              <w:rPr>
                                <w:rFonts w:ascii="Yetimology" w:hAnsi="Yetimology"/>
                                <w:b/>
                                <w:color w:val="10233E"/>
                                <w:sz w:val="22"/>
                              </w:rPr>
                              <w:t>COURSE GOALS</w:t>
                            </w:r>
                            <w:r>
                              <w:br/>
                            </w:r>
                            <w:r w:rsidRPr="00F81BCA">
                              <w:rPr>
                                <w:rFonts w:ascii="Yetimology" w:hAnsi="Yetimology"/>
                                <w:color w:val="102306"/>
                              </w:rPr>
                              <w:t>Upon successful completion of the course, participants will be able to:</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Human Anatomy, Exercise Physiology, Applied Kinesiology, and Nutrition</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Who is the ACE-certified Group Fitness Instructor?</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Group Exercise Program Design</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Teaching a Group Exercise Class</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Principles of Adherence and Motivation</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Exercise and Special Populations</w:t>
                            </w:r>
                          </w:p>
                          <w:p w:rsidR="005760AF" w:rsidRPr="00F81BCA" w:rsidRDefault="005760AF" w:rsidP="005760AF">
                            <w:pPr>
                              <w:pStyle w:val="NoSpacing"/>
                              <w:numPr>
                                <w:ilvl w:val="0"/>
                                <w:numId w:val="13"/>
                              </w:numPr>
                              <w:rPr>
                                <w:rFonts w:ascii="Yetimology" w:hAnsi="Yetimology"/>
                                <w:color w:val="102306"/>
                              </w:rPr>
                            </w:pPr>
                            <w:r w:rsidRPr="00F81BCA">
                              <w:rPr>
                                <w:rFonts w:ascii="Yetimology" w:hAnsi="Yetimology"/>
                                <w:color w:val="102306"/>
                              </w:rPr>
                              <w:t>Exercise and Pregnancy</w:t>
                            </w:r>
                          </w:p>
                        </w:txbxContent>
                      </v:textbox>
                      <w10:wrap type="square"/>
                    </v:shape>
                  </w:pict>
                </mc:Fallback>
              </mc:AlternateContent>
            </w:r>
            <w:r w:rsidRPr="00A27B0C">
              <w:rPr>
                <w:noProof/>
                <w:color w:val="auto"/>
                <w:lang w:val="en-SG" w:eastAsia="en-SG"/>
              </w:rPr>
              <w:drawing>
                <wp:anchor distT="0" distB="0" distL="114300" distR="114300" simplePos="0" relativeHeight="251825152" behindDoc="1" locked="0" layoutInCell="1" allowOverlap="1" wp14:anchorId="2292B5A0" wp14:editId="714E83A7">
                  <wp:simplePos x="0" y="0"/>
                  <wp:positionH relativeFrom="column">
                    <wp:posOffset>545</wp:posOffset>
                  </wp:positionH>
                  <wp:positionV relativeFrom="paragraph">
                    <wp:posOffset>1002030</wp:posOffset>
                  </wp:positionV>
                  <wp:extent cx="2096770" cy="1382395"/>
                  <wp:effectExtent l="0" t="0" r="0" b="8255"/>
                  <wp:wrapTight wrapText="bothSides">
                    <wp:wrapPolygon edited="0">
                      <wp:start x="0" y="0"/>
                      <wp:lineTo x="0" y="21431"/>
                      <wp:lineTo x="21391" y="21431"/>
                      <wp:lineTo x="21391" y="0"/>
                      <wp:lineTo x="0" y="0"/>
                    </wp:wrapPolygon>
                  </wp:wrapTight>
                  <wp:docPr id="198" name="Picture 198" descr="https://acefitnessmediastorage.blob.core.windows.net/webcontent/certifiednews/Dec_2011/PT2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efitnessmediastorage.blob.core.windows.net/webcontent/certifiednews/Dec_2011/PT2Main.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9677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B0C">
              <w:rPr>
                <w:color w:val="auto"/>
              </w:rPr>
              <w:t>ACE Group Fitness Instructor</w:t>
            </w:r>
            <w:bookmarkEnd w:id="1"/>
          </w:p>
        </w:tc>
        <w:tc>
          <w:tcPr>
            <w:tcW w:w="1001" w:type="dxa"/>
          </w:tcPr>
          <w:p w:rsidR="005760AF" w:rsidRDefault="005760AF" w:rsidP="005760AF"/>
        </w:tc>
        <w:tc>
          <w:tcPr>
            <w:tcW w:w="857" w:type="dxa"/>
          </w:tcPr>
          <w:p w:rsidR="005760AF" w:rsidRDefault="005760AF" w:rsidP="005760AF"/>
        </w:tc>
        <w:tc>
          <w:tcPr>
            <w:tcW w:w="6277" w:type="dxa"/>
          </w:tcPr>
          <w:p w:rsidR="005760AF" w:rsidRPr="00776AC8" w:rsidRDefault="005760AF" w:rsidP="005760AF">
            <w:pPr>
              <w:pStyle w:val="Heading1"/>
              <w:outlineLvl w:val="0"/>
            </w:pPr>
            <w:bookmarkStart w:id="2" w:name="_Toc444340118"/>
            <w:r w:rsidRPr="0072731A">
              <w:rPr>
                <w:noProof/>
                <w:color w:val="102306"/>
                <w:lang w:val="en-SG" w:eastAsia="en-SG"/>
              </w:rPr>
              <mc:AlternateContent>
                <mc:Choice Requires="wps">
                  <w:drawing>
                    <wp:anchor distT="45720" distB="45720" distL="114300" distR="114300" simplePos="0" relativeHeight="251822080" behindDoc="0" locked="0" layoutInCell="1" allowOverlap="1" wp14:anchorId="6C1D9746" wp14:editId="46415124">
                      <wp:simplePos x="0" y="0"/>
                      <wp:positionH relativeFrom="column">
                        <wp:posOffset>2432050</wp:posOffset>
                      </wp:positionH>
                      <wp:positionV relativeFrom="paragraph">
                        <wp:posOffset>586740</wp:posOffset>
                      </wp:positionV>
                      <wp:extent cx="1275715" cy="1866900"/>
                      <wp:effectExtent l="0" t="0" r="63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866900"/>
                              </a:xfrm>
                              <a:prstGeom prst="rect">
                                <a:avLst/>
                              </a:prstGeom>
                              <a:solidFill>
                                <a:srgbClr val="FFFFFF"/>
                              </a:solidFill>
                              <a:ln w="9525">
                                <a:noFill/>
                                <a:miter lim="800000"/>
                                <a:headEnd/>
                                <a:tailEnd/>
                              </a:ln>
                            </wps:spPr>
                            <wps:txbx>
                              <w:txbxContent>
                                <w:p w:rsidR="005760AF" w:rsidRDefault="005760AF" w:rsidP="005760AF">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sidRPr="000D09C9">
                                    <w:rPr>
                                      <w:rFonts w:ascii="Yetimology" w:hAnsi="Yetimology"/>
                                      <w:color w:val="auto"/>
                                      <w:sz w:val="24"/>
                                      <w:u w:val="single"/>
                                    </w:rPr>
                                    <w:t>$469</w:t>
                                  </w:r>
                                  <w:r w:rsidRPr="000D09C9">
                                    <w:rPr>
                                      <w:rFonts w:ascii="Yetimology" w:hAnsi="Yetimology"/>
                                      <w:color w:val="auto"/>
                                      <w:sz w:val="24"/>
                                    </w:rPr>
                                    <w:t xml:space="preserve"> Inclusive GST</w:t>
                                  </w:r>
                                </w:p>
                                <w:p w:rsidR="005760AF" w:rsidRPr="00623CDD" w:rsidRDefault="005760AF" w:rsidP="005760AF">
                                  <w:pPr>
                                    <w:pStyle w:val="NoSpacing"/>
                                    <w:rPr>
                                      <w:rFonts w:ascii="Yetimology" w:hAnsi="Yetimology"/>
                                      <w:sz w:val="24"/>
                                    </w:rPr>
                                  </w:pPr>
                                </w:p>
                                <w:p w:rsidR="005760AF" w:rsidRDefault="005760AF" w:rsidP="005760AF">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0D09C9">
                                    <w:rPr>
                                      <w:rFonts w:ascii="Yetimology" w:hAnsi="Yetimology"/>
                                      <w:color w:val="auto"/>
                                      <w:sz w:val="24"/>
                                    </w:rPr>
                                    <w:t>8 Sessions</w:t>
                                  </w:r>
                                </w:p>
                                <w:p w:rsidR="005760AF" w:rsidRPr="00623CDD" w:rsidRDefault="005760AF" w:rsidP="005760AF">
                                  <w:pPr>
                                    <w:pStyle w:val="NoSpacing"/>
                                    <w:rPr>
                                      <w:rFonts w:ascii="Yetimology" w:hAnsi="Yetimology"/>
                                      <w:sz w:val="24"/>
                                    </w:rPr>
                                  </w:pPr>
                                </w:p>
                                <w:p w:rsidR="005760AF" w:rsidRPr="00623CDD" w:rsidRDefault="005760AF" w:rsidP="005760AF">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0D09C9">
                                    <w:rPr>
                                      <w:rFonts w:ascii="Yetimology" w:hAnsi="Yetimology"/>
                                      <w:color w:val="auto"/>
                                      <w:sz w:val="24"/>
                                    </w:rPr>
                                    <w:t>International Sports Academy</w:t>
                                  </w:r>
                                </w:p>
                                <w:p w:rsidR="005760AF" w:rsidRDefault="005760AF" w:rsidP="005760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D9746" id="_x0000_s1031" type="#_x0000_t202" style="position:absolute;margin-left:191.5pt;margin-top:46.2pt;width:100.45pt;height:147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" stroked="f">
                      <v:textbox>
                        <w:txbxContent>
                          <w:p w:rsidR="005760AF" w:rsidRDefault="005760AF" w:rsidP="005760AF">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sidRPr="000D09C9">
                              <w:rPr>
                                <w:rFonts w:ascii="Yetimology" w:hAnsi="Yetimology"/>
                                <w:color w:val="auto"/>
                                <w:sz w:val="24"/>
                                <w:u w:val="single"/>
                              </w:rPr>
                              <w:t>$469</w:t>
                            </w:r>
                            <w:r w:rsidRPr="000D09C9">
                              <w:rPr>
                                <w:rFonts w:ascii="Yetimology" w:hAnsi="Yetimology"/>
                                <w:color w:val="auto"/>
                                <w:sz w:val="24"/>
                              </w:rPr>
                              <w:t xml:space="preserve"> Inclusive GST</w:t>
                            </w:r>
                          </w:p>
                          <w:p w:rsidR="005760AF" w:rsidRPr="00623CDD" w:rsidRDefault="005760AF" w:rsidP="005760AF">
                            <w:pPr>
                              <w:pStyle w:val="NoSpacing"/>
                              <w:rPr>
                                <w:rFonts w:ascii="Yetimology" w:hAnsi="Yetimology"/>
                                <w:sz w:val="24"/>
                              </w:rPr>
                            </w:pPr>
                          </w:p>
                          <w:p w:rsidR="005760AF" w:rsidRDefault="005760AF" w:rsidP="005760AF">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0D09C9">
                              <w:rPr>
                                <w:rFonts w:ascii="Yetimology" w:hAnsi="Yetimology"/>
                                <w:color w:val="auto"/>
                                <w:sz w:val="24"/>
                              </w:rPr>
                              <w:t>8 Sessions</w:t>
                            </w:r>
                          </w:p>
                          <w:p w:rsidR="005760AF" w:rsidRPr="00623CDD" w:rsidRDefault="005760AF" w:rsidP="005760AF">
                            <w:pPr>
                              <w:pStyle w:val="NoSpacing"/>
                              <w:rPr>
                                <w:rFonts w:ascii="Yetimology" w:hAnsi="Yetimology"/>
                                <w:sz w:val="24"/>
                              </w:rPr>
                            </w:pPr>
                          </w:p>
                          <w:p w:rsidR="005760AF" w:rsidRPr="00623CDD" w:rsidRDefault="005760AF" w:rsidP="005760AF">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0D09C9">
                              <w:rPr>
                                <w:rFonts w:ascii="Yetimology" w:hAnsi="Yetimology"/>
                                <w:color w:val="auto"/>
                                <w:sz w:val="24"/>
                              </w:rPr>
                              <w:t>International Sports Academy</w:t>
                            </w:r>
                          </w:p>
                          <w:p w:rsidR="005760AF" w:rsidRDefault="005760AF" w:rsidP="005760AF"/>
                        </w:txbxContent>
                      </v:textbox>
                      <w10:wrap type="square"/>
                    </v:shape>
                  </w:pict>
                </mc:Fallback>
              </mc:AlternateContent>
            </w:r>
            <w:r w:rsidRPr="0072731A">
              <w:rPr>
                <w:noProof/>
                <w:color w:val="102306"/>
                <w:lang w:val="en-SG" w:eastAsia="en-SG"/>
              </w:rPr>
              <w:drawing>
                <wp:anchor distT="0" distB="0" distL="114300" distR="114300" simplePos="0" relativeHeight="251823104" behindDoc="1" locked="0" layoutInCell="1" allowOverlap="1" wp14:anchorId="52D29D88" wp14:editId="74F240DF">
                  <wp:simplePos x="0" y="0"/>
                  <wp:positionH relativeFrom="column">
                    <wp:posOffset>98425</wp:posOffset>
                  </wp:positionH>
                  <wp:positionV relativeFrom="paragraph">
                    <wp:posOffset>741680</wp:posOffset>
                  </wp:positionV>
                  <wp:extent cx="2249805" cy="1501140"/>
                  <wp:effectExtent l="0" t="0" r="0" b="3810"/>
                  <wp:wrapTight wrapText="bothSides">
                    <wp:wrapPolygon edited="0">
                      <wp:start x="0" y="0"/>
                      <wp:lineTo x="0" y="21381"/>
                      <wp:lineTo x="21399" y="21381"/>
                      <wp:lineTo x="213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rts Coaching.jpg"/>
                          <pic:cNvPicPr/>
                        </pic:nvPicPr>
                        <pic:blipFill>
                          <a:blip r:embed="rId16">
                            <a:extLst>
                              <a:ext uri="{28A0092B-C50C-407E-A947-70E740481C1C}">
                                <a14:useLocalDpi xmlns:a14="http://schemas.microsoft.com/office/drawing/2010/main" val="0"/>
                              </a:ext>
                            </a:extLst>
                          </a:blip>
                          <a:stretch>
                            <a:fillRect/>
                          </a:stretch>
                        </pic:blipFill>
                        <pic:spPr>
                          <a:xfrm>
                            <a:off x="0" y="0"/>
                            <a:ext cx="2249805" cy="1501140"/>
                          </a:xfrm>
                          <a:prstGeom prst="rect">
                            <a:avLst/>
                          </a:prstGeom>
                        </pic:spPr>
                      </pic:pic>
                    </a:graphicData>
                  </a:graphic>
                  <wp14:sizeRelH relativeFrom="margin">
                    <wp14:pctWidth>0</wp14:pctWidth>
                  </wp14:sizeRelH>
                  <wp14:sizeRelV relativeFrom="margin">
                    <wp14:pctHeight>0</wp14:pctHeight>
                  </wp14:sizeRelV>
                </wp:anchor>
              </w:drawing>
            </w:r>
            <w:r w:rsidRPr="0072731A">
              <w:rPr>
                <w:noProof/>
                <w:color w:val="102306"/>
                <w:lang w:val="en-SG" w:eastAsia="en-SG"/>
              </w:rPr>
              <mc:AlternateContent>
                <mc:Choice Requires="wps">
                  <w:drawing>
                    <wp:anchor distT="45720" distB="45720" distL="114300" distR="114300" simplePos="0" relativeHeight="251824128" behindDoc="0" locked="0" layoutInCell="1" allowOverlap="1" wp14:anchorId="0CAF9C62" wp14:editId="480F0855">
                      <wp:simplePos x="0" y="0"/>
                      <wp:positionH relativeFrom="column">
                        <wp:posOffset>43180</wp:posOffset>
                      </wp:positionH>
                      <wp:positionV relativeFrom="paragraph">
                        <wp:posOffset>2510790</wp:posOffset>
                      </wp:positionV>
                      <wp:extent cx="2360930" cy="2933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33700"/>
                              </a:xfrm>
                              <a:prstGeom prst="rect">
                                <a:avLst/>
                              </a:prstGeom>
                              <a:solidFill>
                                <a:srgbClr val="FFFFFF"/>
                              </a:solidFill>
                              <a:ln w="9525">
                                <a:noFill/>
                                <a:miter lim="800000"/>
                                <a:headEnd/>
                                <a:tailEnd/>
                              </a:ln>
                            </wps:spPr>
                            <wps:txbx>
                              <w:txbxContent>
                                <w:p w:rsidR="005760AF" w:rsidRPr="00776AC8" w:rsidRDefault="005760AF" w:rsidP="005760AF">
                                  <w:pPr>
                                    <w:widowControl w:val="0"/>
                                    <w:overflowPunct w:val="0"/>
                                    <w:autoSpaceDE w:val="0"/>
                                    <w:autoSpaceDN w:val="0"/>
                                    <w:adjustRightInd w:val="0"/>
                                    <w:spacing w:after="0" w:line="219" w:lineRule="auto"/>
                                    <w:ind w:left="10" w:right="700"/>
                                    <w:rPr>
                                      <w:rFonts w:ascii="Yetimology" w:hAnsi="Yetimology" w:cs="Arial"/>
                                      <w:b/>
                                      <w:color w:val="0F233E"/>
                                      <w:sz w:val="22"/>
                                      <w14:textOutline w14:w="9525" w14:cap="rnd" w14:cmpd="sng" w14:algn="ctr">
                                        <w14:noFill/>
                                        <w14:prstDash w14:val="solid"/>
                                        <w14:bevel/>
                                      </w14:textOutline>
                                    </w:rPr>
                                  </w:pPr>
                                  <w:r w:rsidRPr="00776AC8">
                                    <w:rPr>
                                      <w:rFonts w:ascii="Yetimology" w:hAnsi="Yetimology" w:cs="Arial"/>
                                      <w:b/>
                                      <w:color w:val="0F233E"/>
                                      <w:sz w:val="22"/>
                                      <w14:textOutline w14:w="9525" w14:cap="rnd" w14:cmpd="sng" w14:algn="ctr">
                                        <w14:noFill/>
                                        <w14:prstDash w14:val="solid"/>
                                        <w14:bevel/>
                                      </w14:textOutline>
                                    </w:rPr>
                                    <w:t>COURSE OVERVIEW</w:t>
                                  </w:r>
                                </w:p>
                                <w:p w:rsidR="005760AF" w:rsidRPr="00776AC8" w:rsidRDefault="005760AF" w:rsidP="005760AF">
                                  <w:pPr>
                                    <w:rPr>
                                      <w:rFonts w:ascii="Yetimology" w:hAnsi="Yetimology" w:cs="Arial"/>
                                      <w:color w:val="auto"/>
                                    </w:rPr>
                                  </w:pPr>
                                  <w:r w:rsidRPr="00776AC8">
                                    <w:rPr>
                                      <w:rFonts w:ascii="Yetimology" w:hAnsi="Yetimology" w:cs="Arial"/>
                                      <w:color w:val="auto"/>
                                    </w:rPr>
                                    <w:t>This course is an assessment based programmed designed as an introductory level course for those who are interested in coaching. By providing both theoretical and practical knowledge on the fundamental aspects of coaching.</w:t>
                                  </w:r>
                                </w:p>
                                <w:p w:rsidR="005760AF" w:rsidRPr="00776AC8" w:rsidRDefault="005760AF" w:rsidP="005760AF">
                                  <w:pPr>
                                    <w:spacing w:after="0" w:line="240" w:lineRule="auto"/>
                                    <w:rPr>
                                      <w:rFonts w:ascii="Yetimology" w:hAnsi="Yetimology" w:cs="Calibri"/>
                                      <w:b/>
                                      <w:color w:val="0F233E"/>
                                      <w:sz w:val="22"/>
                                    </w:rPr>
                                  </w:pPr>
                                  <w:r w:rsidRPr="00776AC8">
                                    <w:rPr>
                                      <w:rFonts w:ascii="Yetimology" w:hAnsi="Yetimology" w:cs="Calibri"/>
                                      <w:b/>
                                      <w:color w:val="0F233E"/>
                                      <w:sz w:val="22"/>
                                    </w:rPr>
                                    <w:t>COURSE OBJECTIVES</w:t>
                                  </w:r>
                                </w:p>
                                <w:p w:rsidR="005760AF" w:rsidRPr="00776AC8" w:rsidRDefault="005760AF" w:rsidP="005760AF">
                                  <w:pPr>
                                    <w:spacing w:after="0" w:line="240" w:lineRule="auto"/>
                                    <w:rPr>
                                      <w:rFonts w:ascii="Yetimology" w:hAnsi="Yetimology" w:cs="Arial"/>
                                      <w:color w:val="000000"/>
                                      <w:sz w:val="22"/>
                                      <w:szCs w:val="18"/>
                                    </w:rPr>
                                  </w:pPr>
                                  <w:r w:rsidRPr="00776AC8">
                                    <w:rPr>
                                      <w:rFonts w:ascii="Yetimology" w:hAnsi="Yetimology" w:cs="Arial"/>
                                      <w:color w:val="000000"/>
                                      <w:sz w:val="22"/>
                                      <w:szCs w:val="18"/>
                                    </w:rPr>
                                    <w:t>Upon successful completion of the course, Learners will be able to understand:</w:t>
                                  </w:r>
                                </w:p>
                                <w:p w:rsidR="005760AF" w:rsidRPr="00776AC8" w:rsidRDefault="005760AF" w:rsidP="005760AF">
                                  <w:pPr>
                                    <w:pStyle w:val="ListParagraph"/>
                                    <w:numPr>
                                      <w:ilvl w:val="0"/>
                                      <w:numId w:val="3"/>
                                    </w:numPr>
                                    <w:rPr>
                                      <w:rFonts w:ascii="Yetimology" w:hAnsi="Yetimology"/>
                                      <w:sz w:val="20"/>
                                    </w:rPr>
                                  </w:pPr>
                                  <w:r w:rsidRPr="00776AC8">
                                    <w:rPr>
                                      <w:rFonts w:ascii="Yetimology" w:hAnsi="Yetimology" w:cs="Arial"/>
                                      <w:sz w:val="18"/>
                                      <w:szCs w:val="20"/>
                                    </w:rPr>
                                    <w:t>How to establish and maintain an effective, fair and equitable coaching environment</w:t>
                                  </w:r>
                                </w:p>
                                <w:p w:rsidR="005760AF" w:rsidRPr="00776AC8" w:rsidRDefault="005760AF" w:rsidP="005760AF">
                                  <w:pPr>
                                    <w:pStyle w:val="ListParagraph"/>
                                    <w:numPr>
                                      <w:ilvl w:val="0"/>
                                      <w:numId w:val="3"/>
                                    </w:numPr>
                                    <w:rPr>
                                      <w:rFonts w:ascii="Yetimology" w:hAnsi="Yetimology"/>
                                      <w:sz w:val="20"/>
                                    </w:rPr>
                                  </w:pPr>
                                  <w:r w:rsidRPr="00776AC8">
                                    <w:rPr>
                                      <w:rFonts w:ascii="Yetimology" w:hAnsi="Yetimology" w:cs="Arial"/>
                                      <w:sz w:val="18"/>
                                      <w:szCs w:val="20"/>
                                    </w:rPr>
                                    <w:t>the principles of coaching</w:t>
                                  </w:r>
                                </w:p>
                                <w:p w:rsidR="005760AF" w:rsidRPr="00776AC8" w:rsidRDefault="005760AF" w:rsidP="005760AF">
                                  <w:pPr>
                                    <w:pStyle w:val="ListParagraph"/>
                                    <w:numPr>
                                      <w:ilvl w:val="0"/>
                                      <w:numId w:val="3"/>
                                    </w:numPr>
                                    <w:rPr>
                                      <w:rFonts w:ascii="Yetimology" w:hAnsi="Yetimology"/>
                                      <w:sz w:val="20"/>
                                    </w:rPr>
                                  </w:pPr>
                                  <w:r w:rsidRPr="00776AC8">
                                    <w:rPr>
                                      <w:rFonts w:ascii="Yetimology" w:hAnsi="Yetimology" w:cs="Arial"/>
                                      <w:sz w:val="18"/>
                                      <w:szCs w:val="20"/>
                                    </w:rPr>
                                    <w:t>How to establish and maintain a safe coaching environment</w:t>
                                  </w:r>
                                </w:p>
                                <w:p w:rsidR="005760AF" w:rsidRPr="00776AC8" w:rsidRDefault="005760AF" w:rsidP="005760AF">
                                  <w:pPr>
                                    <w:pStyle w:val="ListParagraph"/>
                                    <w:numPr>
                                      <w:ilvl w:val="0"/>
                                      <w:numId w:val="3"/>
                                    </w:numPr>
                                    <w:rPr>
                                      <w:rFonts w:ascii="Yetimology" w:hAnsi="Yetimology"/>
                                    </w:rPr>
                                  </w:pPr>
                                  <w:r w:rsidRPr="00776AC8">
                                    <w:rPr>
                                      <w:rFonts w:ascii="Yetimology" w:hAnsi="Yetimology" w:cs="Arial"/>
                                      <w:sz w:val="20"/>
                                      <w:szCs w:val="20"/>
                                    </w:rPr>
                                    <w:t>How to plan coaching activities and safe coaching environment</w:t>
                                  </w:r>
                                </w:p>
                                <w:p w:rsidR="005760AF" w:rsidRPr="00776AC8" w:rsidRDefault="005760AF" w:rsidP="005760AF">
                                  <w:pPr>
                                    <w:pStyle w:val="ListParagraph"/>
                                    <w:numPr>
                                      <w:ilvl w:val="0"/>
                                      <w:numId w:val="3"/>
                                    </w:numPr>
                                    <w:rPr>
                                      <w:rFonts w:ascii="Yetimology" w:hAnsi="Yetimology"/>
                                    </w:rPr>
                                  </w:pPr>
                                  <w:r w:rsidRPr="00776AC8">
                                    <w:rPr>
                                      <w:rFonts w:ascii="Yetimology" w:hAnsi="Yetimology" w:cs="Arial"/>
                                      <w:sz w:val="20"/>
                                      <w:szCs w:val="20"/>
                                    </w:rPr>
                                    <w:t>How to prepare facilities and equipment for coaching and participants for coaching activities</w:t>
                                  </w:r>
                                </w:p>
                                <w:p w:rsidR="005760AF" w:rsidRPr="00776AC8" w:rsidRDefault="005760AF" w:rsidP="005760AF">
                                  <w:pPr>
                                    <w:rPr>
                                      <w:rFonts w:ascii="Yetimology" w:hAnsi="Yetimology" w:cs="Arial"/>
                                      <w:sz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AF9C62" id="_x0000_s1032" type="#_x0000_t202" style="position:absolute;margin-left:3.4pt;margin-top:197.7pt;width:185.9pt;height:231pt;z-index:251824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" stroked="f">
                      <v:textbox>
                        <w:txbxContent>
                          <w:p w:rsidR="005760AF" w:rsidRPr="00776AC8" w:rsidRDefault="005760AF" w:rsidP="005760AF">
                            <w:pPr>
                              <w:widowControl w:val="0"/>
                              <w:overflowPunct w:val="0"/>
                              <w:autoSpaceDE w:val="0"/>
                              <w:autoSpaceDN w:val="0"/>
                              <w:adjustRightInd w:val="0"/>
                              <w:spacing w:after="0" w:line="219" w:lineRule="auto"/>
                              <w:ind w:left="10" w:right="700"/>
                              <w:rPr>
                                <w:rFonts w:ascii="Yetimology" w:hAnsi="Yetimology" w:cs="Arial"/>
                                <w:b/>
                                <w:color w:val="0F233E"/>
                                <w:sz w:val="22"/>
                                <w14:textOutline w14:w="9525" w14:cap="rnd" w14:cmpd="sng" w14:algn="ctr">
                                  <w14:noFill/>
                                  <w14:prstDash w14:val="solid"/>
                                  <w14:bevel/>
                                </w14:textOutline>
                              </w:rPr>
                            </w:pPr>
                            <w:r w:rsidRPr="00776AC8">
                              <w:rPr>
                                <w:rFonts w:ascii="Yetimology" w:hAnsi="Yetimology" w:cs="Arial"/>
                                <w:b/>
                                <w:color w:val="0F233E"/>
                                <w:sz w:val="22"/>
                                <w14:textOutline w14:w="9525" w14:cap="rnd" w14:cmpd="sng" w14:algn="ctr">
                                  <w14:noFill/>
                                  <w14:prstDash w14:val="solid"/>
                                  <w14:bevel/>
                                </w14:textOutline>
                              </w:rPr>
                              <w:t>COURSE OVERVIEW</w:t>
                            </w:r>
                          </w:p>
                          <w:p w:rsidR="005760AF" w:rsidRPr="00776AC8" w:rsidRDefault="005760AF" w:rsidP="005760AF">
                            <w:pPr>
                              <w:rPr>
                                <w:rFonts w:ascii="Yetimology" w:hAnsi="Yetimology" w:cs="Arial"/>
                                <w:color w:val="auto"/>
                              </w:rPr>
                            </w:pPr>
                            <w:r w:rsidRPr="00776AC8">
                              <w:rPr>
                                <w:rFonts w:ascii="Yetimology" w:hAnsi="Yetimology" w:cs="Arial"/>
                                <w:color w:val="auto"/>
                              </w:rPr>
                              <w:t>This course is an assessment based programmed designed as an introductory level course for those who are interested in coaching. By providing both theoretical and practical knowledge on the fundamental aspects of coaching.</w:t>
                            </w:r>
                          </w:p>
                          <w:p w:rsidR="005760AF" w:rsidRPr="00776AC8" w:rsidRDefault="005760AF" w:rsidP="005760AF">
                            <w:pPr>
                              <w:spacing w:after="0" w:line="240" w:lineRule="auto"/>
                              <w:rPr>
                                <w:rFonts w:ascii="Yetimology" w:hAnsi="Yetimology" w:cs="Calibri"/>
                                <w:b/>
                                <w:color w:val="0F233E"/>
                                <w:sz w:val="22"/>
                              </w:rPr>
                            </w:pPr>
                            <w:r w:rsidRPr="00776AC8">
                              <w:rPr>
                                <w:rFonts w:ascii="Yetimology" w:hAnsi="Yetimology" w:cs="Calibri"/>
                                <w:b/>
                                <w:color w:val="0F233E"/>
                                <w:sz w:val="22"/>
                              </w:rPr>
                              <w:t>COURSE OBJECTIVES</w:t>
                            </w:r>
                          </w:p>
                          <w:p w:rsidR="005760AF" w:rsidRPr="00776AC8" w:rsidRDefault="005760AF" w:rsidP="005760AF">
                            <w:pPr>
                              <w:spacing w:after="0" w:line="240" w:lineRule="auto"/>
                              <w:rPr>
                                <w:rFonts w:ascii="Yetimology" w:hAnsi="Yetimology" w:cs="Arial"/>
                                <w:color w:val="000000"/>
                                <w:sz w:val="22"/>
                                <w:szCs w:val="18"/>
                              </w:rPr>
                            </w:pPr>
                            <w:r w:rsidRPr="00776AC8">
                              <w:rPr>
                                <w:rFonts w:ascii="Yetimology" w:hAnsi="Yetimology" w:cs="Arial"/>
                                <w:color w:val="000000"/>
                                <w:sz w:val="22"/>
                                <w:szCs w:val="18"/>
                              </w:rPr>
                              <w:t>Upon successful completion of the course, Learners will be able to understand:</w:t>
                            </w:r>
                          </w:p>
                          <w:p w:rsidR="005760AF" w:rsidRPr="00776AC8" w:rsidRDefault="005760AF" w:rsidP="005760AF">
                            <w:pPr>
                              <w:pStyle w:val="ListParagraph"/>
                              <w:numPr>
                                <w:ilvl w:val="0"/>
                                <w:numId w:val="3"/>
                              </w:numPr>
                              <w:rPr>
                                <w:rFonts w:ascii="Yetimology" w:hAnsi="Yetimology"/>
                                <w:sz w:val="20"/>
                              </w:rPr>
                            </w:pPr>
                            <w:r w:rsidRPr="00776AC8">
                              <w:rPr>
                                <w:rFonts w:ascii="Yetimology" w:hAnsi="Yetimology" w:cs="Arial"/>
                                <w:sz w:val="18"/>
                                <w:szCs w:val="20"/>
                              </w:rPr>
                              <w:t>How to establish and maintain an effective, fair and equitable coaching environment</w:t>
                            </w:r>
                          </w:p>
                          <w:p w:rsidR="005760AF" w:rsidRPr="00776AC8" w:rsidRDefault="005760AF" w:rsidP="005760AF">
                            <w:pPr>
                              <w:pStyle w:val="ListParagraph"/>
                              <w:numPr>
                                <w:ilvl w:val="0"/>
                                <w:numId w:val="3"/>
                              </w:numPr>
                              <w:rPr>
                                <w:rFonts w:ascii="Yetimology" w:hAnsi="Yetimology"/>
                                <w:sz w:val="20"/>
                              </w:rPr>
                            </w:pPr>
                            <w:r w:rsidRPr="00776AC8">
                              <w:rPr>
                                <w:rFonts w:ascii="Yetimology" w:hAnsi="Yetimology" w:cs="Arial"/>
                                <w:sz w:val="18"/>
                                <w:szCs w:val="20"/>
                              </w:rPr>
                              <w:t>the principles of coaching</w:t>
                            </w:r>
                          </w:p>
                          <w:p w:rsidR="005760AF" w:rsidRPr="00776AC8" w:rsidRDefault="005760AF" w:rsidP="005760AF">
                            <w:pPr>
                              <w:pStyle w:val="ListParagraph"/>
                              <w:numPr>
                                <w:ilvl w:val="0"/>
                                <w:numId w:val="3"/>
                              </w:numPr>
                              <w:rPr>
                                <w:rFonts w:ascii="Yetimology" w:hAnsi="Yetimology"/>
                                <w:sz w:val="20"/>
                              </w:rPr>
                            </w:pPr>
                            <w:r w:rsidRPr="00776AC8">
                              <w:rPr>
                                <w:rFonts w:ascii="Yetimology" w:hAnsi="Yetimology" w:cs="Arial"/>
                                <w:sz w:val="18"/>
                                <w:szCs w:val="20"/>
                              </w:rPr>
                              <w:t>How to establish and maintain a safe coaching environment</w:t>
                            </w:r>
                          </w:p>
                          <w:p w:rsidR="005760AF" w:rsidRPr="00776AC8" w:rsidRDefault="005760AF" w:rsidP="005760AF">
                            <w:pPr>
                              <w:pStyle w:val="ListParagraph"/>
                              <w:numPr>
                                <w:ilvl w:val="0"/>
                                <w:numId w:val="3"/>
                              </w:numPr>
                              <w:rPr>
                                <w:rFonts w:ascii="Yetimology" w:hAnsi="Yetimology"/>
                              </w:rPr>
                            </w:pPr>
                            <w:r w:rsidRPr="00776AC8">
                              <w:rPr>
                                <w:rFonts w:ascii="Yetimology" w:hAnsi="Yetimology" w:cs="Arial"/>
                                <w:sz w:val="20"/>
                                <w:szCs w:val="20"/>
                              </w:rPr>
                              <w:t>How to plan coaching activities and safe coaching environment</w:t>
                            </w:r>
                          </w:p>
                          <w:p w:rsidR="005760AF" w:rsidRPr="00776AC8" w:rsidRDefault="005760AF" w:rsidP="005760AF">
                            <w:pPr>
                              <w:pStyle w:val="ListParagraph"/>
                              <w:numPr>
                                <w:ilvl w:val="0"/>
                                <w:numId w:val="3"/>
                              </w:numPr>
                              <w:rPr>
                                <w:rFonts w:ascii="Yetimology" w:hAnsi="Yetimology"/>
                              </w:rPr>
                            </w:pPr>
                            <w:r w:rsidRPr="00776AC8">
                              <w:rPr>
                                <w:rFonts w:ascii="Yetimology" w:hAnsi="Yetimology" w:cs="Arial"/>
                                <w:sz w:val="20"/>
                                <w:szCs w:val="20"/>
                              </w:rPr>
                              <w:t>How to prepare facilities and equipment for coaching and participants for coaching activities</w:t>
                            </w:r>
                          </w:p>
                          <w:p w:rsidR="005760AF" w:rsidRPr="00776AC8" w:rsidRDefault="005760AF" w:rsidP="005760AF">
                            <w:pPr>
                              <w:rPr>
                                <w:rFonts w:ascii="Yetimology" w:hAnsi="Yetimology" w:cs="Arial"/>
                                <w:sz w:val="18"/>
                              </w:rPr>
                            </w:pPr>
                          </w:p>
                        </w:txbxContent>
                      </v:textbox>
                      <w10:wrap type="square"/>
                    </v:shape>
                  </w:pict>
                </mc:Fallback>
              </mc:AlternateContent>
            </w:r>
            <w:r w:rsidRPr="0072731A">
              <w:rPr>
                <w:color w:val="102306"/>
              </w:rPr>
              <w:t>Sports Coaching Level 1</w:t>
            </w:r>
            <w:bookmarkEnd w:id="2"/>
          </w:p>
        </w:tc>
      </w:tr>
      <w:tr w:rsidR="005760AF" w:rsidTr="004129EE">
        <w:trPr>
          <w:trHeight w:val="438"/>
        </w:trPr>
        <w:tc>
          <w:tcPr>
            <w:tcW w:w="6284" w:type="dxa"/>
          </w:tcPr>
          <w:p w:rsidR="005760AF" w:rsidRPr="00F81BCA" w:rsidRDefault="005760AF" w:rsidP="005760AF">
            <w:pPr>
              <w:jc w:val="right"/>
              <w:rPr>
                <w:color w:val="102306"/>
                <w:sz w:val="16"/>
              </w:rPr>
            </w:pPr>
          </w:p>
        </w:tc>
        <w:tc>
          <w:tcPr>
            <w:tcW w:w="1001" w:type="dxa"/>
          </w:tcPr>
          <w:p w:rsidR="005760AF" w:rsidRPr="00F81BCA" w:rsidRDefault="005760AF" w:rsidP="005760AF">
            <w:pPr>
              <w:rPr>
                <w:color w:val="102306"/>
                <w:sz w:val="16"/>
              </w:rPr>
            </w:pPr>
          </w:p>
        </w:tc>
        <w:tc>
          <w:tcPr>
            <w:tcW w:w="857" w:type="dxa"/>
          </w:tcPr>
          <w:p w:rsidR="005760AF" w:rsidRPr="00F81BCA" w:rsidRDefault="005760AF" w:rsidP="005760AF">
            <w:pPr>
              <w:rPr>
                <w:color w:val="102306"/>
                <w:sz w:val="16"/>
              </w:rPr>
            </w:pPr>
          </w:p>
        </w:tc>
        <w:tc>
          <w:tcPr>
            <w:tcW w:w="6277" w:type="dxa"/>
          </w:tcPr>
          <w:p w:rsidR="005760AF" w:rsidRPr="00F81BCA" w:rsidRDefault="005760AF" w:rsidP="005760AF">
            <w:pPr>
              <w:rPr>
                <w:color w:val="102306"/>
                <w:sz w:val="16"/>
              </w:rPr>
            </w:pPr>
          </w:p>
        </w:tc>
      </w:tr>
    </w:tbl>
    <w:p w:rsidR="00176B88" w:rsidRDefault="00176B88"/>
    <w:tbl>
      <w:tblPr>
        <w:tblStyle w:val="TableGrid"/>
        <w:tblpPr w:leftFromText="180" w:rightFromText="180" w:vertAnchor="page" w:horzAnchor="margin" w:tblpY="1361"/>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993"/>
        <w:gridCol w:w="850"/>
        <w:gridCol w:w="6379"/>
      </w:tblGrid>
      <w:tr w:rsidR="00864BE0" w:rsidRPr="006A4BB8" w:rsidTr="004129EE">
        <w:trPr>
          <w:trHeight w:val="8784"/>
        </w:trPr>
        <w:tc>
          <w:tcPr>
            <w:tcW w:w="6232" w:type="dxa"/>
            <w:shd w:val="clear" w:color="auto" w:fill="FFFFFF" w:themeFill="background1"/>
          </w:tcPr>
          <w:p w:rsidR="00864BE0" w:rsidRPr="006A4BB8" w:rsidRDefault="000C68F4" w:rsidP="00864BE0">
            <w:pPr>
              <w:pStyle w:val="Heading1"/>
              <w:outlineLvl w:val="0"/>
            </w:pPr>
            <w:r w:rsidRPr="000C68F4">
              <w:rPr>
                <w:noProof/>
                <w:color w:val="auto"/>
                <w:sz w:val="36"/>
                <w:lang w:val="en-SG" w:eastAsia="en-SG"/>
              </w:rPr>
              <mc:AlternateContent>
                <mc:Choice Requires="wps">
                  <w:drawing>
                    <wp:anchor distT="45720" distB="45720" distL="114300" distR="114300" simplePos="0" relativeHeight="251740160" behindDoc="0" locked="0" layoutInCell="1" allowOverlap="1" wp14:anchorId="0B39BBF5" wp14:editId="40EC5F79">
                      <wp:simplePos x="0" y="0"/>
                      <wp:positionH relativeFrom="column">
                        <wp:posOffset>-6350</wp:posOffset>
                      </wp:positionH>
                      <wp:positionV relativeFrom="paragraph">
                        <wp:posOffset>1031240</wp:posOffset>
                      </wp:positionV>
                      <wp:extent cx="1417320" cy="181165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811655"/>
                              </a:xfrm>
                              <a:prstGeom prst="rect">
                                <a:avLst/>
                              </a:prstGeom>
                              <a:solidFill>
                                <a:srgbClr val="FFFFFF"/>
                              </a:solidFill>
                              <a:ln w="9525">
                                <a:noFill/>
                                <a:miter lim="800000"/>
                                <a:headEnd/>
                                <a:tailEnd/>
                              </a:ln>
                            </wps:spPr>
                            <wps:txbx>
                              <w:txbxContent>
                                <w:p w:rsidR="000C68F4" w:rsidRPr="006A4BB8" w:rsidRDefault="000C68F4" w:rsidP="000C68F4">
                                  <w:pPr>
                                    <w:pStyle w:val="NoSpacing"/>
                                    <w:rPr>
                                      <w:rFonts w:ascii="Yetimology" w:hAnsi="Yetimology"/>
                                      <w:color w:val="auto"/>
                                      <w:sz w:val="24"/>
                                    </w:rPr>
                                  </w:pPr>
                                  <w:r w:rsidRPr="00623CDD">
                                    <w:rPr>
                                      <w:rFonts w:ascii="Yetimology" w:hAnsi="Yetimology"/>
                                      <w:color w:val="10233E"/>
                                      <w:sz w:val="28"/>
                                    </w:rPr>
                                    <w:t>Price</w:t>
                                  </w:r>
                                  <w:r w:rsidRPr="00623CDD">
                                    <w:rPr>
                                      <w:rFonts w:ascii="Yetimology" w:hAnsi="Yetimology"/>
                                      <w:sz w:val="24"/>
                                    </w:rPr>
                                    <w:br/>
                                  </w:r>
                                  <w:r w:rsidRPr="006A4BB8">
                                    <w:rPr>
                                      <w:rFonts w:ascii="Yetimology" w:hAnsi="Yetimology"/>
                                      <w:color w:val="auto"/>
                                      <w:sz w:val="24"/>
                                      <w:u w:val="single"/>
                                    </w:rPr>
                                    <w:t>$439</w:t>
                                  </w:r>
                                  <w:r w:rsidRPr="006A4BB8">
                                    <w:rPr>
                                      <w:rFonts w:ascii="Yetimology" w:hAnsi="Yetimology"/>
                                      <w:color w:val="auto"/>
                                      <w:sz w:val="24"/>
                                    </w:rPr>
                                    <w:t xml:space="preserve"> Inclusive GST</w:t>
                                  </w:r>
                                </w:p>
                                <w:p w:rsidR="000C68F4" w:rsidRPr="00623CDD" w:rsidRDefault="000C68F4" w:rsidP="000C68F4">
                                  <w:pPr>
                                    <w:pStyle w:val="NoSpacing"/>
                                    <w:rPr>
                                      <w:rFonts w:ascii="Yetimology" w:hAnsi="Yetimology"/>
                                      <w:sz w:val="24"/>
                                    </w:rPr>
                                  </w:pPr>
                                </w:p>
                                <w:p w:rsidR="000C68F4" w:rsidRPr="006A4BB8" w:rsidRDefault="000C68F4" w:rsidP="000C68F4">
                                  <w:pPr>
                                    <w:pStyle w:val="NoSpacing"/>
                                    <w:rPr>
                                      <w:rFonts w:ascii="Yetimology" w:hAnsi="Yetimology"/>
                                      <w:color w:val="auto"/>
                                      <w:sz w:val="24"/>
                                    </w:rPr>
                                  </w:pPr>
                                  <w:r w:rsidRPr="00623CDD">
                                    <w:rPr>
                                      <w:rFonts w:ascii="Yetimology" w:hAnsi="Yetimology"/>
                                      <w:color w:val="10233E"/>
                                      <w:sz w:val="28"/>
                                    </w:rPr>
                                    <w:t>Duration</w:t>
                                  </w:r>
                                  <w:r w:rsidRPr="00623CDD">
                                    <w:rPr>
                                      <w:rFonts w:ascii="Yetimology" w:hAnsi="Yetimology"/>
                                      <w:sz w:val="24"/>
                                    </w:rPr>
                                    <w:br/>
                                  </w:r>
                                  <w:r>
                                    <w:rPr>
                                      <w:rFonts w:ascii="Yetimology" w:hAnsi="Yetimology"/>
                                      <w:color w:val="auto"/>
                                      <w:sz w:val="24"/>
                                    </w:rPr>
                                    <w:t>3 days 20 hours total</w:t>
                                  </w:r>
                                </w:p>
                                <w:p w:rsidR="000C68F4" w:rsidRPr="00623CDD" w:rsidRDefault="000C68F4" w:rsidP="000C68F4">
                                  <w:pPr>
                                    <w:pStyle w:val="NoSpacing"/>
                                    <w:rPr>
                                      <w:rFonts w:ascii="Yetimology" w:hAnsi="Yetimology"/>
                                      <w:sz w:val="24"/>
                                    </w:rPr>
                                  </w:pPr>
                                </w:p>
                                <w:p w:rsidR="000C68F4" w:rsidRPr="006A4BB8" w:rsidRDefault="000C68F4" w:rsidP="000C68F4">
                                  <w:pPr>
                                    <w:pStyle w:val="NoSpacing"/>
                                    <w:rPr>
                                      <w:rFonts w:ascii="Yetimology" w:hAnsi="Yetimology"/>
                                      <w:color w:val="auto"/>
                                      <w:sz w:val="24"/>
                                    </w:rPr>
                                  </w:pPr>
                                  <w:r w:rsidRPr="00623CDD">
                                    <w:rPr>
                                      <w:rFonts w:ascii="Yetimology" w:hAnsi="Yetimology"/>
                                      <w:color w:val="10233E"/>
                                      <w:sz w:val="28"/>
                                    </w:rPr>
                                    <w:t>Venue</w:t>
                                  </w:r>
                                  <w:r w:rsidRPr="00623CDD">
                                    <w:rPr>
                                      <w:rFonts w:ascii="Yetimology" w:hAnsi="Yetimology"/>
                                      <w:color w:val="10233E"/>
                                      <w:sz w:val="24"/>
                                    </w:rPr>
                                    <w:br/>
                                  </w:r>
                                  <w:r w:rsidRPr="006A4BB8">
                                    <w:rPr>
                                      <w:rFonts w:ascii="Yetimology" w:hAnsi="Yetimology"/>
                                      <w:color w:val="auto"/>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9BBF5" id="_x0000_s1033" type="#_x0000_t202" style="position:absolute;margin-left:-.5pt;margin-top:81.2pt;width:111.6pt;height:142.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" stroked="f">
                      <v:textbox>
                        <w:txbxContent>
                          <w:p w:rsidR="000C68F4" w:rsidRPr="006A4BB8" w:rsidRDefault="000C68F4" w:rsidP="000C68F4">
                            <w:pPr>
                              <w:pStyle w:val="NoSpacing"/>
                              <w:rPr>
                                <w:rFonts w:ascii="Yetimology" w:hAnsi="Yetimology"/>
                                <w:color w:val="auto"/>
                                <w:sz w:val="24"/>
                              </w:rPr>
                            </w:pPr>
                            <w:r w:rsidRPr="00623CDD">
                              <w:rPr>
                                <w:rFonts w:ascii="Yetimology" w:hAnsi="Yetimology"/>
                                <w:color w:val="10233E"/>
                                <w:sz w:val="28"/>
                              </w:rPr>
                              <w:t>Price</w:t>
                            </w:r>
                            <w:r w:rsidRPr="00623CDD">
                              <w:rPr>
                                <w:rFonts w:ascii="Yetimology" w:hAnsi="Yetimology"/>
                                <w:sz w:val="24"/>
                              </w:rPr>
                              <w:br/>
                            </w:r>
                            <w:r w:rsidRPr="006A4BB8">
                              <w:rPr>
                                <w:rFonts w:ascii="Yetimology" w:hAnsi="Yetimology"/>
                                <w:color w:val="auto"/>
                                <w:sz w:val="24"/>
                                <w:u w:val="single"/>
                              </w:rPr>
                              <w:t>$439</w:t>
                            </w:r>
                            <w:r w:rsidRPr="006A4BB8">
                              <w:rPr>
                                <w:rFonts w:ascii="Yetimology" w:hAnsi="Yetimology"/>
                                <w:color w:val="auto"/>
                                <w:sz w:val="24"/>
                              </w:rPr>
                              <w:t xml:space="preserve"> Inclusive GST</w:t>
                            </w:r>
                          </w:p>
                          <w:p w:rsidR="000C68F4" w:rsidRPr="00623CDD" w:rsidRDefault="000C68F4" w:rsidP="000C68F4">
                            <w:pPr>
                              <w:pStyle w:val="NoSpacing"/>
                              <w:rPr>
                                <w:rFonts w:ascii="Yetimology" w:hAnsi="Yetimology"/>
                                <w:sz w:val="24"/>
                              </w:rPr>
                            </w:pPr>
                          </w:p>
                          <w:p w:rsidR="000C68F4" w:rsidRPr="006A4BB8" w:rsidRDefault="000C68F4" w:rsidP="000C68F4">
                            <w:pPr>
                              <w:pStyle w:val="NoSpacing"/>
                              <w:rPr>
                                <w:rFonts w:ascii="Yetimology" w:hAnsi="Yetimology"/>
                                <w:color w:val="auto"/>
                                <w:sz w:val="24"/>
                              </w:rPr>
                            </w:pPr>
                            <w:r w:rsidRPr="00623CDD">
                              <w:rPr>
                                <w:rFonts w:ascii="Yetimology" w:hAnsi="Yetimology"/>
                                <w:color w:val="10233E"/>
                                <w:sz w:val="28"/>
                              </w:rPr>
                              <w:t>Duration</w:t>
                            </w:r>
                            <w:r w:rsidRPr="00623CDD">
                              <w:rPr>
                                <w:rFonts w:ascii="Yetimology" w:hAnsi="Yetimology"/>
                                <w:sz w:val="24"/>
                              </w:rPr>
                              <w:br/>
                            </w:r>
                            <w:r>
                              <w:rPr>
                                <w:rFonts w:ascii="Yetimology" w:hAnsi="Yetimology"/>
                                <w:color w:val="auto"/>
                                <w:sz w:val="24"/>
                              </w:rPr>
                              <w:t>3 days 20 hours total</w:t>
                            </w:r>
                          </w:p>
                          <w:p w:rsidR="000C68F4" w:rsidRPr="00623CDD" w:rsidRDefault="000C68F4" w:rsidP="000C68F4">
                            <w:pPr>
                              <w:pStyle w:val="NoSpacing"/>
                              <w:rPr>
                                <w:rFonts w:ascii="Yetimology" w:hAnsi="Yetimology"/>
                                <w:sz w:val="24"/>
                              </w:rPr>
                            </w:pPr>
                          </w:p>
                          <w:p w:rsidR="000C68F4" w:rsidRPr="006A4BB8" w:rsidRDefault="000C68F4" w:rsidP="000C68F4">
                            <w:pPr>
                              <w:pStyle w:val="NoSpacing"/>
                              <w:rPr>
                                <w:rFonts w:ascii="Yetimology" w:hAnsi="Yetimology"/>
                                <w:color w:val="auto"/>
                                <w:sz w:val="24"/>
                              </w:rPr>
                            </w:pPr>
                            <w:r w:rsidRPr="00623CDD">
                              <w:rPr>
                                <w:rFonts w:ascii="Yetimology" w:hAnsi="Yetimology"/>
                                <w:color w:val="10233E"/>
                                <w:sz w:val="28"/>
                              </w:rPr>
                              <w:t>Venue</w:t>
                            </w:r>
                            <w:r w:rsidRPr="00623CDD">
                              <w:rPr>
                                <w:rFonts w:ascii="Yetimology" w:hAnsi="Yetimology"/>
                                <w:color w:val="10233E"/>
                                <w:sz w:val="24"/>
                              </w:rPr>
                              <w:br/>
                            </w:r>
                            <w:r w:rsidRPr="006A4BB8">
                              <w:rPr>
                                <w:rFonts w:ascii="Yetimology" w:hAnsi="Yetimology"/>
                                <w:color w:val="auto"/>
                                <w:sz w:val="24"/>
                              </w:rPr>
                              <w:t>International Sports Academy</w:t>
                            </w:r>
                          </w:p>
                        </w:txbxContent>
                      </v:textbox>
                      <w10:wrap type="square"/>
                    </v:shape>
                  </w:pict>
                </mc:Fallback>
              </mc:AlternateContent>
            </w:r>
            <w:r w:rsidRPr="000C68F4">
              <w:rPr>
                <w:noProof/>
                <w:color w:val="auto"/>
                <w:sz w:val="44"/>
                <w:lang w:val="en-SG" w:eastAsia="en-SG"/>
              </w:rPr>
              <mc:AlternateContent>
                <mc:Choice Requires="wps">
                  <w:drawing>
                    <wp:anchor distT="45720" distB="45720" distL="114300" distR="114300" simplePos="0" relativeHeight="251742208" behindDoc="0" locked="0" layoutInCell="1" allowOverlap="1" wp14:anchorId="47178B02" wp14:editId="6D3CB4B3">
                      <wp:simplePos x="0" y="0"/>
                      <wp:positionH relativeFrom="column">
                        <wp:posOffset>-26035</wp:posOffset>
                      </wp:positionH>
                      <wp:positionV relativeFrom="paragraph">
                        <wp:posOffset>2842895</wp:posOffset>
                      </wp:positionV>
                      <wp:extent cx="3786505" cy="2630805"/>
                      <wp:effectExtent l="0" t="0" r="4445"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2630805"/>
                              </a:xfrm>
                              <a:prstGeom prst="rect">
                                <a:avLst/>
                              </a:prstGeom>
                              <a:solidFill>
                                <a:srgbClr val="FFFFFF"/>
                              </a:solidFill>
                              <a:ln w="9525">
                                <a:noFill/>
                                <a:miter lim="800000"/>
                                <a:headEnd/>
                                <a:tailEnd/>
                              </a:ln>
                            </wps:spPr>
                            <wps:txbx>
                              <w:txbxContent>
                                <w:p w:rsidR="000C68F4" w:rsidRPr="006A4BB8" w:rsidRDefault="000C68F4" w:rsidP="000C68F4">
                                  <w:pPr>
                                    <w:pStyle w:val="Default"/>
                                    <w:rPr>
                                      <w:rFonts w:ascii="Yetimology" w:hAnsi="Yetimology"/>
                                      <w:b/>
                                      <w:color w:val="10233E"/>
                                      <w:sz w:val="22"/>
                                      <w:szCs w:val="22"/>
                                    </w:rPr>
                                  </w:pPr>
                                  <w:r w:rsidRPr="006A4BB8">
                                    <w:rPr>
                                      <w:rFonts w:ascii="Yetimology" w:hAnsi="Yetimology"/>
                                      <w:b/>
                                      <w:color w:val="10233E"/>
                                      <w:sz w:val="22"/>
                                      <w:szCs w:val="22"/>
                                    </w:rPr>
                                    <w:t xml:space="preserve">COURSE OVERVIEW </w:t>
                                  </w:r>
                                </w:p>
                                <w:p w:rsidR="000C68F4" w:rsidRPr="00F81BCA" w:rsidRDefault="000C68F4" w:rsidP="000C68F4">
                                  <w:pPr>
                                    <w:rPr>
                                      <w:rFonts w:ascii="Yetimology" w:hAnsi="Yetimology"/>
                                      <w:color w:val="102306"/>
                                    </w:rPr>
                                  </w:pPr>
                                  <w:r w:rsidRPr="00F81BCA">
                                    <w:rPr>
                                      <w:rFonts w:ascii="Yetimology" w:hAnsi="Yetimology"/>
                                      <w:color w:val="102306"/>
                                    </w:rPr>
                                    <w:t>This course is designed for students to understand the Olympic Movement by defining the values, attitudes and philosophy of Olympic Sport. The course includes theory and requisite skills for administration and management and discusses possible solutions to various needs, problems and concerns. Finally, information is provided on technical aspects related to athlete development and the leading of an Olympic Games mission.</w:t>
                                  </w:r>
                                </w:p>
                                <w:p w:rsidR="000C68F4" w:rsidRPr="006A4BB8" w:rsidRDefault="000C68F4" w:rsidP="000C68F4">
                                  <w:pPr>
                                    <w:pStyle w:val="Default"/>
                                    <w:rPr>
                                      <w:rFonts w:ascii="Yetimology" w:hAnsi="Yetimology"/>
                                      <w:b/>
                                      <w:color w:val="10233E"/>
                                      <w:sz w:val="22"/>
                                      <w:szCs w:val="22"/>
                                    </w:rPr>
                                  </w:pPr>
                                  <w:r w:rsidRPr="006A4BB8">
                                    <w:rPr>
                                      <w:rFonts w:ascii="Yetimology" w:hAnsi="Yetimology"/>
                                      <w:b/>
                                      <w:color w:val="10233E"/>
                                      <w:sz w:val="22"/>
                                      <w:szCs w:val="22"/>
                                    </w:rPr>
                                    <w:t xml:space="preserve">COURSE OBJECTIVES </w:t>
                                  </w:r>
                                </w:p>
                                <w:p w:rsidR="000C68F4" w:rsidRPr="00BC6E96" w:rsidRDefault="000C68F4" w:rsidP="000C68F4">
                                  <w:pPr>
                                    <w:pStyle w:val="Default"/>
                                    <w:rPr>
                                      <w:rFonts w:ascii="Yetimology" w:hAnsi="Yetimology"/>
                                      <w:sz w:val="20"/>
                                      <w:szCs w:val="20"/>
                                    </w:rPr>
                                  </w:pPr>
                                  <w:r w:rsidRPr="00BC6E96">
                                    <w:rPr>
                                      <w:rFonts w:ascii="Yetimology" w:hAnsi="Yetimology"/>
                                      <w:sz w:val="20"/>
                                      <w:szCs w:val="20"/>
                                    </w:rPr>
                                    <w:t xml:space="preserve">Upon successful completion of the course, Learners will be able to understand: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The Olympic movements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Who is the International/National Olympic Committee Members?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The different types of Olympic Games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The values of Olympics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Ethics and Fair-play in Sports </w:t>
                                  </w:r>
                                </w:p>
                                <w:p w:rsidR="000C68F4" w:rsidRPr="00BC6E96" w:rsidRDefault="000C68F4" w:rsidP="000C68F4">
                                  <w:pPr>
                                    <w:rPr>
                                      <w:rFonts w:ascii="Yetimology" w:hAnsi="Yetimology"/>
                                    </w:rPr>
                                  </w:pPr>
                                </w:p>
                                <w:p w:rsidR="000C68F4" w:rsidRPr="00AD7970" w:rsidRDefault="000C68F4" w:rsidP="000C68F4">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8B02" id="_x0000_s1034" type="#_x0000_t202" style="position:absolute;margin-left:-2.05pt;margin-top:223.85pt;width:298.15pt;height:207.1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" stroked="f">
                      <v:textbox>
                        <w:txbxContent>
                          <w:p w:rsidR="000C68F4" w:rsidRPr="006A4BB8" w:rsidRDefault="000C68F4" w:rsidP="000C68F4">
                            <w:pPr>
                              <w:pStyle w:val="Default"/>
                              <w:rPr>
                                <w:rFonts w:ascii="Yetimology" w:hAnsi="Yetimology"/>
                                <w:b/>
                                <w:color w:val="10233E"/>
                                <w:sz w:val="22"/>
                                <w:szCs w:val="22"/>
                              </w:rPr>
                            </w:pPr>
                            <w:r w:rsidRPr="006A4BB8">
                              <w:rPr>
                                <w:rFonts w:ascii="Yetimology" w:hAnsi="Yetimology"/>
                                <w:b/>
                                <w:color w:val="10233E"/>
                                <w:sz w:val="22"/>
                                <w:szCs w:val="22"/>
                              </w:rPr>
                              <w:t xml:space="preserve">COURSE OVERVIEW </w:t>
                            </w:r>
                          </w:p>
                          <w:p w:rsidR="000C68F4" w:rsidRPr="00F81BCA" w:rsidRDefault="000C68F4" w:rsidP="000C68F4">
                            <w:pPr>
                              <w:rPr>
                                <w:rFonts w:ascii="Yetimology" w:hAnsi="Yetimology"/>
                                <w:color w:val="102306"/>
                              </w:rPr>
                            </w:pPr>
                            <w:r w:rsidRPr="00F81BCA">
                              <w:rPr>
                                <w:rFonts w:ascii="Yetimology" w:hAnsi="Yetimology"/>
                                <w:color w:val="102306"/>
                              </w:rPr>
                              <w:t>This course is designed for students to understand the Olympic Movement by defining the values, attitudes and philosophy of Olympic Sport. The course includes theory and requisite skills for administration and management and discusses possible solutions to various needs, problems and concerns. Finally, information is provided on technical aspects related to athlete development and the leading of an Olympic Games mission.</w:t>
                            </w:r>
                          </w:p>
                          <w:p w:rsidR="000C68F4" w:rsidRPr="006A4BB8" w:rsidRDefault="000C68F4" w:rsidP="000C68F4">
                            <w:pPr>
                              <w:pStyle w:val="Default"/>
                              <w:rPr>
                                <w:rFonts w:ascii="Yetimology" w:hAnsi="Yetimology"/>
                                <w:b/>
                                <w:color w:val="10233E"/>
                                <w:sz w:val="22"/>
                                <w:szCs w:val="22"/>
                              </w:rPr>
                            </w:pPr>
                            <w:r w:rsidRPr="006A4BB8">
                              <w:rPr>
                                <w:rFonts w:ascii="Yetimology" w:hAnsi="Yetimology"/>
                                <w:b/>
                                <w:color w:val="10233E"/>
                                <w:sz w:val="22"/>
                                <w:szCs w:val="22"/>
                              </w:rPr>
                              <w:t xml:space="preserve">COURSE OBJECTIVES </w:t>
                            </w:r>
                          </w:p>
                          <w:p w:rsidR="000C68F4" w:rsidRPr="00BC6E96" w:rsidRDefault="000C68F4" w:rsidP="000C68F4">
                            <w:pPr>
                              <w:pStyle w:val="Default"/>
                              <w:rPr>
                                <w:rFonts w:ascii="Yetimology" w:hAnsi="Yetimology"/>
                                <w:sz w:val="20"/>
                                <w:szCs w:val="20"/>
                              </w:rPr>
                            </w:pPr>
                            <w:r w:rsidRPr="00BC6E96">
                              <w:rPr>
                                <w:rFonts w:ascii="Yetimology" w:hAnsi="Yetimology"/>
                                <w:sz w:val="20"/>
                                <w:szCs w:val="20"/>
                              </w:rPr>
                              <w:t xml:space="preserve">Upon successful completion of the course, Learners will be able to understand: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The Olympic movements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Who is the International/National Olympic Committee Members?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The different types of Olympic Games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The values of Olympics </w:t>
                            </w:r>
                          </w:p>
                          <w:p w:rsidR="000C68F4" w:rsidRPr="00BC6E96" w:rsidRDefault="000C68F4" w:rsidP="000C68F4">
                            <w:pPr>
                              <w:pStyle w:val="Default"/>
                              <w:numPr>
                                <w:ilvl w:val="0"/>
                                <w:numId w:val="8"/>
                              </w:numPr>
                              <w:rPr>
                                <w:rFonts w:ascii="Yetimology" w:hAnsi="Yetimology"/>
                                <w:sz w:val="20"/>
                                <w:szCs w:val="20"/>
                              </w:rPr>
                            </w:pPr>
                            <w:r w:rsidRPr="00BC6E96">
                              <w:rPr>
                                <w:rFonts w:ascii="Yetimology" w:hAnsi="Yetimology"/>
                                <w:sz w:val="20"/>
                                <w:szCs w:val="20"/>
                              </w:rPr>
                              <w:t xml:space="preserve">Ethics and Fair-play in Sports </w:t>
                            </w:r>
                          </w:p>
                          <w:p w:rsidR="000C68F4" w:rsidRPr="00BC6E96" w:rsidRDefault="000C68F4" w:rsidP="000C68F4">
                            <w:pPr>
                              <w:rPr>
                                <w:rFonts w:ascii="Yetimology" w:hAnsi="Yetimology"/>
                              </w:rPr>
                            </w:pPr>
                          </w:p>
                          <w:p w:rsidR="000C68F4" w:rsidRPr="00AD7970" w:rsidRDefault="000C68F4" w:rsidP="000C68F4">
                            <w:pPr>
                              <w:rPr>
                                <w:sz w:val="18"/>
                                <w:szCs w:val="22"/>
                              </w:rPr>
                            </w:pPr>
                          </w:p>
                        </w:txbxContent>
                      </v:textbox>
                      <w10:wrap type="square"/>
                    </v:shape>
                  </w:pict>
                </mc:Fallback>
              </mc:AlternateContent>
            </w:r>
            <w:r w:rsidRPr="000C68F4">
              <w:rPr>
                <w:noProof/>
                <w:color w:val="auto"/>
                <w:sz w:val="36"/>
                <w:lang w:val="en-SG" w:eastAsia="en-SG"/>
              </w:rPr>
              <w:drawing>
                <wp:anchor distT="0" distB="0" distL="114300" distR="114300" simplePos="0" relativeHeight="251738112" behindDoc="1" locked="0" layoutInCell="1" allowOverlap="1" wp14:anchorId="4CED2339" wp14:editId="406D26A3">
                  <wp:simplePos x="0" y="0"/>
                  <wp:positionH relativeFrom="column">
                    <wp:posOffset>1670050</wp:posOffset>
                  </wp:positionH>
                  <wp:positionV relativeFrom="paragraph">
                    <wp:posOffset>1235075</wp:posOffset>
                  </wp:positionV>
                  <wp:extent cx="2090420" cy="1394460"/>
                  <wp:effectExtent l="0" t="0" r="5080" b="0"/>
                  <wp:wrapTight wrapText="bothSides">
                    <wp:wrapPolygon edited="0">
                      <wp:start x="0" y="0"/>
                      <wp:lineTo x="0" y="21246"/>
                      <wp:lineTo x="21456" y="21246"/>
                      <wp:lineTo x="214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s Admin.jpg"/>
                          <pic:cNvPicPr/>
                        </pic:nvPicPr>
                        <pic:blipFill>
                          <a:blip r:embed="rId17">
                            <a:extLst>
                              <a:ext uri="{28A0092B-C50C-407E-A947-70E740481C1C}">
                                <a14:useLocalDpi xmlns:a14="http://schemas.microsoft.com/office/drawing/2010/main" val="0"/>
                              </a:ext>
                            </a:extLst>
                          </a:blip>
                          <a:stretch>
                            <a:fillRect/>
                          </a:stretch>
                        </pic:blipFill>
                        <pic:spPr>
                          <a:xfrm>
                            <a:off x="0" y="0"/>
                            <a:ext cx="2090420" cy="1394460"/>
                          </a:xfrm>
                          <a:prstGeom prst="rect">
                            <a:avLst/>
                          </a:prstGeom>
                        </pic:spPr>
                      </pic:pic>
                    </a:graphicData>
                  </a:graphic>
                  <wp14:sizeRelH relativeFrom="margin">
                    <wp14:pctWidth>0</wp14:pctWidth>
                  </wp14:sizeRelH>
                  <wp14:sizeRelV relativeFrom="margin">
                    <wp14:pctHeight>0</wp14:pctHeight>
                  </wp14:sizeRelV>
                </wp:anchor>
              </w:drawing>
            </w:r>
            <w:r w:rsidR="0068691C" w:rsidRPr="000C68F4">
              <w:rPr>
                <w:color w:val="auto"/>
                <w:sz w:val="44"/>
              </w:rPr>
              <w:t>International Olympic Committee – Sports Administrators</w:t>
            </w:r>
          </w:p>
        </w:tc>
        <w:tc>
          <w:tcPr>
            <w:tcW w:w="993" w:type="dxa"/>
            <w:shd w:val="clear" w:color="auto" w:fill="FFFFFF" w:themeFill="background1"/>
          </w:tcPr>
          <w:p w:rsidR="00864BE0" w:rsidRPr="006A4BB8" w:rsidRDefault="00864BE0" w:rsidP="00864BE0">
            <w:pPr>
              <w:rPr>
                <w:sz w:val="58"/>
                <w:szCs w:val="58"/>
              </w:rPr>
            </w:pPr>
          </w:p>
        </w:tc>
        <w:tc>
          <w:tcPr>
            <w:tcW w:w="850" w:type="dxa"/>
            <w:shd w:val="clear" w:color="auto" w:fill="FFFFFF" w:themeFill="background1"/>
          </w:tcPr>
          <w:p w:rsidR="00864BE0" w:rsidRPr="006A4BB8" w:rsidRDefault="00864BE0" w:rsidP="00864BE0">
            <w:pPr>
              <w:rPr>
                <w:sz w:val="58"/>
                <w:szCs w:val="58"/>
              </w:rPr>
            </w:pPr>
          </w:p>
        </w:tc>
        <w:tc>
          <w:tcPr>
            <w:tcW w:w="6379" w:type="dxa"/>
            <w:shd w:val="clear" w:color="auto" w:fill="FFFFFF" w:themeFill="background1"/>
          </w:tcPr>
          <w:p w:rsidR="00C827B6" w:rsidRPr="00B351F7" w:rsidRDefault="00C827B6" w:rsidP="00C827B6">
            <w:pPr>
              <w:pStyle w:val="Heading1"/>
              <w:outlineLvl w:val="0"/>
            </w:pPr>
            <w:bookmarkStart w:id="3" w:name="_Toc444340122"/>
            <w:r w:rsidRPr="0072731A">
              <w:rPr>
                <w:color w:val="102306"/>
                <w:sz w:val="44"/>
              </w:rPr>
              <w:t>ACE Fitness Nutrition Specialist</w:t>
            </w:r>
            <w:bookmarkEnd w:id="3"/>
          </w:p>
          <w:p w:rsidR="00864BE0" w:rsidRPr="00325F7C" w:rsidRDefault="00C827B6" w:rsidP="00864BE0">
            <w:pPr>
              <w:pStyle w:val="Heading1"/>
              <w:outlineLvl w:val="0"/>
              <w:rPr>
                <w:sz w:val="54"/>
                <w:szCs w:val="54"/>
              </w:rPr>
            </w:pPr>
            <w:r w:rsidRPr="006A4BB8">
              <w:rPr>
                <w:noProof/>
                <w:lang w:val="en-SG" w:eastAsia="en-SG"/>
              </w:rPr>
              <mc:AlternateContent>
                <mc:Choice Requires="wps">
                  <w:drawing>
                    <wp:anchor distT="45720" distB="45720" distL="114300" distR="114300" simplePos="0" relativeHeight="251808768" behindDoc="0" locked="0" layoutInCell="1" allowOverlap="1" wp14:anchorId="72B83349" wp14:editId="1F947ED8">
                      <wp:simplePos x="0" y="0"/>
                      <wp:positionH relativeFrom="column">
                        <wp:posOffset>-65405</wp:posOffset>
                      </wp:positionH>
                      <wp:positionV relativeFrom="paragraph">
                        <wp:posOffset>2307590</wp:posOffset>
                      </wp:positionV>
                      <wp:extent cx="3878580" cy="3200400"/>
                      <wp:effectExtent l="0" t="0" r="762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3200400"/>
                              </a:xfrm>
                              <a:prstGeom prst="rect">
                                <a:avLst/>
                              </a:prstGeom>
                              <a:solidFill>
                                <a:srgbClr val="FFFFFF"/>
                              </a:solidFill>
                              <a:ln w="9525">
                                <a:noFill/>
                                <a:miter lim="800000"/>
                                <a:headEnd/>
                                <a:tailEnd/>
                              </a:ln>
                            </wps:spPr>
                            <wps:txbx>
                              <w:txbxContent>
                                <w:p w:rsidR="00C827B6" w:rsidRPr="004C26F6" w:rsidRDefault="00C827B6" w:rsidP="00C827B6">
                                  <w:pPr>
                                    <w:spacing w:line="240" w:lineRule="auto"/>
                                    <w:rPr>
                                      <w:rFonts w:ascii="Yetimology" w:hAnsi="Yetimology" w:cs="Arial"/>
                                      <w:b/>
                                      <w:color w:val="auto"/>
                                      <w:sz w:val="24"/>
                                      <w:szCs w:val="24"/>
                                    </w:rPr>
                                  </w:pPr>
                                  <w:r w:rsidRPr="004C26F6">
                                    <w:rPr>
                                      <w:rFonts w:ascii="Yetimology" w:hAnsi="Yetimology" w:cs="Arial"/>
                                      <w:b/>
                                      <w:color w:val="191919" w:themeColor="text2" w:themeShade="80"/>
                                      <w:sz w:val="24"/>
                                      <w:szCs w:val="24"/>
                                    </w:rPr>
                                    <w:t>COURSE OBJECTIVES</w:t>
                                  </w:r>
                                  <w:r w:rsidRPr="004C26F6">
                                    <w:rPr>
                                      <w:rFonts w:ascii="Yetimology" w:hAnsi="Yetimology" w:cs="Arial"/>
                                      <w:b/>
                                      <w:color w:val="191919" w:themeColor="text2" w:themeShade="80"/>
                                      <w:sz w:val="24"/>
                                      <w:szCs w:val="24"/>
                                    </w:rPr>
                                    <w:br/>
                                  </w:r>
                                  <w:proofErr w:type="gramStart"/>
                                  <w:r w:rsidRPr="004C26F6">
                                    <w:rPr>
                                      <w:rFonts w:ascii="Yetimology" w:hAnsi="Yetimology" w:cs="Arial"/>
                                      <w:color w:val="auto"/>
                                      <w:sz w:val="24"/>
                                      <w:szCs w:val="24"/>
                                    </w:rPr>
                                    <w:t>This</w:t>
                                  </w:r>
                                  <w:proofErr w:type="gramEnd"/>
                                  <w:r w:rsidRPr="004C26F6">
                                    <w:rPr>
                                      <w:rFonts w:ascii="Yetimology" w:hAnsi="Yetimology" w:cs="Arial"/>
                                      <w:color w:val="auto"/>
                                      <w:sz w:val="24"/>
                                      <w:szCs w:val="24"/>
                                    </w:rPr>
                                    <w:t xml:space="preserve"> course is designed to give students the knowledge and understanding necessary to prepare for the ACE Fitness Nutrition Specialist Certification Exam. This course presents the theoretical nutrition concepts that will enable fitness professionals to provide practical and useful tips to their clients while staying within the boundaries of their scope of practice</w:t>
                                  </w:r>
                                </w:p>
                                <w:p w:rsidR="00C827B6" w:rsidRPr="004C26F6" w:rsidRDefault="00C827B6" w:rsidP="00C827B6">
                                  <w:pPr>
                                    <w:autoSpaceDE w:val="0"/>
                                    <w:autoSpaceDN w:val="0"/>
                                    <w:adjustRightInd w:val="0"/>
                                    <w:spacing w:after="0" w:line="240" w:lineRule="auto"/>
                                    <w:rPr>
                                      <w:rFonts w:ascii="Yetimology" w:hAnsi="Yetimology" w:cs="Arial"/>
                                      <w:b/>
                                      <w:bCs/>
                                      <w:color w:val="191919" w:themeColor="text2" w:themeShade="80"/>
                                      <w:sz w:val="24"/>
                                      <w:szCs w:val="24"/>
                                    </w:rPr>
                                  </w:pPr>
                                  <w:r w:rsidRPr="004C26F6">
                                    <w:rPr>
                                      <w:rFonts w:ascii="Yetimology" w:hAnsi="Yetimology" w:cs="Arial"/>
                                      <w:b/>
                                      <w:bCs/>
                                      <w:color w:val="191919" w:themeColor="text2" w:themeShade="80"/>
                                      <w:sz w:val="24"/>
                                      <w:szCs w:val="24"/>
                                    </w:rPr>
                                    <w:t xml:space="preserve">COURSE GOALS </w:t>
                                  </w:r>
                                </w:p>
                                <w:p w:rsidR="00C827B6" w:rsidRPr="004C26F6" w:rsidRDefault="00C827B6" w:rsidP="00C827B6">
                                  <w:p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 xml:space="preserve">Upon successful completion of the course, participants will be able to apply complex content to real life scenarios in: </w:t>
                                  </w:r>
                                </w:p>
                                <w:p w:rsidR="00C827B6" w:rsidRPr="004C26F6" w:rsidRDefault="00C827B6" w:rsidP="00C827B6">
                                  <w:pPr>
                                    <w:autoSpaceDE w:val="0"/>
                                    <w:autoSpaceDN w:val="0"/>
                                    <w:adjustRightInd w:val="0"/>
                                    <w:spacing w:after="0" w:line="240" w:lineRule="auto"/>
                                    <w:rPr>
                                      <w:rFonts w:ascii="Yetimology" w:hAnsi="Yetimology" w:cs="Arial"/>
                                      <w:color w:val="000000"/>
                                      <w:sz w:val="24"/>
                                      <w:szCs w:val="24"/>
                                    </w:rPr>
                                  </w:pPr>
                                </w:p>
                                <w:p w:rsidR="00C827B6" w:rsidRPr="004C26F6" w:rsidRDefault="00C827B6" w:rsidP="00C827B6">
                                  <w:pPr>
                                    <w:pStyle w:val="ListParagraph"/>
                                    <w:numPr>
                                      <w:ilvl w:val="0"/>
                                      <w:numId w:val="12"/>
                                    </w:num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ACE Position Statement on Nutrition Scope of Practice for Fitness Professionals</w:t>
                                  </w:r>
                                </w:p>
                                <w:p w:rsidR="00C827B6" w:rsidRPr="004C26F6" w:rsidRDefault="00C827B6" w:rsidP="00C827B6">
                                  <w:pPr>
                                    <w:pStyle w:val="ListParagraph"/>
                                    <w:numPr>
                                      <w:ilvl w:val="0"/>
                                      <w:numId w:val="12"/>
                                    </w:num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 xml:space="preserve">Nutrition and Digestion </w:t>
                                  </w:r>
                                </w:p>
                                <w:p w:rsidR="00C827B6" w:rsidRPr="004C26F6" w:rsidRDefault="00C827B6" w:rsidP="00C827B6">
                                  <w:pPr>
                                    <w:pStyle w:val="ListParagraph"/>
                                    <w:numPr>
                                      <w:ilvl w:val="0"/>
                                      <w:numId w:val="12"/>
                                    </w:num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Governmental Nutrition Guidelines and Recommendations</w:t>
                                  </w:r>
                                </w:p>
                                <w:p w:rsidR="00C827B6" w:rsidRPr="004C26F6" w:rsidRDefault="00C827B6" w:rsidP="00C827B6">
                                  <w:pPr>
                                    <w:pStyle w:val="ListParagraph"/>
                                    <w:numPr>
                                      <w:ilvl w:val="0"/>
                                      <w:numId w:val="12"/>
                                    </w:num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Macronutrients, Micronutrients, Engineered Foods, Alcohol, Drugs and Stimulants</w:t>
                                  </w:r>
                                </w:p>
                                <w:p w:rsidR="00C827B6" w:rsidRPr="00832DB1" w:rsidRDefault="00C827B6" w:rsidP="00C827B6">
                                  <w:pPr>
                                    <w:autoSpaceDE w:val="0"/>
                                    <w:autoSpaceDN w:val="0"/>
                                    <w:adjustRightInd w:val="0"/>
                                    <w:spacing w:after="0" w:line="240" w:lineRule="auto"/>
                                    <w:rPr>
                                      <w:rFonts w:ascii="Yetimology" w:hAnsi="Yetimology" w:cs="Arial"/>
                                      <w:color w:val="000000"/>
                                    </w:rPr>
                                  </w:pPr>
                                </w:p>
                                <w:p w:rsidR="00C827B6" w:rsidRPr="00832DB1" w:rsidRDefault="00C827B6" w:rsidP="00C827B6">
                                  <w:pPr>
                                    <w:rPr>
                                      <w:rFonts w:ascii="Yetimology" w:hAnsi="Yetimolog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83349" id="_x0000_s1035" type="#_x0000_t202" style="position:absolute;margin-left:-5.15pt;margin-top:181.7pt;width:305.4pt;height:252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" stroked="f">
                      <v:textbox>
                        <w:txbxContent>
                          <w:p w:rsidR="00C827B6" w:rsidRPr="004C26F6" w:rsidRDefault="00C827B6" w:rsidP="00C827B6">
                            <w:pPr>
                              <w:spacing w:line="240" w:lineRule="auto"/>
                              <w:rPr>
                                <w:rFonts w:ascii="Yetimology" w:hAnsi="Yetimology" w:cs="Arial"/>
                                <w:b/>
                                <w:color w:val="auto"/>
                                <w:sz w:val="24"/>
                                <w:szCs w:val="24"/>
                              </w:rPr>
                            </w:pPr>
                            <w:r w:rsidRPr="004C26F6">
                              <w:rPr>
                                <w:rFonts w:ascii="Yetimology" w:hAnsi="Yetimology" w:cs="Arial"/>
                                <w:b/>
                                <w:color w:val="191919" w:themeColor="text2" w:themeShade="80"/>
                                <w:sz w:val="24"/>
                                <w:szCs w:val="24"/>
                              </w:rPr>
                              <w:t>COURSE OBJECTIVES</w:t>
                            </w:r>
                            <w:r w:rsidRPr="004C26F6">
                              <w:rPr>
                                <w:rFonts w:ascii="Yetimology" w:hAnsi="Yetimology" w:cs="Arial"/>
                                <w:b/>
                                <w:color w:val="191919" w:themeColor="text2" w:themeShade="80"/>
                                <w:sz w:val="24"/>
                                <w:szCs w:val="24"/>
                              </w:rPr>
                              <w:br/>
                            </w:r>
                            <w:proofErr w:type="gramStart"/>
                            <w:r w:rsidRPr="004C26F6">
                              <w:rPr>
                                <w:rFonts w:ascii="Yetimology" w:hAnsi="Yetimology" w:cs="Arial"/>
                                <w:color w:val="auto"/>
                                <w:sz w:val="24"/>
                                <w:szCs w:val="24"/>
                              </w:rPr>
                              <w:t>This</w:t>
                            </w:r>
                            <w:proofErr w:type="gramEnd"/>
                            <w:r w:rsidRPr="004C26F6">
                              <w:rPr>
                                <w:rFonts w:ascii="Yetimology" w:hAnsi="Yetimology" w:cs="Arial"/>
                                <w:color w:val="auto"/>
                                <w:sz w:val="24"/>
                                <w:szCs w:val="24"/>
                              </w:rPr>
                              <w:t xml:space="preserve"> course is designed to give students the knowledge and understanding necessary to prepare for the ACE Fitness Nutrition Specialist Certification Exam. This course presents the theoretical nutrition concepts that will enable fitness professionals to provide practical and useful tips to their clients while staying within the boundaries of their scope of practice</w:t>
                            </w:r>
                          </w:p>
                          <w:p w:rsidR="00C827B6" w:rsidRPr="004C26F6" w:rsidRDefault="00C827B6" w:rsidP="00C827B6">
                            <w:pPr>
                              <w:autoSpaceDE w:val="0"/>
                              <w:autoSpaceDN w:val="0"/>
                              <w:adjustRightInd w:val="0"/>
                              <w:spacing w:after="0" w:line="240" w:lineRule="auto"/>
                              <w:rPr>
                                <w:rFonts w:ascii="Yetimology" w:hAnsi="Yetimology" w:cs="Arial"/>
                                <w:b/>
                                <w:bCs/>
                                <w:color w:val="191919" w:themeColor="text2" w:themeShade="80"/>
                                <w:sz w:val="24"/>
                                <w:szCs w:val="24"/>
                              </w:rPr>
                            </w:pPr>
                            <w:r w:rsidRPr="004C26F6">
                              <w:rPr>
                                <w:rFonts w:ascii="Yetimology" w:hAnsi="Yetimology" w:cs="Arial"/>
                                <w:b/>
                                <w:bCs/>
                                <w:color w:val="191919" w:themeColor="text2" w:themeShade="80"/>
                                <w:sz w:val="24"/>
                                <w:szCs w:val="24"/>
                              </w:rPr>
                              <w:t xml:space="preserve">COURSE GOALS </w:t>
                            </w:r>
                          </w:p>
                          <w:p w:rsidR="00C827B6" w:rsidRPr="004C26F6" w:rsidRDefault="00C827B6" w:rsidP="00C827B6">
                            <w:p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 xml:space="preserve">Upon successful completion of the course, participants will be able to apply complex content to real life scenarios in: </w:t>
                            </w:r>
                          </w:p>
                          <w:p w:rsidR="00C827B6" w:rsidRPr="004C26F6" w:rsidRDefault="00C827B6" w:rsidP="00C827B6">
                            <w:pPr>
                              <w:autoSpaceDE w:val="0"/>
                              <w:autoSpaceDN w:val="0"/>
                              <w:adjustRightInd w:val="0"/>
                              <w:spacing w:after="0" w:line="240" w:lineRule="auto"/>
                              <w:rPr>
                                <w:rFonts w:ascii="Yetimology" w:hAnsi="Yetimology" w:cs="Arial"/>
                                <w:color w:val="000000"/>
                                <w:sz w:val="24"/>
                                <w:szCs w:val="24"/>
                              </w:rPr>
                            </w:pPr>
                          </w:p>
                          <w:p w:rsidR="00C827B6" w:rsidRPr="004C26F6" w:rsidRDefault="00C827B6" w:rsidP="00C827B6">
                            <w:pPr>
                              <w:pStyle w:val="ListParagraph"/>
                              <w:numPr>
                                <w:ilvl w:val="0"/>
                                <w:numId w:val="12"/>
                              </w:num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ACE Position Statement on Nutrition Scope of Practice for Fitness Professionals</w:t>
                            </w:r>
                          </w:p>
                          <w:p w:rsidR="00C827B6" w:rsidRPr="004C26F6" w:rsidRDefault="00C827B6" w:rsidP="00C827B6">
                            <w:pPr>
                              <w:pStyle w:val="ListParagraph"/>
                              <w:numPr>
                                <w:ilvl w:val="0"/>
                                <w:numId w:val="12"/>
                              </w:num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 xml:space="preserve">Nutrition and Digestion </w:t>
                            </w:r>
                          </w:p>
                          <w:p w:rsidR="00C827B6" w:rsidRPr="004C26F6" w:rsidRDefault="00C827B6" w:rsidP="00C827B6">
                            <w:pPr>
                              <w:pStyle w:val="ListParagraph"/>
                              <w:numPr>
                                <w:ilvl w:val="0"/>
                                <w:numId w:val="12"/>
                              </w:num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Governmental Nutrition Guidelines and Recommendations</w:t>
                            </w:r>
                          </w:p>
                          <w:p w:rsidR="00C827B6" w:rsidRPr="004C26F6" w:rsidRDefault="00C827B6" w:rsidP="00C827B6">
                            <w:pPr>
                              <w:pStyle w:val="ListParagraph"/>
                              <w:numPr>
                                <w:ilvl w:val="0"/>
                                <w:numId w:val="12"/>
                              </w:numPr>
                              <w:autoSpaceDE w:val="0"/>
                              <w:autoSpaceDN w:val="0"/>
                              <w:adjustRightInd w:val="0"/>
                              <w:spacing w:after="0" w:line="240" w:lineRule="auto"/>
                              <w:rPr>
                                <w:rFonts w:ascii="Yetimology" w:hAnsi="Yetimology" w:cs="Arial"/>
                                <w:color w:val="000000"/>
                                <w:sz w:val="24"/>
                                <w:szCs w:val="24"/>
                              </w:rPr>
                            </w:pPr>
                            <w:r w:rsidRPr="004C26F6">
                              <w:rPr>
                                <w:rFonts w:ascii="Yetimology" w:hAnsi="Yetimology" w:cs="Arial"/>
                                <w:color w:val="000000"/>
                                <w:sz w:val="24"/>
                                <w:szCs w:val="24"/>
                              </w:rPr>
                              <w:t>Macronutrients, Micronutrients, Engineered Foods, Alcohol, Drugs and Stimulants</w:t>
                            </w:r>
                          </w:p>
                          <w:p w:rsidR="00C827B6" w:rsidRPr="00832DB1" w:rsidRDefault="00C827B6" w:rsidP="00C827B6">
                            <w:pPr>
                              <w:autoSpaceDE w:val="0"/>
                              <w:autoSpaceDN w:val="0"/>
                              <w:adjustRightInd w:val="0"/>
                              <w:spacing w:after="0" w:line="240" w:lineRule="auto"/>
                              <w:rPr>
                                <w:rFonts w:ascii="Yetimology" w:hAnsi="Yetimology" w:cs="Arial"/>
                                <w:color w:val="000000"/>
                              </w:rPr>
                            </w:pPr>
                          </w:p>
                          <w:p w:rsidR="00C827B6" w:rsidRPr="00832DB1" w:rsidRDefault="00C827B6" w:rsidP="00C827B6">
                            <w:pPr>
                              <w:rPr>
                                <w:rFonts w:ascii="Yetimology" w:hAnsi="Yetimology"/>
                              </w:rPr>
                            </w:pPr>
                          </w:p>
                        </w:txbxContent>
                      </v:textbox>
                      <w10:wrap type="square"/>
                    </v:shape>
                  </w:pict>
                </mc:Fallback>
              </mc:AlternateContent>
            </w:r>
            <w:r>
              <w:rPr>
                <w:noProof/>
                <w:lang w:val="en-SG" w:eastAsia="en-SG"/>
              </w:rPr>
              <w:drawing>
                <wp:anchor distT="0" distB="0" distL="114300" distR="114300" simplePos="0" relativeHeight="251806720" behindDoc="0" locked="0" layoutInCell="1" allowOverlap="1" wp14:anchorId="2821D7AA" wp14:editId="355B5DF7">
                  <wp:simplePos x="0" y="0"/>
                  <wp:positionH relativeFrom="column">
                    <wp:posOffset>1621155</wp:posOffset>
                  </wp:positionH>
                  <wp:positionV relativeFrom="paragraph">
                    <wp:posOffset>146050</wp:posOffset>
                  </wp:positionV>
                  <wp:extent cx="1915886" cy="2046846"/>
                  <wp:effectExtent l="0" t="0" r="8255" b="0"/>
                  <wp:wrapNone/>
                  <wp:docPr id="196" name="Picture 196" descr="Bodybuilding.com - 40 Laws Of Lean muscle building - good suggestions - especially on supp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dybuilding.com - 40 Laws Of Lean muscle building - good suggestions - especially on supplement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5886" cy="2046846"/>
                          </a:xfrm>
                          <a:prstGeom prst="rect">
                            <a:avLst/>
                          </a:prstGeom>
                          <a:noFill/>
                          <a:extLst/>
                        </pic:spPr>
                      </pic:pic>
                    </a:graphicData>
                  </a:graphic>
                  <wp14:sizeRelH relativeFrom="margin">
                    <wp14:pctWidth>0</wp14:pctWidth>
                  </wp14:sizeRelH>
                  <wp14:sizeRelV relativeFrom="margin">
                    <wp14:pctHeight>0</wp14:pctHeight>
                  </wp14:sizeRelV>
                </wp:anchor>
              </w:drawing>
            </w:r>
            <w:r w:rsidRPr="00AC5256">
              <w:rPr>
                <w:noProof/>
                <w:sz w:val="44"/>
                <w:lang w:val="en-SG" w:eastAsia="en-SG"/>
              </w:rPr>
              <mc:AlternateContent>
                <mc:Choice Requires="wps">
                  <w:drawing>
                    <wp:anchor distT="45720" distB="45720" distL="114300" distR="114300" simplePos="0" relativeHeight="251805696" behindDoc="1" locked="0" layoutInCell="1" allowOverlap="1" wp14:anchorId="0D3091F8" wp14:editId="1B5C8447">
                      <wp:simplePos x="0" y="0"/>
                      <wp:positionH relativeFrom="column">
                        <wp:posOffset>203200</wp:posOffset>
                      </wp:positionH>
                      <wp:positionV relativeFrom="paragraph">
                        <wp:posOffset>276225</wp:posOffset>
                      </wp:positionV>
                      <wp:extent cx="1417320" cy="1783080"/>
                      <wp:effectExtent l="0" t="0" r="0" b="7620"/>
                      <wp:wrapTight wrapText="bothSides">
                        <wp:wrapPolygon edited="0">
                          <wp:start x="0" y="0"/>
                          <wp:lineTo x="0" y="21462"/>
                          <wp:lineTo x="21194" y="21462"/>
                          <wp:lineTo x="21194"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783080"/>
                              </a:xfrm>
                              <a:prstGeom prst="rect">
                                <a:avLst/>
                              </a:prstGeom>
                              <a:solidFill>
                                <a:srgbClr val="FFFFFF"/>
                              </a:solidFill>
                              <a:ln w="9525">
                                <a:noFill/>
                                <a:miter lim="800000"/>
                                <a:headEnd/>
                                <a:tailEnd/>
                              </a:ln>
                            </wps:spPr>
                            <wps:txbx>
                              <w:txbxContent>
                                <w:p w:rsidR="00C827B6" w:rsidRPr="00B351F7" w:rsidRDefault="00C827B6" w:rsidP="00C827B6">
                                  <w:pPr>
                                    <w:pStyle w:val="NoSpacing"/>
                                    <w:rPr>
                                      <w:rFonts w:ascii="Yetimology" w:hAnsi="Yetimology"/>
                                      <w:color w:val="102306"/>
                                      <w:sz w:val="24"/>
                                    </w:rPr>
                                  </w:pPr>
                                  <w:r w:rsidRPr="00623CDD">
                                    <w:rPr>
                                      <w:rFonts w:ascii="Yetimology" w:hAnsi="Yetimology"/>
                                      <w:color w:val="10233E"/>
                                      <w:sz w:val="28"/>
                                    </w:rPr>
                                    <w:t>Price</w:t>
                                  </w:r>
                                  <w:r w:rsidRPr="00623CDD">
                                    <w:rPr>
                                      <w:rFonts w:ascii="Yetimology" w:hAnsi="Yetimology"/>
                                      <w:sz w:val="24"/>
                                    </w:rPr>
                                    <w:br/>
                                  </w:r>
                                  <w:r w:rsidRPr="00D17471">
                                    <w:rPr>
                                      <w:rFonts w:ascii="Yetimology" w:hAnsi="Yetimology"/>
                                      <w:color w:val="102306"/>
                                      <w:sz w:val="24"/>
                                      <w:u w:val="single"/>
                                    </w:rPr>
                                    <w:t>$856</w:t>
                                  </w:r>
                                  <w:r>
                                    <w:rPr>
                                      <w:rFonts w:ascii="Yetimology" w:hAnsi="Yetimology"/>
                                      <w:color w:val="102306"/>
                                      <w:sz w:val="24"/>
                                    </w:rPr>
                                    <w:t xml:space="preserve"> </w:t>
                                  </w:r>
                                  <w:r w:rsidRPr="00B351F7">
                                    <w:rPr>
                                      <w:rFonts w:ascii="Yetimology" w:hAnsi="Yetimology"/>
                                      <w:color w:val="102306"/>
                                      <w:sz w:val="24"/>
                                    </w:rPr>
                                    <w:t>Inclusive GST</w:t>
                                  </w:r>
                                </w:p>
                                <w:p w:rsidR="00C827B6" w:rsidRPr="00623CDD" w:rsidRDefault="00C827B6" w:rsidP="00C827B6">
                                  <w:pPr>
                                    <w:pStyle w:val="NoSpacing"/>
                                    <w:rPr>
                                      <w:rFonts w:ascii="Yetimology" w:hAnsi="Yetimology"/>
                                      <w:sz w:val="24"/>
                                    </w:rPr>
                                  </w:pPr>
                                </w:p>
                                <w:p w:rsidR="00C827B6" w:rsidRPr="00B351F7" w:rsidRDefault="00C827B6" w:rsidP="00C827B6">
                                  <w:pPr>
                                    <w:pStyle w:val="NoSpacing"/>
                                    <w:rPr>
                                      <w:rFonts w:ascii="Yetimology" w:hAnsi="Yetimology"/>
                                      <w:color w:val="102306"/>
                                      <w:sz w:val="24"/>
                                    </w:rPr>
                                  </w:pPr>
                                  <w:r w:rsidRPr="00623CDD">
                                    <w:rPr>
                                      <w:rFonts w:ascii="Yetimology" w:hAnsi="Yetimology"/>
                                      <w:color w:val="10233E"/>
                                      <w:sz w:val="28"/>
                                    </w:rPr>
                                    <w:t>Duration</w:t>
                                  </w:r>
                                  <w:r w:rsidRPr="00623CDD">
                                    <w:rPr>
                                      <w:rFonts w:ascii="Yetimology" w:hAnsi="Yetimology"/>
                                      <w:sz w:val="24"/>
                                    </w:rPr>
                                    <w:br/>
                                  </w:r>
                                  <w:r>
                                    <w:rPr>
                                      <w:rFonts w:ascii="Yetimology" w:hAnsi="Yetimology"/>
                                      <w:color w:val="102306"/>
                                      <w:sz w:val="24"/>
                                    </w:rPr>
                                    <w:t>2 days</w:t>
                                  </w:r>
                                </w:p>
                                <w:p w:rsidR="00C827B6" w:rsidRPr="00623CDD" w:rsidRDefault="00C827B6" w:rsidP="00C827B6">
                                  <w:pPr>
                                    <w:pStyle w:val="NoSpacing"/>
                                    <w:rPr>
                                      <w:rFonts w:ascii="Yetimology" w:hAnsi="Yetimology"/>
                                      <w:sz w:val="24"/>
                                    </w:rPr>
                                  </w:pPr>
                                </w:p>
                                <w:p w:rsidR="00C827B6" w:rsidRPr="00B351F7" w:rsidRDefault="00C827B6" w:rsidP="00C827B6">
                                  <w:pPr>
                                    <w:pStyle w:val="NoSpacing"/>
                                    <w:rPr>
                                      <w:rFonts w:ascii="Yetimology" w:hAnsi="Yetimology"/>
                                      <w:color w:val="102306"/>
                                      <w:sz w:val="24"/>
                                    </w:rPr>
                                  </w:pPr>
                                  <w:r w:rsidRPr="00623CDD">
                                    <w:rPr>
                                      <w:rFonts w:ascii="Yetimology" w:hAnsi="Yetimology"/>
                                      <w:color w:val="10233E"/>
                                      <w:sz w:val="28"/>
                                    </w:rPr>
                                    <w:t>Venue</w:t>
                                  </w:r>
                                  <w:r w:rsidRPr="00623CDD">
                                    <w:rPr>
                                      <w:rFonts w:ascii="Yetimology" w:hAnsi="Yetimology"/>
                                      <w:color w:val="10233E"/>
                                      <w:sz w:val="24"/>
                                    </w:rPr>
                                    <w:br/>
                                  </w:r>
                                  <w:r w:rsidRPr="00B351F7">
                                    <w:rPr>
                                      <w:rFonts w:ascii="Yetimology" w:hAnsi="Yetimology"/>
                                      <w:color w:val="102306"/>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091F8" id="_x0000_s1036" type="#_x0000_t202" style="position:absolute;margin-left:16pt;margin-top:21.75pt;width:111.6pt;height:140.4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" stroked="f">
                      <v:textbox>
                        <w:txbxContent>
                          <w:p w:rsidR="00C827B6" w:rsidRPr="00B351F7" w:rsidRDefault="00C827B6" w:rsidP="00C827B6">
                            <w:pPr>
                              <w:pStyle w:val="NoSpacing"/>
                              <w:rPr>
                                <w:rFonts w:ascii="Yetimology" w:hAnsi="Yetimology"/>
                                <w:color w:val="102306"/>
                                <w:sz w:val="24"/>
                              </w:rPr>
                            </w:pPr>
                            <w:r w:rsidRPr="00623CDD">
                              <w:rPr>
                                <w:rFonts w:ascii="Yetimology" w:hAnsi="Yetimology"/>
                                <w:color w:val="10233E"/>
                                <w:sz w:val="28"/>
                              </w:rPr>
                              <w:t>Price</w:t>
                            </w:r>
                            <w:r w:rsidRPr="00623CDD">
                              <w:rPr>
                                <w:rFonts w:ascii="Yetimology" w:hAnsi="Yetimology"/>
                                <w:sz w:val="24"/>
                              </w:rPr>
                              <w:br/>
                            </w:r>
                            <w:r w:rsidRPr="00D17471">
                              <w:rPr>
                                <w:rFonts w:ascii="Yetimology" w:hAnsi="Yetimology"/>
                                <w:color w:val="102306"/>
                                <w:sz w:val="24"/>
                                <w:u w:val="single"/>
                              </w:rPr>
                              <w:t>$856</w:t>
                            </w:r>
                            <w:r>
                              <w:rPr>
                                <w:rFonts w:ascii="Yetimology" w:hAnsi="Yetimology"/>
                                <w:color w:val="102306"/>
                                <w:sz w:val="24"/>
                              </w:rPr>
                              <w:t xml:space="preserve"> </w:t>
                            </w:r>
                            <w:r w:rsidRPr="00B351F7">
                              <w:rPr>
                                <w:rFonts w:ascii="Yetimology" w:hAnsi="Yetimology"/>
                                <w:color w:val="102306"/>
                                <w:sz w:val="24"/>
                              </w:rPr>
                              <w:t>Inclusive GST</w:t>
                            </w:r>
                          </w:p>
                          <w:p w:rsidR="00C827B6" w:rsidRPr="00623CDD" w:rsidRDefault="00C827B6" w:rsidP="00C827B6">
                            <w:pPr>
                              <w:pStyle w:val="NoSpacing"/>
                              <w:rPr>
                                <w:rFonts w:ascii="Yetimology" w:hAnsi="Yetimology"/>
                                <w:sz w:val="24"/>
                              </w:rPr>
                            </w:pPr>
                          </w:p>
                          <w:p w:rsidR="00C827B6" w:rsidRPr="00B351F7" w:rsidRDefault="00C827B6" w:rsidP="00C827B6">
                            <w:pPr>
                              <w:pStyle w:val="NoSpacing"/>
                              <w:rPr>
                                <w:rFonts w:ascii="Yetimology" w:hAnsi="Yetimology"/>
                                <w:color w:val="102306"/>
                                <w:sz w:val="24"/>
                              </w:rPr>
                            </w:pPr>
                            <w:r w:rsidRPr="00623CDD">
                              <w:rPr>
                                <w:rFonts w:ascii="Yetimology" w:hAnsi="Yetimology"/>
                                <w:color w:val="10233E"/>
                                <w:sz w:val="28"/>
                              </w:rPr>
                              <w:t>Duration</w:t>
                            </w:r>
                            <w:r w:rsidRPr="00623CDD">
                              <w:rPr>
                                <w:rFonts w:ascii="Yetimology" w:hAnsi="Yetimology"/>
                                <w:sz w:val="24"/>
                              </w:rPr>
                              <w:br/>
                            </w:r>
                            <w:r>
                              <w:rPr>
                                <w:rFonts w:ascii="Yetimology" w:hAnsi="Yetimology"/>
                                <w:color w:val="102306"/>
                                <w:sz w:val="24"/>
                              </w:rPr>
                              <w:t>2 days</w:t>
                            </w:r>
                          </w:p>
                          <w:p w:rsidR="00C827B6" w:rsidRPr="00623CDD" w:rsidRDefault="00C827B6" w:rsidP="00C827B6">
                            <w:pPr>
                              <w:pStyle w:val="NoSpacing"/>
                              <w:rPr>
                                <w:rFonts w:ascii="Yetimology" w:hAnsi="Yetimology"/>
                                <w:sz w:val="24"/>
                              </w:rPr>
                            </w:pPr>
                          </w:p>
                          <w:p w:rsidR="00C827B6" w:rsidRPr="00B351F7" w:rsidRDefault="00C827B6" w:rsidP="00C827B6">
                            <w:pPr>
                              <w:pStyle w:val="NoSpacing"/>
                              <w:rPr>
                                <w:rFonts w:ascii="Yetimology" w:hAnsi="Yetimology"/>
                                <w:color w:val="102306"/>
                                <w:sz w:val="24"/>
                              </w:rPr>
                            </w:pPr>
                            <w:r w:rsidRPr="00623CDD">
                              <w:rPr>
                                <w:rFonts w:ascii="Yetimology" w:hAnsi="Yetimology"/>
                                <w:color w:val="10233E"/>
                                <w:sz w:val="28"/>
                              </w:rPr>
                              <w:t>Venue</w:t>
                            </w:r>
                            <w:r w:rsidRPr="00623CDD">
                              <w:rPr>
                                <w:rFonts w:ascii="Yetimology" w:hAnsi="Yetimology"/>
                                <w:color w:val="10233E"/>
                                <w:sz w:val="24"/>
                              </w:rPr>
                              <w:br/>
                            </w:r>
                            <w:r w:rsidRPr="00B351F7">
                              <w:rPr>
                                <w:rFonts w:ascii="Yetimology" w:hAnsi="Yetimology"/>
                                <w:color w:val="102306"/>
                                <w:sz w:val="24"/>
                              </w:rPr>
                              <w:t>International Sports Academy</w:t>
                            </w:r>
                          </w:p>
                        </w:txbxContent>
                      </v:textbox>
                      <w10:wrap type="tight"/>
                    </v:shape>
                  </w:pict>
                </mc:Fallback>
              </mc:AlternateContent>
            </w:r>
          </w:p>
        </w:tc>
      </w:tr>
      <w:tr w:rsidR="00864BE0" w:rsidRPr="006A4BB8" w:rsidTr="004129EE">
        <w:trPr>
          <w:trHeight w:val="415"/>
        </w:trPr>
        <w:tc>
          <w:tcPr>
            <w:tcW w:w="6232" w:type="dxa"/>
            <w:shd w:val="clear" w:color="auto" w:fill="FFFFFF" w:themeFill="background1"/>
            <w:vAlign w:val="bottom"/>
          </w:tcPr>
          <w:p w:rsidR="00864BE0" w:rsidRPr="00F81BCA" w:rsidRDefault="00864BE0" w:rsidP="00864BE0">
            <w:pPr>
              <w:jc w:val="right"/>
              <w:rPr>
                <w:color w:val="102306"/>
                <w:sz w:val="16"/>
                <w:szCs w:val="58"/>
              </w:rPr>
            </w:pPr>
          </w:p>
        </w:tc>
        <w:tc>
          <w:tcPr>
            <w:tcW w:w="993" w:type="dxa"/>
            <w:shd w:val="clear" w:color="auto" w:fill="FFFFFF" w:themeFill="background1"/>
          </w:tcPr>
          <w:p w:rsidR="00864BE0" w:rsidRPr="00F81BCA" w:rsidRDefault="00864BE0" w:rsidP="00864BE0">
            <w:pPr>
              <w:rPr>
                <w:color w:val="102306"/>
                <w:sz w:val="16"/>
                <w:szCs w:val="58"/>
              </w:rPr>
            </w:pPr>
          </w:p>
        </w:tc>
        <w:tc>
          <w:tcPr>
            <w:tcW w:w="850" w:type="dxa"/>
            <w:shd w:val="clear" w:color="auto" w:fill="FFFFFF" w:themeFill="background1"/>
          </w:tcPr>
          <w:p w:rsidR="00864BE0" w:rsidRPr="00F81BCA" w:rsidRDefault="00864BE0" w:rsidP="00864BE0">
            <w:pPr>
              <w:rPr>
                <w:color w:val="102306"/>
                <w:sz w:val="16"/>
                <w:szCs w:val="58"/>
              </w:rPr>
            </w:pPr>
          </w:p>
        </w:tc>
        <w:tc>
          <w:tcPr>
            <w:tcW w:w="6379" w:type="dxa"/>
            <w:shd w:val="clear" w:color="auto" w:fill="FFFFFF" w:themeFill="background1"/>
            <w:vAlign w:val="bottom"/>
          </w:tcPr>
          <w:p w:rsidR="00864BE0" w:rsidRPr="00F81BCA" w:rsidRDefault="00864BE0" w:rsidP="00864BE0">
            <w:pPr>
              <w:jc w:val="right"/>
              <w:rPr>
                <w:color w:val="102306"/>
                <w:sz w:val="16"/>
                <w:szCs w:val="58"/>
              </w:rPr>
            </w:pPr>
          </w:p>
        </w:tc>
      </w:tr>
    </w:tbl>
    <w:p w:rsidR="00EB1562" w:rsidRPr="00AF4502" w:rsidRDefault="00EB1562" w:rsidP="00AF4502"/>
    <w:tbl>
      <w:tblPr>
        <w:tblStyle w:val="TableGrid"/>
        <w:tblpPr w:leftFromText="180" w:rightFromText="180" w:vertAnchor="text" w:horzAnchor="margin" w:tblpY="-412"/>
        <w:tblW w:w="14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1"/>
        <w:gridCol w:w="1008"/>
        <w:gridCol w:w="863"/>
        <w:gridCol w:w="6122"/>
      </w:tblGrid>
      <w:tr w:rsidR="00523D84" w:rsidTr="004129EE">
        <w:trPr>
          <w:trHeight w:val="9646"/>
        </w:trPr>
        <w:tc>
          <w:tcPr>
            <w:tcW w:w="6331" w:type="dxa"/>
          </w:tcPr>
          <w:p w:rsidR="00523D84" w:rsidRPr="00701A03" w:rsidRDefault="00523D84" w:rsidP="00523D84">
            <w:pPr>
              <w:rPr>
                <w:sz w:val="58"/>
                <w:szCs w:val="58"/>
              </w:rPr>
            </w:pPr>
            <w:r w:rsidRPr="007B1692">
              <w:rPr>
                <w:noProof/>
                <w:sz w:val="52"/>
                <w:lang w:val="en-SG" w:eastAsia="en-SG"/>
              </w:rPr>
              <w:lastRenderedPageBreak/>
              <w:drawing>
                <wp:anchor distT="0" distB="0" distL="114300" distR="114300" simplePos="0" relativeHeight="251841536" behindDoc="1" locked="0" layoutInCell="1" allowOverlap="1" wp14:anchorId="15128C42" wp14:editId="039B7627">
                  <wp:simplePos x="0" y="0"/>
                  <wp:positionH relativeFrom="column">
                    <wp:posOffset>-6350</wp:posOffset>
                  </wp:positionH>
                  <wp:positionV relativeFrom="paragraph">
                    <wp:posOffset>1112520</wp:posOffset>
                  </wp:positionV>
                  <wp:extent cx="1835150" cy="1381125"/>
                  <wp:effectExtent l="0" t="0" r="0" b="9525"/>
                  <wp:wrapTight wrapText="bothSides">
                    <wp:wrapPolygon edited="0">
                      <wp:start x="0" y="0"/>
                      <wp:lineTo x="0" y="21451"/>
                      <wp:lineTo x="21301" y="21451"/>
                      <wp:lineTo x="2130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sa_art_singapore\photos\shutterstock_727600.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3515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7A95">
              <w:rPr>
                <w:noProof/>
                <w:lang w:val="en-SG" w:eastAsia="en-SG"/>
              </w:rPr>
              <mc:AlternateContent>
                <mc:Choice Requires="wps">
                  <w:drawing>
                    <wp:anchor distT="45720" distB="45720" distL="114300" distR="114300" simplePos="0" relativeHeight="251842560" behindDoc="0" locked="0" layoutInCell="1" allowOverlap="1" wp14:anchorId="7E107627" wp14:editId="5891BB04">
                      <wp:simplePos x="0" y="0"/>
                      <wp:positionH relativeFrom="column">
                        <wp:posOffset>-6350</wp:posOffset>
                      </wp:positionH>
                      <wp:positionV relativeFrom="paragraph">
                        <wp:posOffset>2720340</wp:posOffset>
                      </wp:positionV>
                      <wp:extent cx="3752850" cy="337185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371850"/>
                              </a:xfrm>
                              <a:prstGeom prst="rect">
                                <a:avLst/>
                              </a:prstGeom>
                              <a:noFill/>
                              <a:ln w="9525">
                                <a:noFill/>
                                <a:miter lim="800000"/>
                                <a:headEnd/>
                                <a:tailEnd/>
                              </a:ln>
                            </wps:spPr>
                            <wps:txbx>
                              <w:txbxContent>
                                <w:p w:rsidR="00523D84" w:rsidRPr="00C97A95" w:rsidRDefault="00523D84" w:rsidP="00523D84">
                                  <w:pPr>
                                    <w:spacing w:line="240" w:lineRule="auto"/>
                                    <w:contextualSpacing/>
                                    <w:rPr>
                                      <w:rFonts w:ascii="Yetimology" w:hAnsi="Yetimology" w:cs="Arial"/>
                                      <w:b/>
                                      <w:color w:val="191919" w:themeColor="text2" w:themeShade="80"/>
                                      <w:sz w:val="22"/>
                                      <w:szCs w:val="22"/>
                                    </w:rPr>
                                  </w:pPr>
                                  <w:r w:rsidRPr="00C97A95">
                                    <w:rPr>
                                      <w:rFonts w:ascii="Yetimology" w:hAnsi="Yetimology" w:cs="Arial"/>
                                      <w:b/>
                                      <w:color w:val="191919" w:themeColor="text2" w:themeShade="80"/>
                                      <w:sz w:val="22"/>
                                      <w:szCs w:val="22"/>
                                    </w:rPr>
                                    <w:t>COURSE OBJECTIVES</w:t>
                                  </w:r>
                                </w:p>
                                <w:p w:rsidR="00523D84" w:rsidRPr="00451B1C" w:rsidRDefault="00523D84" w:rsidP="00523D84">
                                  <w:pPr>
                                    <w:spacing w:line="240" w:lineRule="auto"/>
                                    <w:contextualSpacing/>
                                    <w:rPr>
                                      <w:rFonts w:ascii="Yetimology" w:hAnsi="Yetimology" w:cs="Arial"/>
                                      <w:color w:val="102306"/>
                                      <w:sz w:val="22"/>
                                      <w:szCs w:val="22"/>
                                    </w:rPr>
                                  </w:pPr>
                                  <w:r w:rsidRPr="00451B1C">
                                    <w:rPr>
                                      <w:rFonts w:ascii="Yetimology" w:hAnsi="Yetimology" w:cs="Arial"/>
                                      <w:color w:val="102306"/>
                                      <w:sz w:val="22"/>
                                      <w:szCs w:val="22"/>
                                    </w:rPr>
                                    <w:t>This course is designed to give students the knowledge and understanding necessary to prepare for the ACE Personal Trainer Certification Exam and become effective personal trainers. This course presents the ACE Integrated Fitness Training</w:t>
                                  </w:r>
                                  <w:r w:rsidRPr="00451B1C">
                                    <w:rPr>
                                      <w:rFonts w:ascii="Times New Roman" w:hAnsi="Times New Roman" w:cs="Times New Roman"/>
                                      <w:color w:val="102306"/>
                                      <w:sz w:val="22"/>
                                      <w:szCs w:val="22"/>
                                    </w:rPr>
                                    <w:t>™</w:t>
                                  </w:r>
                                  <w:r w:rsidRPr="00451B1C">
                                    <w:rPr>
                                      <w:rFonts w:ascii="Yetimology" w:hAnsi="Yetimology" w:cs="Arial"/>
                                      <w:color w:val="102306"/>
                                      <w:sz w:val="22"/>
                                      <w:szCs w:val="22"/>
                                    </w:rPr>
                                    <w:t xml:space="preserve"> (ACE IFT</w:t>
                                  </w:r>
                                  <w:r w:rsidRPr="00451B1C">
                                    <w:rPr>
                                      <w:rFonts w:ascii="Times New Roman" w:hAnsi="Times New Roman" w:cs="Times New Roman"/>
                                      <w:color w:val="102306"/>
                                      <w:sz w:val="22"/>
                                      <w:szCs w:val="22"/>
                                    </w:rPr>
                                    <w:t>™</w:t>
                                  </w:r>
                                  <w:r w:rsidRPr="00451B1C">
                                    <w:rPr>
                                      <w:rFonts w:ascii="Yetimology" w:hAnsi="Yetimology" w:cs="Arial"/>
                                      <w:color w:val="102306"/>
                                      <w:sz w:val="22"/>
                                      <w:szCs w:val="22"/>
                                    </w:rPr>
                                    <w:t>) Model as a comprehensive system for designing individualized programs based on each client</w:t>
                                  </w:r>
                                  <w:r w:rsidRPr="00451B1C">
                                    <w:rPr>
                                      <w:rFonts w:ascii="Times New Roman" w:hAnsi="Times New Roman" w:cs="Times New Roman"/>
                                      <w:color w:val="102306"/>
                                      <w:sz w:val="22"/>
                                      <w:szCs w:val="22"/>
                                    </w:rPr>
                                    <w:t>’</w:t>
                                  </w:r>
                                  <w:r w:rsidRPr="00451B1C">
                                    <w:rPr>
                                      <w:rFonts w:ascii="Yetimology" w:hAnsi="Yetimology" w:cs="Arial"/>
                                      <w:color w:val="102306"/>
                                      <w:sz w:val="22"/>
                                      <w:szCs w:val="22"/>
                                    </w:rPr>
                                    <w:t>s unique health, fitness, and goals.</w:t>
                                  </w:r>
                                </w:p>
                                <w:p w:rsidR="00523D84" w:rsidRDefault="00523D84" w:rsidP="00523D84">
                                  <w:pPr>
                                    <w:spacing w:line="240" w:lineRule="auto"/>
                                    <w:contextualSpacing/>
                                    <w:rPr>
                                      <w:rFonts w:ascii="Yetimology" w:hAnsi="Yetimology" w:cs="Arial"/>
                                      <w:sz w:val="22"/>
                                      <w:szCs w:val="22"/>
                                    </w:rPr>
                                  </w:pPr>
                                </w:p>
                                <w:p w:rsidR="00523D84" w:rsidRPr="00C97A95" w:rsidRDefault="00523D84" w:rsidP="00523D84">
                                  <w:pPr>
                                    <w:autoSpaceDE w:val="0"/>
                                    <w:autoSpaceDN w:val="0"/>
                                    <w:adjustRightInd w:val="0"/>
                                    <w:spacing w:after="0" w:line="240" w:lineRule="auto"/>
                                    <w:rPr>
                                      <w:rFonts w:ascii="Yetimology" w:hAnsi="Yetimology" w:cs="Arial"/>
                                      <w:b/>
                                      <w:bCs/>
                                      <w:color w:val="191919" w:themeColor="text2" w:themeShade="80"/>
                                      <w:sz w:val="22"/>
                                      <w:szCs w:val="22"/>
                                    </w:rPr>
                                  </w:pPr>
                                  <w:r w:rsidRPr="00C97A95">
                                    <w:rPr>
                                      <w:rFonts w:ascii="Yetimology" w:hAnsi="Yetimology" w:cs="Arial"/>
                                      <w:b/>
                                      <w:bCs/>
                                      <w:color w:val="191919" w:themeColor="text2" w:themeShade="80"/>
                                      <w:sz w:val="22"/>
                                      <w:szCs w:val="22"/>
                                    </w:rPr>
                                    <w:t xml:space="preserve">COURSE GOALS </w:t>
                                  </w:r>
                                </w:p>
                                <w:p w:rsidR="00523D84" w:rsidRPr="00451B1C" w:rsidRDefault="00523D84" w:rsidP="00523D84">
                                  <w:pPr>
                                    <w:autoSpaceDE w:val="0"/>
                                    <w:autoSpaceDN w:val="0"/>
                                    <w:adjustRightInd w:val="0"/>
                                    <w:spacing w:after="0" w:line="240" w:lineRule="auto"/>
                                    <w:rPr>
                                      <w:rFonts w:ascii="Yetimology" w:hAnsi="Yetimology" w:cs="Arial"/>
                                      <w:color w:val="102306"/>
                                      <w:szCs w:val="18"/>
                                    </w:rPr>
                                  </w:pPr>
                                  <w:r w:rsidRPr="00451B1C">
                                    <w:rPr>
                                      <w:rFonts w:ascii="Yetimology" w:hAnsi="Yetimology" w:cs="Arial"/>
                                      <w:color w:val="102306"/>
                                      <w:szCs w:val="18"/>
                                    </w:rPr>
                                    <w:t xml:space="preserve">Upon successful completion of the course, participants will be able to: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Human Anatomy, Exercise Physiology, Applied Kinesiology, and Nutrition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Principles of Adherence, Motivation, Behavior Change, and Health Psychology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Communication and Teaching Techniques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The ACE Integrated Fitness Training Model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Building Rapport </w:t>
                                  </w:r>
                                </w:p>
                                <w:p w:rsidR="00523D84" w:rsidRPr="00C97A95" w:rsidRDefault="00523D84" w:rsidP="00523D84">
                                  <w:pPr>
                                    <w:spacing w:line="240" w:lineRule="auto"/>
                                    <w:contextualSpacing/>
                                    <w:rPr>
                                      <w:rFonts w:ascii="Yetimology" w:hAnsi="Yetimology"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07627" id="_x0000_s1037" type="#_x0000_t202" style="position:absolute;margin-left:-.5pt;margin-top:214.2pt;width:295.5pt;height:265.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" filled="f" stroked="f">
                      <v:textbox>
                        <w:txbxContent>
                          <w:p w:rsidR="00523D84" w:rsidRPr="00C97A95" w:rsidRDefault="00523D84" w:rsidP="00523D84">
                            <w:pPr>
                              <w:spacing w:line="240" w:lineRule="auto"/>
                              <w:contextualSpacing/>
                              <w:rPr>
                                <w:rFonts w:ascii="Yetimology" w:hAnsi="Yetimology" w:cs="Arial"/>
                                <w:b/>
                                <w:color w:val="191919" w:themeColor="text2" w:themeShade="80"/>
                                <w:sz w:val="22"/>
                                <w:szCs w:val="22"/>
                              </w:rPr>
                            </w:pPr>
                            <w:r w:rsidRPr="00C97A95">
                              <w:rPr>
                                <w:rFonts w:ascii="Yetimology" w:hAnsi="Yetimology" w:cs="Arial"/>
                                <w:b/>
                                <w:color w:val="191919" w:themeColor="text2" w:themeShade="80"/>
                                <w:sz w:val="22"/>
                                <w:szCs w:val="22"/>
                              </w:rPr>
                              <w:t>COURSE OBJECTIVES</w:t>
                            </w:r>
                          </w:p>
                          <w:p w:rsidR="00523D84" w:rsidRPr="00451B1C" w:rsidRDefault="00523D84" w:rsidP="00523D84">
                            <w:pPr>
                              <w:spacing w:line="240" w:lineRule="auto"/>
                              <w:contextualSpacing/>
                              <w:rPr>
                                <w:rFonts w:ascii="Yetimology" w:hAnsi="Yetimology" w:cs="Arial"/>
                                <w:color w:val="102306"/>
                                <w:sz w:val="22"/>
                                <w:szCs w:val="22"/>
                              </w:rPr>
                            </w:pPr>
                            <w:r w:rsidRPr="00451B1C">
                              <w:rPr>
                                <w:rFonts w:ascii="Yetimology" w:hAnsi="Yetimology" w:cs="Arial"/>
                                <w:color w:val="102306"/>
                                <w:sz w:val="22"/>
                                <w:szCs w:val="22"/>
                              </w:rPr>
                              <w:t>This course is designed to give students the knowledge and understanding necessary to prepare for the ACE Personal Trainer Certification Exam and become effective personal trainers. This course presents the ACE Integrated Fitness Training</w:t>
                            </w:r>
                            <w:r w:rsidRPr="00451B1C">
                              <w:rPr>
                                <w:rFonts w:ascii="Times New Roman" w:hAnsi="Times New Roman" w:cs="Times New Roman"/>
                                <w:color w:val="102306"/>
                                <w:sz w:val="22"/>
                                <w:szCs w:val="22"/>
                              </w:rPr>
                              <w:t>™</w:t>
                            </w:r>
                            <w:r w:rsidRPr="00451B1C">
                              <w:rPr>
                                <w:rFonts w:ascii="Yetimology" w:hAnsi="Yetimology" w:cs="Arial"/>
                                <w:color w:val="102306"/>
                                <w:sz w:val="22"/>
                                <w:szCs w:val="22"/>
                              </w:rPr>
                              <w:t xml:space="preserve"> (ACE IFT</w:t>
                            </w:r>
                            <w:r w:rsidRPr="00451B1C">
                              <w:rPr>
                                <w:rFonts w:ascii="Times New Roman" w:hAnsi="Times New Roman" w:cs="Times New Roman"/>
                                <w:color w:val="102306"/>
                                <w:sz w:val="22"/>
                                <w:szCs w:val="22"/>
                              </w:rPr>
                              <w:t>™</w:t>
                            </w:r>
                            <w:r w:rsidRPr="00451B1C">
                              <w:rPr>
                                <w:rFonts w:ascii="Yetimology" w:hAnsi="Yetimology" w:cs="Arial"/>
                                <w:color w:val="102306"/>
                                <w:sz w:val="22"/>
                                <w:szCs w:val="22"/>
                              </w:rPr>
                              <w:t>) Model as a comprehensive system for designing individualized programs based on each client</w:t>
                            </w:r>
                            <w:r w:rsidRPr="00451B1C">
                              <w:rPr>
                                <w:rFonts w:ascii="Times New Roman" w:hAnsi="Times New Roman" w:cs="Times New Roman"/>
                                <w:color w:val="102306"/>
                                <w:sz w:val="22"/>
                                <w:szCs w:val="22"/>
                              </w:rPr>
                              <w:t>’</w:t>
                            </w:r>
                            <w:r w:rsidRPr="00451B1C">
                              <w:rPr>
                                <w:rFonts w:ascii="Yetimology" w:hAnsi="Yetimology" w:cs="Arial"/>
                                <w:color w:val="102306"/>
                                <w:sz w:val="22"/>
                                <w:szCs w:val="22"/>
                              </w:rPr>
                              <w:t>s unique health, fitness, and goals.</w:t>
                            </w:r>
                          </w:p>
                          <w:p w:rsidR="00523D84" w:rsidRDefault="00523D84" w:rsidP="00523D84">
                            <w:pPr>
                              <w:spacing w:line="240" w:lineRule="auto"/>
                              <w:contextualSpacing/>
                              <w:rPr>
                                <w:rFonts w:ascii="Yetimology" w:hAnsi="Yetimology" w:cs="Arial"/>
                                <w:sz w:val="22"/>
                                <w:szCs w:val="22"/>
                              </w:rPr>
                            </w:pPr>
                          </w:p>
                          <w:p w:rsidR="00523D84" w:rsidRPr="00C97A95" w:rsidRDefault="00523D84" w:rsidP="00523D84">
                            <w:pPr>
                              <w:autoSpaceDE w:val="0"/>
                              <w:autoSpaceDN w:val="0"/>
                              <w:adjustRightInd w:val="0"/>
                              <w:spacing w:after="0" w:line="240" w:lineRule="auto"/>
                              <w:rPr>
                                <w:rFonts w:ascii="Yetimology" w:hAnsi="Yetimology" w:cs="Arial"/>
                                <w:b/>
                                <w:bCs/>
                                <w:color w:val="191919" w:themeColor="text2" w:themeShade="80"/>
                                <w:sz w:val="22"/>
                                <w:szCs w:val="22"/>
                              </w:rPr>
                            </w:pPr>
                            <w:r w:rsidRPr="00C97A95">
                              <w:rPr>
                                <w:rFonts w:ascii="Yetimology" w:hAnsi="Yetimology" w:cs="Arial"/>
                                <w:b/>
                                <w:bCs/>
                                <w:color w:val="191919" w:themeColor="text2" w:themeShade="80"/>
                                <w:sz w:val="22"/>
                                <w:szCs w:val="22"/>
                              </w:rPr>
                              <w:t xml:space="preserve">COURSE GOALS </w:t>
                            </w:r>
                          </w:p>
                          <w:p w:rsidR="00523D84" w:rsidRPr="00451B1C" w:rsidRDefault="00523D84" w:rsidP="00523D84">
                            <w:pPr>
                              <w:autoSpaceDE w:val="0"/>
                              <w:autoSpaceDN w:val="0"/>
                              <w:adjustRightInd w:val="0"/>
                              <w:spacing w:after="0" w:line="240" w:lineRule="auto"/>
                              <w:rPr>
                                <w:rFonts w:ascii="Yetimology" w:hAnsi="Yetimology" w:cs="Arial"/>
                                <w:color w:val="102306"/>
                                <w:szCs w:val="18"/>
                              </w:rPr>
                            </w:pPr>
                            <w:r w:rsidRPr="00451B1C">
                              <w:rPr>
                                <w:rFonts w:ascii="Yetimology" w:hAnsi="Yetimology" w:cs="Arial"/>
                                <w:color w:val="102306"/>
                                <w:szCs w:val="18"/>
                              </w:rPr>
                              <w:t xml:space="preserve">Upon successful completion of the course, participants will be able to: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Human Anatomy, Exercise Physiology, Applied Kinesiology, and Nutrition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Principles of Adherence, Motivation, Behavior Change, and Health Psychology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Communication and Teaching Techniques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The ACE Integrated Fitness Training Model </w:t>
                            </w:r>
                          </w:p>
                          <w:p w:rsidR="00523D84" w:rsidRPr="00451B1C" w:rsidRDefault="00523D84" w:rsidP="00523D84">
                            <w:pPr>
                              <w:pStyle w:val="NoSpacing"/>
                              <w:numPr>
                                <w:ilvl w:val="0"/>
                                <w:numId w:val="11"/>
                              </w:numPr>
                              <w:spacing w:line="360" w:lineRule="auto"/>
                              <w:ind w:left="714" w:hanging="357"/>
                              <w:rPr>
                                <w:color w:val="102306"/>
                              </w:rPr>
                            </w:pPr>
                            <w:r w:rsidRPr="00451B1C">
                              <w:rPr>
                                <w:color w:val="102306"/>
                              </w:rPr>
                              <w:t xml:space="preserve">Building Rapport </w:t>
                            </w:r>
                          </w:p>
                          <w:p w:rsidR="00523D84" w:rsidRPr="00C97A95" w:rsidRDefault="00523D84" w:rsidP="00523D84">
                            <w:pPr>
                              <w:spacing w:line="240" w:lineRule="auto"/>
                              <w:contextualSpacing/>
                              <w:rPr>
                                <w:rFonts w:ascii="Yetimology" w:hAnsi="Yetimology" w:cs="Arial"/>
                                <w:sz w:val="22"/>
                                <w:szCs w:val="22"/>
                              </w:rPr>
                            </w:pPr>
                          </w:p>
                        </w:txbxContent>
                      </v:textbox>
                      <w10:wrap type="square"/>
                    </v:shape>
                  </w:pict>
                </mc:Fallback>
              </mc:AlternateContent>
            </w:r>
            <w:r w:rsidRPr="007B1692">
              <w:rPr>
                <w:noProof/>
                <w:color w:val="102306"/>
                <w:sz w:val="48"/>
                <w:szCs w:val="54"/>
                <w:lang w:val="en-SG" w:eastAsia="en-SG"/>
              </w:rPr>
              <mc:AlternateContent>
                <mc:Choice Requires="wps">
                  <w:drawing>
                    <wp:anchor distT="45720" distB="45720" distL="114300" distR="114300" simplePos="0" relativeHeight="251840512" behindDoc="0" locked="0" layoutInCell="1" allowOverlap="1" wp14:anchorId="69C0643D" wp14:editId="14D2658F">
                      <wp:simplePos x="0" y="0"/>
                      <wp:positionH relativeFrom="column">
                        <wp:posOffset>1974850</wp:posOffset>
                      </wp:positionH>
                      <wp:positionV relativeFrom="paragraph">
                        <wp:posOffset>856615</wp:posOffset>
                      </wp:positionV>
                      <wp:extent cx="1504950" cy="2025650"/>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025650"/>
                              </a:xfrm>
                              <a:prstGeom prst="rect">
                                <a:avLst/>
                              </a:prstGeom>
                              <a:solidFill>
                                <a:srgbClr val="FFFFFF"/>
                              </a:solidFill>
                              <a:ln w="9525">
                                <a:noFill/>
                                <a:miter lim="800000"/>
                                <a:headEnd/>
                                <a:tailEnd/>
                              </a:ln>
                            </wps:spPr>
                            <wps:txbx>
                              <w:txbxContent>
                                <w:p w:rsidR="00523D84" w:rsidRPr="00451B1C" w:rsidRDefault="00523D84" w:rsidP="00523D84">
                                  <w:pPr>
                                    <w:pStyle w:val="NoSpacing"/>
                                    <w:rPr>
                                      <w:rFonts w:ascii="Yetimology" w:hAnsi="Yetimology"/>
                                      <w:color w:val="102306"/>
                                      <w:sz w:val="24"/>
                                    </w:rPr>
                                  </w:pPr>
                                  <w:r w:rsidRPr="00623CDD">
                                    <w:rPr>
                                      <w:rFonts w:ascii="Yetimology" w:hAnsi="Yetimology"/>
                                      <w:color w:val="10233E"/>
                                      <w:sz w:val="28"/>
                                    </w:rPr>
                                    <w:t>Price</w:t>
                                  </w:r>
                                  <w:r w:rsidRPr="00623CDD">
                                    <w:rPr>
                                      <w:rFonts w:ascii="Yetimology" w:hAnsi="Yetimology"/>
                                      <w:sz w:val="24"/>
                                    </w:rPr>
                                    <w:br/>
                                  </w:r>
                                  <w:r w:rsidRPr="00451B1C">
                                    <w:rPr>
                                      <w:rFonts w:ascii="Yetimology" w:hAnsi="Yetimology"/>
                                      <w:color w:val="102306"/>
                                      <w:sz w:val="24"/>
                                      <w:u w:val="single"/>
                                    </w:rPr>
                                    <w:t>$1995.55</w:t>
                                  </w:r>
                                  <w:r w:rsidRPr="00451B1C">
                                    <w:rPr>
                                      <w:rFonts w:ascii="Yetimology" w:hAnsi="Yetimology"/>
                                      <w:color w:val="102306"/>
                                      <w:sz w:val="24"/>
                                    </w:rPr>
                                    <w:t xml:space="preserve"> Inclusive GST</w:t>
                                  </w:r>
                                </w:p>
                                <w:p w:rsidR="00523D84" w:rsidRPr="00451B1C" w:rsidRDefault="00523D84" w:rsidP="00523D84">
                                  <w:pPr>
                                    <w:pStyle w:val="NoSpacing"/>
                                    <w:rPr>
                                      <w:rFonts w:ascii="Yetimology" w:hAnsi="Yetimology"/>
                                      <w:color w:val="102306"/>
                                      <w:sz w:val="24"/>
                                    </w:rPr>
                                  </w:pPr>
                                  <w:r w:rsidRPr="00451B1C">
                                    <w:rPr>
                                      <w:rFonts w:ascii="Yetimology" w:hAnsi="Yetimology"/>
                                      <w:color w:val="102306"/>
                                      <w:sz w:val="24"/>
                                    </w:rPr>
                                    <w:t xml:space="preserve">With CPR: </w:t>
                                  </w:r>
                                  <w:r w:rsidRPr="00451B1C">
                                    <w:rPr>
                                      <w:rFonts w:ascii="Yetimology" w:hAnsi="Yetimology"/>
                                      <w:color w:val="102306"/>
                                      <w:sz w:val="24"/>
                                      <w:u w:val="single"/>
                                    </w:rPr>
                                    <w:t>$2065.10</w:t>
                                  </w:r>
                                </w:p>
                                <w:p w:rsidR="00523D84" w:rsidRDefault="00523D84" w:rsidP="00523D84">
                                  <w:pPr>
                                    <w:pStyle w:val="NoSpacing"/>
                                    <w:rPr>
                                      <w:rFonts w:ascii="Yetimology" w:hAnsi="Yetimology"/>
                                      <w:color w:val="10233E"/>
                                      <w:sz w:val="28"/>
                                    </w:rPr>
                                  </w:pPr>
                                </w:p>
                                <w:p w:rsidR="00523D84" w:rsidRPr="00623CDD" w:rsidRDefault="00523D84" w:rsidP="00523D84">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451B1C">
                                    <w:rPr>
                                      <w:rFonts w:ascii="Yetimology" w:hAnsi="Yetimology"/>
                                      <w:color w:val="102306"/>
                                      <w:sz w:val="24"/>
                                    </w:rPr>
                                    <w:t>3 Months</w:t>
                                  </w:r>
                                </w:p>
                                <w:p w:rsidR="00523D84" w:rsidRDefault="00523D84" w:rsidP="00523D84">
                                  <w:pPr>
                                    <w:pStyle w:val="NoSpacing"/>
                                    <w:rPr>
                                      <w:rFonts w:ascii="Yetimology" w:hAnsi="Yetimology"/>
                                      <w:color w:val="10233E"/>
                                      <w:sz w:val="28"/>
                                    </w:rPr>
                                  </w:pPr>
                                </w:p>
                                <w:p w:rsidR="00523D84" w:rsidRPr="00790AB7" w:rsidRDefault="00523D84" w:rsidP="00523D84">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451B1C">
                                    <w:rPr>
                                      <w:rFonts w:ascii="Yetimology" w:hAnsi="Yetimology"/>
                                      <w:color w:val="102306"/>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0643D" id="_x0000_s1038" type="#_x0000_t202" style="position:absolute;margin-left:155.5pt;margin-top:67.45pt;width:118.5pt;height:159.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" stroked="f">
                      <v:textbox>
                        <w:txbxContent>
                          <w:p w:rsidR="00523D84" w:rsidRPr="00451B1C" w:rsidRDefault="00523D84" w:rsidP="00523D84">
                            <w:pPr>
                              <w:pStyle w:val="NoSpacing"/>
                              <w:rPr>
                                <w:rFonts w:ascii="Yetimology" w:hAnsi="Yetimology"/>
                                <w:color w:val="102306"/>
                                <w:sz w:val="24"/>
                              </w:rPr>
                            </w:pPr>
                            <w:r w:rsidRPr="00623CDD">
                              <w:rPr>
                                <w:rFonts w:ascii="Yetimology" w:hAnsi="Yetimology"/>
                                <w:color w:val="10233E"/>
                                <w:sz w:val="28"/>
                              </w:rPr>
                              <w:t>Price</w:t>
                            </w:r>
                            <w:r w:rsidRPr="00623CDD">
                              <w:rPr>
                                <w:rFonts w:ascii="Yetimology" w:hAnsi="Yetimology"/>
                                <w:sz w:val="24"/>
                              </w:rPr>
                              <w:br/>
                            </w:r>
                            <w:r w:rsidRPr="00451B1C">
                              <w:rPr>
                                <w:rFonts w:ascii="Yetimology" w:hAnsi="Yetimology"/>
                                <w:color w:val="102306"/>
                                <w:sz w:val="24"/>
                                <w:u w:val="single"/>
                              </w:rPr>
                              <w:t>$1995.55</w:t>
                            </w:r>
                            <w:r w:rsidRPr="00451B1C">
                              <w:rPr>
                                <w:rFonts w:ascii="Yetimology" w:hAnsi="Yetimology"/>
                                <w:color w:val="102306"/>
                                <w:sz w:val="24"/>
                              </w:rPr>
                              <w:t xml:space="preserve"> Inclusive GST</w:t>
                            </w:r>
                          </w:p>
                          <w:p w:rsidR="00523D84" w:rsidRPr="00451B1C" w:rsidRDefault="00523D84" w:rsidP="00523D84">
                            <w:pPr>
                              <w:pStyle w:val="NoSpacing"/>
                              <w:rPr>
                                <w:rFonts w:ascii="Yetimology" w:hAnsi="Yetimology"/>
                                <w:color w:val="102306"/>
                                <w:sz w:val="24"/>
                              </w:rPr>
                            </w:pPr>
                            <w:r w:rsidRPr="00451B1C">
                              <w:rPr>
                                <w:rFonts w:ascii="Yetimology" w:hAnsi="Yetimology"/>
                                <w:color w:val="102306"/>
                                <w:sz w:val="24"/>
                              </w:rPr>
                              <w:t xml:space="preserve">With CPR: </w:t>
                            </w:r>
                            <w:r w:rsidRPr="00451B1C">
                              <w:rPr>
                                <w:rFonts w:ascii="Yetimology" w:hAnsi="Yetimology"/>
                                <w:color w:val="102306"/>
                                <w:sz w:val="24"/>
                                <w:u w:val="single"/>
                              </w:rPr>
                              <w:t>$2065.10</w:t>
                            </w:r>
                          </w:p>
                          <w:p w:rsidR="00523D84" w:rsidRDefault="00523D84" w:rsidP="00523D84">
                            <w:pPr>
                              <w:pStyle w:val="NoSpacing"/>
                              <w:rPr>
                                <w:rFonts w:ascii="Yetimology" w:hAnsi="Yetimology"/>
                                <w:color w:val="10233E"/>
                                <w:sz w:val="28"/>
                              </w:rPr>
                            </w:pPr>
                          </w:p>
                          <w:p w:rsidR="00523D84" w:rsidRPr="00623CDD" w:rsidRDefault="00523D84" w:rsidP="00523D84">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451B1C">
                              <w:rPr>
                                <w:rFonts w:ascii="Yetimology" w:hAnsi="Yetimology"/>
                                <w:color w:val="102306"/>
                                <w:sz w:val="24"/>
                              </w:rPr>
                              <w:t>3 Months</w:t>
                            </w:r>
                          </w:p>
                          <w:p w:rsidR="00523D84" w:rsidRDefault="00523D84" w:rsidP="00523D84">
                            <w:pPr>
                              <w:pStyle w:val="NoSpacing"/>
                              <w:rPr>
                                <w:rFonts w:ascii="Yetimology" w:hAnsi="Yetimology"/>
                                <w:color w:val="10233E"/>
                                <w:sz w:val="28"/>
                              </w:rPr>
                            </w:pPr>
                          </w:p>
                          <w:p w:rsidR="00523D84" w:rsidRPr="00790AB7" w:rsidRDefault="00523D84" w:rsidP="00523D84">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451B1C">
                              <w:rPr>
                                <w:rFonts w:ascii="Yetimology" w:hAnsi="Yetimology"/>
                                <w:color w:val="102306"/>
                                <w:sz w:val="24"/>
                              </w:rPr>
                              <w:t>International Sports Academy</w:t>
                            </w:r>
                          </w:p>
                        </w:txbxContent>
                      </v:textbox>
                      <w10:wrap type="square"/>
                    </v:shape>
                  </w:pict>
                </mc:Fallback>
              </mc:AlternateContent>
            </w:r>
            <w:r w:rsidRPr="007B1692">
              <w:rPr>
                <w:color w:val="102306"/>
                <w:sz w:val="48"/>
                <w:szCs w:val="54"/>
              </w:rPr>
              <w:t>ACE Certified Personal Trainer</w:t>
            </w:r>
          </w:p>
        </w:tc>
        <w:tc>
          <w:tcPr>
            <w:tcW w:w="1008" w:type="dxa"/>
          </w:tcPr>
          <w:p w:rsidR="00523D84" w:rsidRDefault="00523D84" w:rsidP="00523D84"/>
        </w:tc>
        <w:tc>
          <w:tcPr>
            <w:tcW w:w="863" w:type="dxa"/>
          </w:tcPr>
          <w:p w:rsidR="00523D84" w:rsidRDefault="00523D84" w:rsidP="00523D84"/>
        </w:tc>
        <w:tc>
          <w:tcPr>
            <w:tcW w:w="6122" w:type="dxa"/>
          </w:tcPr>
          <w:p w:rsidR="00523D84" w:rsidRPr="006A4BB8" w:rsidRDefault="00523D84" w:rsidP="00523D84">
            <w:pPr>
              <w:pStyle w:val="Heading1"/>
              <w:outlineLvl w:val="0"/>
            </w:pPr>
            <w:bookmarkStart w:id="4" w:name="_Toc444340120"/>
            <w:r w:rsidRPr="000C68F4">
              <w:rPr>
                <w:noProof/>
                <w:color w:val="102306"/>
                <w:sz w:val="56"/>
                <w:lang w:val="en-SG" w:eastAsia="en-SG"/>
              </w:rPr>
              <mc:AlternateContent>
                <mc:Choice Requires="wps">
                  <w:drawing>
                    <wp:anchor distT="45720" distB="45720" distL="114300" distR="114300" simplePos="0" relativeHeight="251839488" behindDoc="0" locked="0" layoutInCell="1" allowOverlap="1" wp14:anchorId="668ED9EA" wp14:editId="114AE457">
                      <wp:simplePos x="0" y="0"/>
                      <wp:positionH relativeFrom="column">
                        <wp:posOffset>22860</wp:posOffset>
                      </wp:positionH>
                      <wp:positionV relativeFrom="paragraph">
                        <wp:posOffset>2388235</wp:posOffset>
                      </wp:positionV>
                      <wp:extent cx="3711575" cy="3115310"/>
                      <wp:effectExtent l="0" t="0" r="3175" b="889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3115310"/>
                              </a:xfrm>
                              <a:prstGeom prst="rect">
                                <a:avLst/>
                              </a:prstGeom>
                              <a:solidFill>
                                <a:srgbClr val="FFFFFF"/>
                              </a:solidFill>
                              <a:ln w="9525">
                                <a:noFill/>
                                <a:miter lim="800000"/>
                                <a:headEnd/>
                                <a:tailEnd/>
                              </a:ln>
                            </wps:spPr>
                            <wps:txbx>
                              <w:txbxContent>
                                <w:p w:rsidR="00523D84" w:rsidRPr="00F81BCA" w:rsidRDefault="00523D84" w:rsidP="00523D84">
                                  <w:pPr>
                                    <w:pStyle w:val="Default"/>
                                    <w:rPr>
                                      <w:rFonts w:ascii="Yetimology" w:hAnsi="Yetimology" w:cs="Yetimology"/>
                                      <w:b/>
                                      <w:sz w:val="22"/>
                                      <w:szCs w:val="20"/>
                                    </w:rPr>
                                  </w:pPr>
                                  <w:r w:rsidRPr="00F81BCA">
                                    <w:rPr>
                                      <w:rFonts w:ascii="Yetimology" w:hAnsi="Yetimology" w:cs="Yetimology"/>
                                      <w:b/>
                                      <w:sz w:val="22"/>
                                      <w:szCs w:val="20"/>
                                    </w:rPr>
                                    <w:t xml:space="preserve">COURSE OVERVIEW </w:t>
                                  </w:r>
                                </w:p>
                                <w:p w:rsidR="00523D84" w:rsidRPr="00E65E36" w:rsidRDefault="00523D84" w:rsidP="00523D84">
                                  <w:pPr>
                                    <w:rPr>
                                      <w:rFonts w:ascii="Yetimology" w:hAnsi="Yetimology" w:cs="Yetimology"/>
                                      <w:color w:val="000000"/>
                                      <w:lang w:val="en-SG"/>
                                    </w:rPr>
                                  </w:pPr>
                                  <w:r w:rsidRPr="00E65E36">
                                    <w:rPr>
                                      <w:rFonts w:ascii="Yetimology" w:hAnsi="Yetimology" w:cs="Yetimology"/>
                                      <w:color w:val="000000"/>
                                      <w:lang w:val="en-SG"/>
                                    </w:rPr>
                                    <w:t>This course aims to provide students with the basic knowledge to become a personal trainer, physiologist or nutritionist. The topics covered will give students the knowledge of basic exercise science, human anatomy, fitness and nutrition. Upon completion, students will be awarded a certificate from the International Sports Academy.</w:t>
                                  </w:r>
                                </w:p>
                                <w:p w:rsidR="00523D84" w:rsidRPr="00E65E36" w:rsidRDefault="00523D84" w:rsidP="00523D84">
                                  <w:pPr>
                                    <w:autoSpaceDE w:val="0"/>
                                    <w:autoSpaceDN w:val="0"/>
                                    <w:adjustRightInd w:val="0"/>
                                    <w:spacing w:after="0" w:line="240" w:lineRule="auto"/>
                                    <w:rPr>
                                      <w:rFonts w:ascii="Yetimology" w:hAnsi="Yetimology" w:cs="Yetimology"/>
                                      <w:b/>
                                      <w:color w:val="000000"/>
                                      <w:sz w:val="22"/>
                                      <w:szCs w:val="22"/>
                                      <w:lang w:val="en-SG"/>
                                    </w:rPr>
                                  </w:pPr>
                                  <w:r w:rsidRPr="00E65E36">
                                    <w:rPr>
                                      <w:rFonts w:ascii="Yetimology" w:hAnsi="Yetimology" w:cs="Yetimology"/>
                                      <w:b/>
                                      <w:color w:val="000000"/>
                                      <w:sz w:val="22"/>
                                      <w:szCs w:val="22"/>
                                      <w:lang w:val="en-SG"/>
                                    </w:rPr>
                                    <w:t xml:space="preserve">COURSE OBJECTIVES </w:t>
                                  </w:r>
                                </w:p>
                                <w:p w:rsidR="00523D84" w:rsidRPr="00E65E36" w:rsidRDefault="00523D84" w:rsidP="00523D84">
                                  <w:pPr>
                                    <w:autoSpaceDE w:val="0"/>
                                    <w:autoSpaceDN w:val="0"/>
                                    <w:adjustRightInd w:val="0"/>
                                    <w:spacing w:after="0" w:line="240" w:lineRule="auto"/>
                                    <w:rPr>
                                      <w:rFonts w:ascii="Yetimology" w:hAnsi="Yetimology" w:cs="Yetimology"/>
                                      <w:color w:val="000000"/>
                                      <w:lang w:val="en-SG"/>
                                    </w:rPr>
                                  </w:pPr>
                                  <w:r w:rsidRPr="00E65E36">
                                    <w:rPr>
                                      <w:rFonts w:ascii="Yetimology" w:hAnsi="Yetimology" w:cs="Yetimology"/>
                                      <w:color w:val="000000"/>
                                      <w:lang w:val="en-SG"/>
                                    </w:rPr>
                                    <w:t xml:space="preserve">Upon successful completion of the course, Learners will be able to understand: </w:t>
                                  </w:r>
                                </w:p>
                                <w:p w:rsidR="00523D84" w:rsidRPr="00E65E36" w:rsidRDefault="00523D84" w:rsidP="00523D84">
                                  <w:pPr>
                                    <w:pStyle w:val="ListParagraph"/>
                                    <w:numPr>
                                      <w:ilvl w:val="0"/>
                                      <w:numId w:val="7"/>
                                    </w:numPr>
                                    <w:autoSpaceDE w:val="0"/>
                                    <w:autoSpaceDN w:val="0"/>
                                    <w:adjustRightInd w:val="0"/>
                                    <w:spacing w:after="164" w:line="240" w:lineRule="auto"/>
                                    <w:rPr>
                                      <w:rFonts w:ascii="Yetimology" w:hAnsi="Yetimology" w:cs="Yetimology"/>
                                      <w:color w:val="000000"/>
                                    </w:rPr>
                                  </w:pPr>
                                  <w:r w:rsidRPr="00E65E36">
                                    <w:rPr>
                                      <w:rFonts w:ascii="Yetimology" w:hAnsi="Yetimology" w:cs="Yetimology"/>
                                      <w:color w:val="000000"/>
                                    </w:rPr>
                                    <w:t xml:space="preserve">The basic human anatomy and its terminology. </w:t>
                                  </w:r>
                                </w:p>
                                <w:p w:rsidR="00523D84" w:rsidRPr="00E65E36" w:rsidRDefault="00523D84" w:rsidP="00523D84">
                                  <w:pPr>
                                    <w:pStyle w:val="ListParagraph"/>
                                    <w:numPr>
                                      <w:ilvl w:val="0"/>
                                      <w:numId w:val="7"/>
                                    </w:numPr>
                                    <w:autoSpaceDE w:val="0"/>
                                    <w:autoSpaceDN w:val="0"/>
                                    <w:adjustRightInd w:val="0"/>
                                    <w:spacing w:after="164" w:line="240" w:lineRule="auto"/>
                                    <w:rPr>
                                      <w:rFonts w:ascii="Yetimology" w:hAnsi="Yetimology" w:cs="Yetimology"/>
                                      <w:color w:val="000000"/>
                                    </w:rPr>
                                  </w:pPr>
                                  <w:r w:rsidRPr="00E65E36">
                                    <w:rPr>
                                      <w:rFonts w:ascii="Yetimology" w:hAnsi="Yetimology" w:cs="Yetimology"/>
                                      <w:color w:val="000000"/>
                                    </w:rPr>
                                    <w:t xml:space="preserve">The functional anatomy of the heart, arteries and veins </w:t>
                                  </w:r>
                                </w:p>
                                <w:p w:rsidR="00523D84" w:rsidRPr="00E65E36" w:rsidRDefault="00523D84" w:rsidP="00523D84">
                                  <w:pPr>
                                    <w:pStyle w:val="ListParagraph"/>
                                    <w:numPr>
                                      <w:ilvl w:val="0"/>
                                      <w:numId w:val="7"/>
                                    </w:numPr>
                                    <w:autoSpaceDE w:val="0"/>
                                    <w:autoSpaceDN w:val="0"/>
                                    <w:adjustRightInd w:val="0"/>
                                    <w:spacing w:after="164" w:line="240" w:lineRule="auto"/>
                                    <w:rPr>
                                      <w:rFonts w:ascii="Yetimology" w:hAnsi="Yetimology" w:cs="Yetimology"/>
                                      <w:color w:val="000000"/>
                                    </w:rPr>
                                  </w:pPr>
                                  <w:r w:rsidRPr="00E65E36">
                                    <w:rPr>
                                      <w:rFonts w:ascii="Yetimology" w:hAnsi="Yetimology" w:cs="Yetimology"/>
                                      <w:color w:val="000000"/>
                                    </w:rPr>
                                    <w:t xml:space="preserve">The nervous systems, skeletal systems and muscular systems </w:t>
                                  </w:r>
                                </w:p>
                                <w:p w:rsidR="00523D84" w:rsidRPr="00E65E36" w:rsidRDefault="00523D84" w:rsidP="00523D84">
                                  <w:pPr>
                                    <w:pStyle w:val="ListParagraph"/>
                                    <w:numPr>
                                      <w:ilvl w:val="0"/>
                                      <w:numId w:val="7"/>
                                    </w:numPr>
                                    <w:autoSpaceDE w:val="0"/>
                                    <w:autoSpaceDN w:val="0"/>
                                    <w:adjustRightInd w:val="0"/>
                                    <w:spacing w:after="164" w:line="240" w:lineRule="auto"/>
                                    <w:rPr>
                                      <w:rFonts w:ascii="Yetimology" w:hAnsi="Yetimology" w:cs="Yetimology"/>
                                      <w:color w:val="000000"/>
                                    </w:rPr>
                                  </w:pPr>
                                  <w:r w:rsidRPr="00E65E36">
                                    <w:rPr>
                                      <w:rFonts w:ascii="Yetimology" w:hAnsi="Yetimology" w:cs="Yetimology"/>
                                      <w:color w:val="000000"/>
                                    </w:rPr>
                                    <w:t xml:space="preserve">Components necessary to achieve optimum fitness </w:t>
                                  </w:r>
                                </w:p>
                                <w:p w:rsidR="00523D84" w:rsidRPr="00E65E36" w:rsidRDefault="00523D84" w:rsidP="00523D84">
                                  <w:pPr>
                                    <w:pStyle w:val="ListParagraph"/>
                                    <w:numPr>
                                      <w:ilvl w:val="0"/>
                                      <w:numId w:val="7"/>
                                    </w:numPr>
                                    <w:autoSpaceDE w:val="0"/>
                                    <w:autoSpaceDN w:val="0"/>
                                    <w:adjustRightInd w:val="0"/>
                                    <w:spacing w:after="0" w:line="240" w:lineRule="auto"/>
                                    <w:rPr>
                                      <w:rFonts w:ascii="Yetimology" w:hAnsi="Yetimology" w:cs="Yetimology"/>
                                      <w:color w:val="000000"/>
                                    </w:rPr>
                                  </w:pPr>
                                  <w:r w:rsidRPr="00E65E36">
                                    <w:rPr>
                                      <w:rFonts w:ascii="Yetimology" w:hAnsi="Yetimology" w:cs="Yetimology"/>
                                      <w:color w:val="000000"/>
                                    </w:rPr>
                                    <w:t xml:space="preserve">Physiology of cardiopulmonary system and energy pathway systems </w:t>
                                  </w:r>
                                </w:p>
                                <w:p w:rsidR="00523D84" w:rsidRPr="00E65E36" w:rsidRDefault="00523D84" w:rsidP="00523D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ED9EA" id="_x0000_s1039" type="#_x0000_t202" style="position:absolute;margin-left:1.8pt;margin-top:188.05pt;width:292.25pt;height:245.3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" stroked="f">
                      <v:textbox>
                        <w:txbxContent>
                          <w:p w:rsidR="00523D84" w:rsidRPr="00F81BCA" w:rsidRDefault="00523D84" w:rsidP="00523D84">
                            <w:pPr>
                              <w:pStyle w:val="Default"/>
                              <w:rPr>
                                <w:rFonts w:ascii="Yetimology" w:hAnsi="Yetimology" w:cs="Yetimology"/>
                                <w:b/>
                                <w:sz w:val="22"/>
                                <w:szCs w:val="20"/>
                              </w:rPr>
                            </w:pPr>
                            <w:r w:rsidRPr="00F81BCA">
                              <w:rPr>
                                <w:rFonts w:ascii="Yetimology" w:hAnsi="Yetimology" w:cs="Yetimology"/>
                                <w:b/>
                                <w:sz w:val="22"/>
                                <w:szCs w:val="20"/>
                              </w:rPr>
                              <w:t xml:space="preserve">COURSE OVERVIEW </w:t>
                            </w:r>
                          </w:p>
                          <w:p w:rsidR="00523D84" w:rsidRPr="00E65E36" w:rsidRDefault="00523D84" w:rsidP="00523D84">
                            <w:pPr>
                              <w:rPr>
                                <w:rFonts w:ascii="Yetimology" w:hAnsi="Yetimology" w:cs="Yetimology"/>
                                <w:color w:val="000000"/>
                                <w:lang w:val="en-SG"/>
                              </w:rPr>
                            </w:pPr>
                            <w:r w:rsidRPr="00E65E36">
                              <w:rPr>
                                <w:rFonts w:ascii="Yetimology" w:hAnsi="Yetimology" w:cs="Yetimology"/>
                                <w:color w:val="000000"/>
                                <w:lang w:val="en-SG"/>
                              </w:rPr>
                              <w:t>This course aims to provide students with the basic knowledge to become a personal trainer, physiologist or nutritionist. The topics covered will give students the knowledge of basic exercise science, human anatomy, fitness and nutrition. Upon completion, students will be awarded a certificate from the International Sports Academy.</w:t>
                            </w:r>
                          </w:p>
                          <w:p w:rsidR="00523D84" w:rsidRPr="00E65E36" w:rsidRDefault="00523D84" w:rsidP="00523D84">
                            <w:pPr>
                              <w:autoSpaceDE w:val="0"/>
                              <w:autoSpaceDN w:val="0"/>
                              <w:adjustRightInd w:val="0"/>
                              <w:spacing w:after="0" w:line="240" w:lineRule="auto"/>
                              <w:rPr>
                                <w:rFonts w:ascii="Yetimology" w:hAnsi="Yetimology" w:cs="Yetimology"/>
                                <w:b/>
                                <w:color w:val="000000"/>
                                <w:sz w:val="22"/>
                                <w:szCs w:val="22"/>
                                <w:lang w:val="en-SG"/>
                              </w:rPr>
                            </w:pPr>
                            <w:r w:rsidRPr="00E65E36">
                              <w:rPr>
                                <w:rFonts w:ascii="Yetimology" w:hAnsi="Yetimology" w:cs="Yetimology"/>
                                <w:b/>
                                <w:color w:val="000000"/>
                                <w:sz w:val="22"/>
                                <w:szCs w:val="22"/>
                                <w:lang w:val="en-SG"/>
                              </w:rPr>
                              <w:t xml:space="preserve">COURSE OBJECTIVES </w:t>
                            </w:r>
                          </w:p>
                          <w:p w:rsidR="00523D84" w:rsidRPr="00E65E36" w:rsidRDefault="00523D84" w:rsidP="00523D84">
                            <w:pPr>
                              <w:autoSpaceDE w:val="0"/>
                              <w:autoSpaceDN w:val="0"/>
                              <w:adjustRightInd w:val="0"/>
                              <w:spacing w:after="0" w:line="240" w:lineRule="auto"/>
                              <w:rPr>
                                <w:rFonts w:ascii="Yetimology" w:hAnsi="Yetimology" w:cs="Yetimology"/>
                                <w:color w:val="000000"/>
                                <w:lang w:val="en-SG"/>
                              </w:rPr>
                            </w:pPr>
                            <w:r w:rsidRPr="00E65E36">
                              <w:rPr>
                                <w:rFonts w:ascii="Yetimology" w:hAnsi="Yetimology" w:cs="Yetimology"/>
                                <w:color w:val="000000"/>
                                <w:lang w:val="en-SG"/>
                              </w:rPr>
                              <w:t xml:space="preserve">Upon successful completion of the course, Learners will be able to understand: </w:t>
                            </w:r>
                          </w:p>
                          <w:p w:rsidR="00523D84" w:rsidRPr="00E65E36" w:rsidRDefault="00523D84" w:rsidP="00523D84">
                            <w:pPr>
                              <w:pStyle w:val="ListParagraph"/>
                              <w:numPr>
                                <w:ilvl w:val="0"/>
                                <w:numId w:val="7"/>
                              </w:numPr>
                              <w:autoSpaceDE w:val="0"/>
                              <w:autoSpaceDN w:val="0"/>
                              <w:adjustRightInd w:val="0"/>
                              <w:spacing w:after="164" w:line="240" w:lineRule="auto"/>
                              <w:rPr>
                                <w:rFonts w:ascii="Yetimology" w:hAnsi="Yetimology" w:cs="Yetimology"/>
                                <w:color w:val="000000"/>
                              </w:rPr>
                            </w:pPr>
                            <w:r w:rsidRPr="00E65E36">
                              <w:rPr>
                                <w:rFonts w:ascii="Yetimology" w:hAnsi="Yetimology" w:cs="Yetimology"/>
                                <w:color w:val="000000"/>
                              </w:rPr>
                              <w:t xml:space="preserve">The basic human anatomy and its terminology. </w:t>
                            </w:r>
                          </w:p>
                          <w:p w:rsidR="00523D84" w:rsidRPr="00E65E36" w:rsidRDefault="00523D84" w:rsidP="00523D84">
                            <w:pPr>
                              <w:pStyle w:val="ListParagraph"/>
                              <w:numPr>
                                <w:ilvl w:val="0"/>
                                <w:numId w:val="7"/>
                              </w:numPr>
                              <w:autoSpaceDE w:val="0"/>
                              <w:autoSpaceDN w:val="0"/>
                              <w:adjustRightInd w:val="0"/>
                              <w:spacing w:after="164" w:line="240" w:lineRule="auto"/>
                              <w:rPr>
                                <w:rFonts w:ascii="Yetimology" w:hAnsi="Yetimology" w:cs="Yetimology"/>
                                <w:color w:val="000000"/>
                              </w:rPr>
                            </w:pPr>
                            <w:r w:rsidRPr="00E65E36">
                              <w:rPr>
                                <w:rFonts w:ascii="Yetimology" w:hAnsi="Yetimology" w:cs="Yetimology"/>
                                <w:color w:val="000000"/>
                              </w:rPr>
                              <w:t xml:space="preserve">The functional anatomy of the heart, arteries and veins </w:t>
                            </w:r>
                          </w:p>
                          <w:p w:rsidR="00523D84" w:rsidRPr="00E65E36" w:rsidRDefault="00523D84" w:rsidP="00523D84">
                            <w:pPr>
                              <w:pStyle w:val="ListParagraph"/>
                              <w:numPr>
                                <w:ilvl w:val="0"/>
                                <w:numId w:val="7"/>
                              </w:numPr>
                              <w:autoSpaceDE w:val="0"/>
                              <w:autoSpaceDN w:val="0"/>
                              <w:adjustRightInd w:val="0"/>
                              <w:spacing w:after="164" w:line="240" w:lineRule="auto"/>
                              <w:rPr>
                                <w:rFonts w:ascii="Yetimology" w:hAnsi="Yetimology" w:cs="Yetimology"/>
                                <w:color w:val="000000"/>
                              </w:rPr>
                            </w:pPr>
                            <w:r w:rsidRPr="00E65E36">
                              <w:rPr>
                                <w:rFonts w:ascii="Yetimology" w:hAnsi="Yetimology" w:cs="Yetimology"/>
                                <w:color w:val="000000"/>
                              </w:rPr>
                              <w:t xml:space="preserve">The nervous systems, skeletal systems and muscular systems </w:t>
                            </w:r>
                          </w:p>
                          <w:p w:rsidR="00523D84" w:rsidRPr="00E65E36" w:rsidRDefault="00523D84" w:rsidP="00523D84">
                            <w:pPr>
                              <w:pStyle w:val="ListParagraph"/>
                              <w:numPr>
                                <w:ilvl w:val="0"/>
                                <w:numId w:val="7"/>
                              </w:numPr>
                              <w:autoSpaceDE w:val="0"/>
                              <w:autoSpaceDN w:val="0"/>
                              <w:adjustRightInd w:val="0"/>
                              <w:spacing w:after="164" w:line="240" w:lineRule="auto"/>
                              <w:rPr>
                                <w:rFonts w:ascii="Yetimology" w:hAnsi="Yetimology" w:cs="Yetimology"/>
                                <w:color w:val="000000"/>
                              </w:rPr>
                            </w:pPr>
                            <w:r w:rsidRPr="00E65E36">
                              <w:rPr>
                                <w:rFonts w:ascii="Yetimology" w:hAnsi="Yetimology" w:cs="Yetimology"/>
                                <w:color w:val="000000"/>
                              </w:rPr>
                              <w:t xml:space="preserve">Components necessary to achieve optimum fitness </w:t>
                            </w:r>
                          </w:p>
                          <w:p w:rsidR="00523D84" w:rsidRPr="00E65E36" w:rsidRDefault="00523D84" w:rsidP="00523D84">
                            <w:pPr>
                              <w:pStyle w:val="ListParagraph"/>
                              <w:numPr>
                                <w:ilvl w:val="0"/>
                                <w:numId w:val="7"/>
                              </w:numPr>
                              <w:autoSpaceDE w:val="0"/>
                              <w:autoSpaceDN w:val="0"/>
                              <w:adjustRightInd w:val="0"/>
                              <w:spacing w:after="0" w:line="240" w:lineRule="auto"/>
                              <w:rPr>
                                <w:rFonts w:ascii="Yetimology" w:hAnsi="Yetimology" w:cs="Yetimology"/>
                                <w:color w:val="000000"/>
                              </w:rPr>
                            </w:pPr>
                            <w:r w:rsidRPr="00E65E36">
                              <w:rPr>
                                <w:rFonts w:ascii="Yetimology" w:hAnsi="Yetimology" w:cs="Yetimology"/>
                                <w:color w:val="000000"/>
                              </w:rPr>
                              <w:t xml:space="preserve">Physiology of cardiopulmonary system and energy pathway systems </w:t>
                            </w:r>
                          </w:p>
                          <w:p w:rsidR="00523D84" w:rsidRPr="00E65E36" w:rsidRDefault="00523D84" w:rsidP="00523D84"/>
                        </w:txbxContent>
                      </v:textbox>
                      <w10:wrap type="square"/>
                    </v:shape>
                  </w:pict>
                </mc:Fallback>
              </mc:AlternateContent>
            </w:r>
            <w:r w:rsidRPr="000C68F4">
              <w:rPr>
                <w:noProof/>
                <w:color w:val="102306"/>
                <w:sz w:val="56"/>
                <w:lang w:val="en-SG" w:eastAsia="en-SG"/>
              </w:rPr>
              <w:drawing>
                <wp:anchor distT="0" distB="0" distL="114300" distR="114300" simplePos="0" relativeHeight="251837440" behindDoc="1" locked="0" layoutInCell="1" allowOverlap="1" wp14:anchorId="01269A87" wp14:editId="4102D402">
                  <wp:simplePos x="0" y="0"/>
                  <wp:positionH relativeFrom="column">
                    <wp:posOffset>21681</wp:posOffset>
                  </wp:positionH>
                  <wp:positionV relativeFrom="paragraph">
                    <wp:posOffset>596265</wp:posOffset>
                  </wp:positionV>
                  <wp:extent cx="2235200" cy="1676400"/>
                  <wp:effectExtent l="0" t="0" r="0" b="0"/>
                  <wp:wrapTight wrapText="bothSides">
                    <wp:wrapPolygon edited="0">
                      <wp:start x="0" y="0"/>
                      <wp:lineTo x="0" y="21355"/>
                      <wp:lineTo x="21355" y="21355"/>
                      <wp:lineTo x="21355"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Essential Science.jpg"/>
                          <pic:cNvPicPr/>
                        </pic:nvPicPr>
                        <pic:blipFill>
                          <a:blip r:embed="rId20">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anchor>
              </w:drawing>
            </w:r>
            <w:r w:rsidRPr="000C68F4">
              <w:rPr>
                <w:noProof/>
                <w:color w:val="102306"/>
                <w:sz w:val="56"/>
                <w:lang w:val="en-SG" w:eastAsia="en-SG"/>
              </w:rPr>
              <mc:AlternateContent>
                <mc:Choice Requires="wps">
                  <w:drawing>
                    <wp:anchor distT="45720" distB="45720" distL="114300" distR="114300" simplePos="0" relativeHeight="251838464" behindDoc="0" locked="0" layoutInCell="1" allowOverlap="1" wp14:anchorId="248C1597" wp14:editId="2D24FE06">
                      <wp:simplePos x="0" y="0"/>
                      <wp:positionH relativeFrom="column">
                        <wp:posOffset>2317750</wp:posOffset>
                      </wp:positionH>
                      <wp:positionV relativeFrom="paragraph">
                        <wp:posOffset>574312</wp:posOffset>
                      </wp:positionV>
                      <wp:extent cx="1417320" cy="1811655"/>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811655"/>
                              </a:xfrm>
                              <a:prstGeom prst="rect">
                                <a:avLst/>
                              </a:prstGeom>
                              <a:solidFill>
                                <a:srgbClr val="FFFFFF"/>
                              </a:solidFill>
                              <a:ln w="9525">
                                <a:noFill/>
                                <a:miter lim="800000"/>
                                <a:headEnd/>
                                <a:tailEnd/>
                              </a:ln>
                            </wps:spPr>
                            <wps:txbx>
                              <w:txbxContent>
                                <w:p w:rsidR="00523D84" w:rsidRPr="00F81BCA" w:rsidRDefault="00523D84" w:rsidP="00523D84">
                                  <w:pPr>
                                    <w:pStyle w:val="NoSpacing"/>
                                    <w:rPr>
                                      <w:rFonts w:ascii="Yetimology" w:hAnsi="Yetimology"/>
                                      <w:color w:val="102306"/>
                                      <w:sz w:val="24"/>
                                    </w:rPr>
                                  </w:pPr>
                                  <w:r w:rsidRPr="00623CDD">
                                    <w:rPr>
                                      <w:rFonts w:ascii="Yetimology" w:hAnsi="Yetimology"/>
                                      <w:color w:val="10233E"/>
                                      <w:sz w:val="28"/>
                                    </w:rPr>
                                    <w:t>Price</w:t>
                                  </w:r>
                                  <w:r w:rsidRPr="00623CDD">
                                    <w:rPr>
                                      <w:rFonts w:ascii="Yetimology" w:hAnsi="Yetimology"/>
                                      <w:sz w:val="24"/>
                                    </w:rPr>
                                    <w:br/>
                                  </w:r>
                                  <w:r w:rsidRPr="00F81BCA">
                                    <w:rPr>
                                      <w:rFonts w:ascii="Yetimology" w:hAnsi="Yetimology"/>
                                      <w:color w:val="102306"/>
                                      <w:sz w:val="24"/>
                                    </w:rPr>
                                    <w:t>$359 Inclusive GST</w:t>
                                  </w:r>
                                </w:p>
                                <w:p w:rsidR="00523D84" w:rsidRPr="00623CDD" w:rsidRDefault="00523D84" w:rsidP="00523D84">
                                  <w:pPr>
                                    <w:pStyle w:val="NoSpacing"/>
                                    <w:rPr>
                                      <w:rFonts w:ascii="Yetimology" w:hAnsi="Yetimology"/>
                                      <w:sz w:val="24"/>
                                    </w:rPr>
                                  </w:pPr>
                                </w:p>
                                <w:p w:rsidR="00523D84" w:rsidRDefault="00523D84" w:rsidP="00523D84">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816B27">
                                    <w:rPr>
                                      <w:rFonts w:ascii="Yetimology" w:hAnsi="Yetimology"/>
                                      <w:color w:val="102306"/>
                                      <w:sz w:val="24"/>
                                    </w:rPr>
                                    <w:t>3 hours x 4 sessions</w:t>
                                  </w:r>
                                </w:p>
                                <w:p w:rsidR="00523D84" w:rsidRPr="00623CDD" w:rsidRDefault="00523D84" w:rsidP="00523D84">
                                  <w:pPr>
                                    <w:pStyle w:val="NoSpacing"/>
                                    <w:rPr>
                                      <w:rFonts w:ascii="Yetimology" w:hAnsi="Yetimology"/>
                                      <w:sz w:val="24"/>
                                    </w:rPr>
                                  </w:pPr>
                                </w:p>
                                <w:p w:rsidR="00523D84" w:rsidRPr="00790AB7" w:rsidRDefault="00523D84" w:rsidP="00523D84">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F81BCA">
                                    <w:rPr>
                                      <w:rFonts w:ascii="Yetimology" w:hAnsi="Yetimology"/>
                                      <w:color w:val="102306"/>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C1597" id="_x0000_s1040" type="#_x0000_t202" style="position:absolute;margin-left:182.5pt;margin-top:45.2pt;width:111.6pt;height:142.6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" stroked="f">
                      <v:textbox>
                        <w:txbxContent>
                          <w:p w:rsidR="00523D84" w:rsidRPr="00F81BCA" w:rsidRDefault="00523D84" w:rsidP="00523D84">
                            <w:pPr>
                              <w:pStyle w:val="NoSpacing"/>
                              <w:rPr>
                                <w:rFonts w:ascii="Yetimology" w:hAnsi="Yetimology"/>
                                <w:color w:val="102306"/>
                                <w:sz w:val="24"/>
                              </w:rPr>
                            </w:pPr>
                            <w:r w:rsidRPr="00623CDD">
                              <w:rPr>
                                <w:rFonts w:ascii="Yetimology" w:hAnsi="Yetimology"/>
                                <w:color w:val="10233E"/>
                                <w:sz w:val="28"/>
                              </w:rPr>
                              <w:t>Price</w:t>
                            </w:r>
                            <w:r w:rsidRPr="00623CDD">
                              <w:rPr>
                                <w:rFonts w:ascii="Yetimology" w:hAnsi="Yetimology"/>
                                <w:sz w:val="24"/>
                              </w:rPr>
                              <w:br/>
                            </w:r>
                            <w:r w:rsidRPr="00F81BCA">
                              <w:rPr>
                                <w:rFonts w:ascii="Yetimology" w:hAnsi="Yetimology"/>
                                <w:color w:val="102306"/>
                                <w:sz w:val="24"/>
                              </w:rPr>
                              <w:t>$359 Inclusive GST</w:t>
                            </w:r>
                          </w:p>
                          <w:p w:rsidR="00523D84" w:rsidRPr="00623CDD" w:rsidRDefault="00523D84" w:rsidP="00523D84">
                            <w:pPr>
                              <w:pStyle w:val="NoSpacing"/>
                              <w:rPr>
                                <w:rFonts w:ascii="Yetimology" w:hAnsi="Yetimology"/>
                                <w:sz w:val="24"/>
                              </w:rPr>
                            </w:pPr>
                          </w:p>
                          <w:p w:rsidR="00523D84" w:rsidRDefault="00523D84" w:rsidP="00523D84">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816B27">
                              <w:rPr>
                                <w:rFonts w:ascii="Yetimology" w:hAnsi="Yetimology"/>
                                <w:color w:val="102306"/>
                                <w:sz w:val="24"/>
                              </w:rPr>
                              <w:t>3 hours x 4 sessions</w:t>
                            </w:r>
                          </w:p>
                          <w:p w:rsidR="00523D84" w:rsidRPr="00623CDD" w:rsidRDefault="00523D84" w:rsidP="00523D84">
                            <w:pPr>
                              <w:pStyle w:val="NoSpacing"/>
                              <w:rPr>
                                <w:rFonts w:ascii="Yetimology" w:hAnsi="Yetimology"/>
                                <w:sz w:val="24"/>
                              </w:rPr>
                            </w:pPr>
                          </w:p>
                          <w:p w:rsidR="00523D84" w:rsidRPr="00790AB7" w:rsidRDefault="00523D84" w:rsidP="00523D84">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F81BCA">
                              <w:rPr>
                                <w:rFonts w:ascii="Yetimology" w:hAnsi="Yetimology"/>
                                <w:color w:val="102306"/>
                                <w:sz w:val="24"/>
                              </w:rPr>
                              <w:t>International Sports Academy</w:t>
                            </w:r>
                          </w:p>
                        </w:txbxContent>
                      </v:textbox>
                      <w10:wrap type="square"/>
                    </v:shape>
                  </w:pict>
                </mc:Fallback>
              </mc:AlternateContent>
            </w:r>
            <w:r w:rsidRPr="000C68F4">
              <w:rPr>
                <w:color w:val="102306"/>
                <w:sz w:val="56"/>
              </w:rPr>
              <w:t>Essentials Sport</w:t>
            </w:r>
            <w:r>
              <w:rPr>
                <w:color w:val="102306"/>
                <w:sz w:val="56"/>
              </w:rPr>
              <w:t xml:space="preserve"> </w:t>
            </w:r>
            <w:r w:rsidRPr="000C68F4">
              <w:rPr>
                <w:color w:val="102306"/>
                <w:sz w:val="56"/>
              </w:rPr>
              <w:t>Science</w:t>
            </w:r>
            <w:bookmarkEnd w:id="4"/>
          </w:p>
        </w:tc>
      </w:tr>
      <w:tr w:rsidR="00523D84" w:rsidTr="004129EE">
        <w:trPr>
          <w:trHeight w:val="348"/>
        </w:trPr>
        <w:tc>
          <w:tcPr>
            <w:tcW w:w="6331" w:type="dxa"/>
            <w:vAlign w:val="bottom"/>
          </w:tcPr>
          <w:p w:rsidR="00523D84" w:rsidRPr="00F81BCA" w:rsidRDefault="00523D84" w:rsidP="00523D84">
            <w:pPr>
              <w:jc w:val="right"/>
              <w:rPr>
                <w:color w:val="102306"/>
                <w:sz w:val="16"/>
                <w:szCs w:val="16"/>
              </w:rPr>
            </w:pPr>
          </w:p>
        </w:tc>
        <w:tc>
          <w:tcPr>
            <w:tcW w:w="1008" w:type="dxa"/>
          </w:tcPr>
          <w:p w:rsidR="00523D84" w:rsidRPr="00F81BCA" w:rsidRDefault="00523D84" w:rsidP="00523D84">
            <w:pPr>
              <w:rPr>
                <w:color w:val="102306"/>
                <w:sz w:val="16"/>
                <w:szCs w:val="16"/>
              </w:rPr>
            </w:pPr>
          </w:p>
        </w:tc>
        <w:tc>
          <w:tcPr>
            <w:tcW w:w="863" w:type="dxa"/>
          </w:tcPr>
          <w:p w:rsidR="00523D84" w:rsidRPr="00F81BCA" w:rsidRDefault="00523D84" w:rsidP="00523D84">
            <w:pPr>
              <w:rPr>
                <w:color w:val="102306"/>
                <w:sz w:val="16"/>
                <w:szCs w:val="16"/>
              </w:rPr>
            </w:pPr>
          </w:p>
        </w:tc>
        <w:tc>
          <w:tcPr>
            <w:tcW w:w="6122" w:type="dxa"/>
          </w:tcPr>
          <w:p w:rsidR="00523D84" w:rsidRPr="00F81BCA" w:rsidRDefault="00523D84" w:rsidP="00523D84">
            <w:pPr>
              <w:jc w:val="right"/>
              <w:rPr>
                <w:color w:val="102306"/>
                <w:sz w:val="16"/>
                <w:szCs w:val="16"/>
              </w:rPr>
            </w:pPr>
          </w:p>
        </w:tc>
      </w:tr>
    </w:tbl>
    <w:p w:rsidR="00397C97" w:rsidRDefault="00397C97"/>
    <w:p w:rsidR="00BB1D08" w:rsidRDefault="00BB1D08"/>
    <w:tbl>
      <w:tblPr>
        <w:tblStyle w:val="TableGrid"/>
        <w:tblpPr w:leftFromText="180" w:rightFromText="180"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9"/>
        <w:gridCol w:w="953"/>
        <w:gridCol w:w="818"/>
        <w:gridCol w:w="6122"/>
      </w:tblGrid>
      <w:tr w:rsidR="00D448B1" w:rsidTr="004129EE">
        <w:trPr>
          <w:trHeight w:val="9485"/>
        </w:trPr>
        <w:tc>
          <w:tcPr>
            <w:tcW w:w="6209" w:type="dxa"/>
          </w:tcPr>
          <w:p w:rsidR="00D448B1" w:rsidRDefault="00D448B1" w:rsidP="00D448B1">
            <w:pPr>
              <w:pStyle w:val="Heading1"/>
            </w:pPr>
            <w:bookmarkStart w:id="5" w:name="_Toc444340123"/>
            <w:r w:rsidRPr="00DF7DFE">
              <w:rPr>
                <w:noProof/>
                <w:color w:val="102306"/>
                <w:sz w:val="56"/>
                <w:lang w:val="en-SG" w:eastAsia="en-SG"/>
              </w:rPr>
              <w:lastRenderedPageBreak/>
              <mc:AlternateContent>
                <mc:Choice Requires="wps">
                  <w:drawing>
                    <wp:anchor distT="45720" distB="45720" distL="114300" distR="114300" simplePos="0" relativeHeight="251794432" behindDoc="1" locked="0" layoutInCell="1" allowOverlap="1" wp14:anchorId="099FB14F" wp14:editId="4E61E7F5">
                      <wp:simplePos x="0" y="0"/>
                      <wp:positionH relativeFrom="column">
                        <wp:posOffset>67945</wp:posOffset>
                      </wp:positionH>
                      <wp:positionV relativeFrom="paragraph">
                        <wp:posOffset>2456815</wp:posOffset>
                      </wp:positionV>
                      <wp:extent cx="2360930" cy="3095625"/>
                      <wp:effectExtent l="0" t="0" r="0" b="952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5625"/>
                              </a:xfrm>
                              <a:prstGeom prst="rect">
                                <a:avLst/>
                              </a:prstGeom>
                              <a:solidFill>
                                <a:srgbClr val="FFFFFF"/>
                              </a:solidFill>
                              <a:ln w="9525">
                                <a:noFill/>
                                <a:miter lim="800000"/>
                                <a:headEnd/>
                                <a:tailEnd/>
                              </a:ln>
                            </wps:spPr>
                            <wps:txbx>
                              <w:txbxContent>
                                <w:p w:rsidR="00D448B1" w:rsidRPr="000D61BE" w:rsidRDefault="00D448B1" w:rsidP="00E96716">
                                  <w:pPr>
                                    <w:pStyle w:val="Default"/>
                                    <w:rPr>
                                      <w:rFonts w:ascii="Yetimology" w:hAnsi="Yetimology" w:cs="Yetimology"/>
                                      <w:b/>
                                      <w:color w:val="10233E"/>
                                      <w:szCs w:val="20"/>
                                    </w:rPr>
                                  </w:pPr>
                                  <w:r w:rsidRPr="000D61BE">
                                    <w:rPr>
                                      <w:rFonts w:ascii="Yetimology" w:hAnsi="Yetimology" w:cs="Yetimology"/>
                                      <w:b/>
                                      <w:color w:val="10233E"/>
                                      <w:szCs w:val="20"/>
                                    </w:rPr>
                                    <w:t xml:space="preserve">COURSE OVERVIEW </w:t>
                                  </w:r>
                                </w:p>
                                <w:p w:rsidR="00D448B1" w:rsidRPr="006234C5" w:rsidRDefault="00D448B1" w:rsidP="00E96716">
                                  <w:pPr>
                                    <w:rPr>
                                      <w:rFonts w:ascii="Yetimology" w:hAnsi="Yetimology" w:cs="Yetimology"/>
                                      <w:color w:val="000000"/>
                                      <w:lang w:val="en-SG"/>
                                    </w:rPr>
                                  </w:pPr>
                                  <w:r w:rsidRPr="00134906">
                                    <w:rPr>
                                      <w:rFonts w:ascii="Yetimology" w:hAnsi="Yetimology" w:cs="Yetimology"/>
                                      <w:color w:val="000000"/>
                                      <w:sz w:val="22"/>
                                      <w:lang w:val="en-SG"/>
                                    </w:rPr>
                                    <w:t>This course is an assessment based programmed designed as an introductory level course for those who are interested in the fitness industry. The course provides both theoretical and practical knowledge on exercise physiology, biomechanics, sports psychology and nutrition.</w:t>
                                  </w:r>
                                </w:p>
                                <w:p w:rsidR="00D448B1" w:rsidRPr="000D61BE" w:rsidRDefault="00D448B1" w:rsidP="00E96716">
                                  <w:pPr>
                                    <w:autoSpaceDE w:val="0"/>
                                    <w:autoSpaceDN w:val="0"/>
                                    <w:adjustRightInd w:val="0"/>
                                    <w:spacing w:after="0" w:line="240" w:lineRule="auto"/>
                                    <w:rPr>
                                      <w:rFonts w:ascii="Yetimology" w:hAnsi="Yetimology" w:cs="Yetimology"/>
                                      <w:b/>
                                      <w:color w:val="10233E"/>
                                      <w:sz w:val="24"/>
                                      <w:szCs w:val="28"/>
                                      <w:lang w:val="en-SG"/>
                                    </w:rPr>
                                  </w:pPr>
                                  <w:r w:rsidRPr="000D61BE">
                                    <w:rPr>
                                      <w:rFonts w:ascii="Yetimology" w:hAnsi="Yetimology" w:cs="Yetimology"/>
                                      <w:b/>
                                      <w:color w:val="10233E"/>
                                      <w:sz w:val="24"/>
                                      <w:szCs w:val="28"/>
                                      <w:lang w:val="en-SG"/>
                                    </w:rPr>
                                    <w:t xml:space="preserve">COURSE GOALS </w:t>
                                  </w:r>
                                </w:p>
                                <w:p w:rsidR="00D448B1" w:rsidRPr="006234C5" w:rsidRDefault="00D448B1" w:rsidP="00E96716">
                                  <w:pPr>
                                    <w:autoSpaceDE w:val="0"/>
                                    <w:autoSpaceDN w:val="0"/>
                                    <w:adjustRightInd w:val="0"/>
                                    <w:spacing w:after="0" w:line="240" w:lineRule="auto"/>
                                    <w:rPr>
                                      <w:rFonts w:ascii="Yetimology" w:hAnsi="Yetimology" w:cs="Yetimology"/>
                                      <w:color w:val="000000"/>
                                      <w:sz w:val="22"/>
                                      <w:szCs w:val="28"/>
                                      <w:lang w:val="en-SG"/>
                                    </w:rPr>
                                  </w:pPr>
                                  <w:r w:rsidRPr="006234C5">
                                    <w:rPr>
                                      <w:rFonts w:ascii="Yetimology" w:hAnsi="Yetimology" w:cs="Yetimology"/>
                                      <w:color w:val="000000"/>
                                      <w:sz w:val="22"/>
                                      <w:szCs w:val="28"/>
                                      <w:lang w:val="en-SG"/>
                                    </w:rPr>
                                    <w:t xml:space="preserve">Upon successful completion of the course, Learners will be able to understand: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Structure and function of Muscular, Neuromuscular, Cardiovascular and Respiratory systems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Bioenergetics of Exercise and training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Endocrine Responses to Resistance Exercise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Biomechanics of Resistance exercise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Adaptations to anaerobic training programs </w:t>
                                  </w:r>
                                </w:p>
                                <w:p w:rsidR="00D448B1" w:rsidRPr="006234C5" w:rsidRDefault="00D448B1" w:rsidP="00DF7DFE">
                                  <w:pPr>
                                    <w:pStyle w:val="ListParagraph"/>
                                    <w:numPr>
                                      <w:ilvl w:val="0"/>
                                      <w:numId w:val="6"/>
                                    </w:numPr>
                                    <w:autoSpaceDE w:val="0"/>
                                    <w:autoSpaceDN w:val="0"/>
                                    <w:adjustRightInd w:val="0"/>
                                    <w:spacing w:after="0" w:line="240" w:lineRule="auto"/>
                                    <w:rPr>
                                      <w:rFonts w:ascii="Yetimology" w:hAnsi="Yetimology" w:cs="Yetimology"/>
                                      <w:color w:val="000000"/>
                                      <w:szCs w:val="23"/>
                                    </w:rPr>
                                  </w:pPr>
                                  <w:r w:rsidRPr="006234C5">
                                    <w:rPr>
                                      <w:rFonts w:ascii="Yetimology" w:hAnsi="Yetimology" w:cs="Yetimology"/>
                                      <w:color w:val="000000"/>
                                      <w:szCs w:val="23"/>
                                    </w:rPr>
                                    <w:t xml:space="preserve">Adaptations to aerobic endurance training programs </w:t>
                                  </w:r>
                                </w:p>
                                <w:p w:rsidR="00D448B1" w:rsidRPr="006234C5" w:rsidRDefault="00D448B1" w:rsidP="00E96716">
                                  <w:pPr>
                                    <w:rPr>
                                      <w:sz w:val="1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9FB14F" id="_x0000_s1041" type="#_x0000_t202" style="position:absolute;margin-left:5.35pt;margin-top:193.45pt;width:185.9pt;height:243.75pt;z-index:-251522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" stroked="f">
                      <v:textbox>
                        <w:txbxContent>
                          <w:p w:rsidR="00D448B1" w:rsidRPr="000D61BE" w:rsidRDefault="00D448B1" w:rsidP="00E96716">
                            <w:pPr>
                              <w:pStyle w:val="Default"/>
                              <w:rPr>
                                <w:rFonts w:ascii="Yetimology" w:hAnsi="Yetimology" w:cs="Yetimology"/>
                                <w:b/>
                                <w:color w:val="10233E"/>
                                <w:szCs w:val="20"/>
                              </w:rPr>
                            </w:pPr>
                            <w:r w:rsidRPr="000D61BE">
                              <w:rPr>
                                <w:rFonts w:ascii="Yetimology" w:hAnsi="Yetimology" w:cs="Yetimology"/>
                                <w:b/>
                                <w:color w:val="10233E"/>
                                <w:szCs w:val="20"/>
                              </w:rPr>
                              <w:t xml:space="preserve">COURSE OVERVIEW </w:t>
                            </w:r>
                          </w:p>
                          <w:p w:rsidR="00D448B1" w:rsidRPr="006234C5" w:rsidRDefault="00D448B1" w:rsidP="00E96716">
                            <w:pPr>
                              <w:rPr>
                                <w:rFonts w:ascii="Yetimology" w:hAnsi="Yetimology" w:cs="Yetimology"/>
                                <w:color w:val="000000"/>
                                <w:lang w:val="en-SG"/>
                              </w:rPr>
                            </w:pPr>
                            <w:r w:rsidRPr="00134906">
                              <w:rPr>
                                <w:rFonts w:ascii="Yetimology" w:hAnsi="Yetimology" w:cs="Yetimology"/>
                                <w:color w:val="000000"/>
                                <w:sz w:val="22"/>
                                <w:lang w:val="en-SG"/>
                              </w:rPr>
                              <w:t>This course is an assessment based programmed designed as an introductory level course for those who are interested in the fitness industry. The course provides both theoretical and practical knowledge on exercise physiology, biomechanics, sports psychology and nutrition.</w:t>
                            </w:r>
                          </w:p>
                          <w:p w:rsidR="00D448B1" w:rsidRPr="000D61BE" w:rsidRDefault="00D448B1" w:rsidP="00E96716">
                            <w:pPr>
                              <w:autoSpaceDE w:val="0"/>
                              <w:autoSpaceDN w:val="0"/>
                              <w:adjustRightInd w:val="0"/>
                              <w:spacing w:after="0" w:line="240" w:lineRule="auto"/>
                              <w:rPr>
                                <w:rFonts w:ascii="Yetimology" w:hAnsi="Yetimology" w:cs="Yetimology"/>
                                <w:b/>
                                <w:color w:val="10233E"/>
                                <w:sz w:val="24"/>
                                <w:szCs w:val="28"/>
                                <w:lang w:val="en-SG"/>
                              </w:rPr>
                            </w:pPr>
                            <w:r w:rsidRPr="000D61BE">
                              <w:rPr>
                                <w:rFonts w:ascii="Yetimology" w:hAnsi="Yetimology" w:cs="Yetimology"/>
                                <w:b/>
                                <w:color w:val="10233E"/>
                                <w:sz w:val="24"/>
                                <w:szCs w:val="28"/>
                                <w:lang w:val="en-SG"/>
                              </w:rPr>
                              <w:t xml:space="preserve">COURSE GOALS </w:t>
                            </w:r>
                          </w:p>
                          <w:p w:rsidR="00D448B1" w:rsidRPr="006234C5" w:rsidRDefault="00D448B1" w:rsidP="00E96716">
                            <w:pPr>
                              <w:autoSpaceDE w:val="0"/>
                              <w:autoSpaceDN w:val="0"/>
                              <w:adjustRightInd w:val="0"/>
                              <w:spacing w:after="0" w:line="240" w:lineRule="auto"/>
                              <w:rPr>
                                <w:rFonts w:ascii="Yetimology" w:hAnsi="Yetimology" w:cs="Yetimology"/>
                                <w:color w:val="000000"/>
                                <w:sz w:val="22"/>
                                <w:szCs w:val="28"/>
                                <w:lang w:val="en-SG"/>
                              </w:rPr>
                            </w:pPr>
                            <w:r w:rsidRPr="006234C5">
                              <w:rPr>
                                <w:rFonts w:ascii="Yetimology" w:hAnsi="Yetimology" w:cs="Yetimology"/>
                                <w:color w:val="000000"/>
                                <w:sz w:val="22"/>
                                <w:szCs w:val="28"/>
                                <w:lang w:val="en-SG"/>
                              </w:rPr>
                              <w:t xml:space="preserve">Upon successful completion of the course, Learners will be able to understand: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Structure and function of Muscular, Neuromuscular, Cardiovascular and Respiratory systems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Bioenergetics of Exercise and training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Endocrine Responses to Resistance Exercise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Biomechanics of Resistance exercise </w:t>
                            </w:r>
                          </w:p>
                          <w:p w:rsidR="00D448B1" w:rsidRPr="006234C5" w:rsidRDefault="00D448B1" w:rsidP="00DF7DFE">
                            <w:pPr>
                              <w:pStyle w:val="ListParagraph"/>
                              <w:numPr>
                                <w:ilvl w:val="0"/>
                                <w:numId w:val="6"/>
                              </w:numPr>
                              <w:autoSpaceDE w:val="0"/>
                              <w:autoSpaceDN w:val="0"/>
                              <w:adjustRightInd w:val="0"/>
                              <w:spacing w:after="177" w:line="240" w:lineRule="auto"/>
                              <w:rPr>
                                <w:rFonts w:ascii="Yetimology" w:hAnsi="Yetimology" w:cs="Yetimology"/>
                                <w:color w:val="000000"/>
                                <w:szCs w:val="23"/>
                              </w:rPr>
                            </w:pPr>
                            <w:r w:rsidRPr="006234C5">
                              <w:rPr>
                                <w:rFonts w:ascii="Yetimology" w:hAnsi="Yetimology" w:cs="Yetimology"/>
                                <w:color w:val="000000"/>
                                <w:szCs w:val="23"/>
                              </w:rPr>
                              <w:t xml:space="preserve">Adaptations to anaerobic training programs </w:t>
                            </w:r>
                          </w:p>
                          <w:p w:rsidR="00D448B1" w:rsidRPr="006234C5" w:rsidRDefault="00D448B1" w:rsidP="00DF7DFE">
                            <w:pPr>
                              <w:pStyle w:val="ListParagraph"/>
                              <w:numPr>
                                <w:ilvl w:val="0"/>
                                <w:numId w:val="6"/>
                              </w:numPr>
                              <w:autoSpaceDE w:val="0"/>
                              <w:autoSpaceDN w:val="0"/>
                              <w:adjustRightInd w:val="0"/>
                              <w:spacing w:after="0" w:line="240" w:lineRule="auto"/>
                              <w:rPr>
                                <w:rFonts w:ascii="Yetimology" w:hAnsi="Yetimology" w:cs="Yetimology"/>
                                <w:color w:val="000000"/>
                                <w:szCs w:val="23"/>
                              </w:rPr>
                            </w:pPr>
                            <w:r w:rsidRPr="006234C5">
                              <w:rPr>
                                <w:rFonts w:ascii="Yetimology" w:hAnsi="Yetimology" w:cs="Yetimology"/>
                                <w:color w:val="000000"/>
                                <w:szCs w:val="23"/>
                              </w:rPr>
                              <w:t xml:space="preserve">Adaptations to aerobic endurance training programs </w:t>
                            </w:r>
                          </w:p>
                          <w:p w:rsidR="00D448B1" w:rsidRPr="006234C5" w:rsidRDefault="00D448B1" w:rsidP="00E96716">
                            <w:pPr>
                              <w:rPr>
                                <w:sz w:val="12"/>
                              </w:rPr>
                            </w:pPr>
                          </w:p>
                        </w:txbxContent>
                      </v:textbox>
                    </v:shape>
                  </w:pict>
                </mc:Fallback>
              </mc:AlternateContent>
            </w:r>
            <w:r w:rsidRPr="00DF7DFE">
              <w:rPr>
                <w:noProof/>
                <w:color w:val="102306"/>
                <w:sz w:val="56"/>
                <w:lang w:val="en-SG" w:eastAsia="en-SG"/>
              </w:rPr>
              <w:drawing>
                <wp:anchor distT="0" distB="0" distL="114300" distR="114300" simplePos="0" relativeHeight="251792384" behindDoc="1" locked="0" layoutInCell="1" allowOverlap="1" wp14:anchorId="1D0C8E0E" wp14:editId="05B25FB8">
                  <wp:simplePos x="0" y="0"/>
                  <wp:positionH relativeFrom="column">
                    <wp:posOffset>1363980</wp:posOffset>
                  </wp:positionH>
                  <wp:positionV relativeFrom="paragraph">
                    <wp:posOffset>645160</wp:posOffset>
                  </wp:positionV>
                  <wp:extent cx="2231572" cy="1488458"/>
                  <wp:effectExtent l="0" t="0" r="0" b="0"/>
                  <wp:wrapTight wrapText="bothSides">
                    <wp:wrapPolygon edited="0">
                      <wp:start x="0" y="0"/>
                      <wp:lineTo x="0" y="21287"/>
                      <wp:lineTo x="21391" y="21287"/>
                      <wp:lineTo x="2139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pplied Exercise Science.jpg"/>
                          <pic:cNvPicPr/>
                        </pic:nvPicPr>
                        <pic:blipFill>
                          <a:blip r:embed="rId21">
                            <a:extLst>
                              <a:ext uri="{28A0092B-C50C-407E-A947-70E740481C1C}">
                                <a14:useLocalDpi xmlns:a14="http://schemas.microsoft.com/office/drawing/2010/main" val="0"/>
                              </a:ext>
                            </a:extLst>
                          </a:blip>
                          <a:stretch>
                            <a:fillRect/>
                          </a:stretch>
                        </pic:blipFill>
                        <pic:spPr>
                          <a:xfrm>
                            <a:off x="0" y="0"/>
                            <a:ext cx="2231572" cy="1488458"/>
                          </a:xfrm>
                          <a:prstGeom prst="rect">
                            <a:avLst/>
                          </a:prstGeom>
                        </pic:spPr>
                      </pic:pic>
                    </a:graphicData>
                  </a:graphic>
                </wp:anchor>
              </w:drawing>
            </w:r>
            <w:r w:rsidRPr="00DF7DFE">
              <w:rPr>
                <w:noProof/>
                <w:color w:val="102306"/>
                <w:sz w:val="48"/>
                <w:lang w:val="en-SG" w:eastAsia="en-SG"/>
              </w:rPr>
              <mc:AlternateContent>
                <mc:Choice Requires="wps">
                  <w:drawing>
                    <wp:anchor distT="45720" distB="45720" distL="114300" distR="114300" simplePos="0" relativeHeight="251793408" behindDoc="0" locked="0" layoutInCell="1" allowOverlap="1" wp14:anchorId="270EC4E7" wp14:editId="7CA48816">
                      <wp:simplePos x="0" y="0"/>
                      <wp:positionH relativeFrom="column">
                        <wp:posOffset>-65405</wp:posOffset>
                      </wp:positionH>
                      <wp:positionV relativeFrom="paragraph">
                        <wp:posOffset>648970</wp:posOffset>
                      </wp:positionV>
                      <wp:extent cx="1417320" cy="181165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811655"/>
                              </a:xfrm>
                              <a:prstGeom prst="rect">
                                <a:avLst/>
                              </a:prstGeom>
                              <a:solidFill>
                                <a:srgbClr val="FFFFFF"/>
                              </a:solidFill>
                              <a:ln w="9525">
                                <a:noFill/>
                                <a:miter lim="800000"/>
                                <a:headEnd/>
                                <a:tailEnd/>
                              </a:ln>
                            </wps:spPr>
                            <wps:txbx>
                              <w:txbxContent>
                                <w:p w:rsidR="00D448B1" w:rsidRDefault="00D448B1" w:rsidP="00E96716">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sidRPr="00451B1C">
                                    <w:rPr>
                                      <w:rFonts w:ascii="Yetimology" w:hAnsi="Yetimology"/>
                                      <w:color w:val="102306"/>
                                      <w:sz w:val="24"/>
                                      <w:u w:val="single"/>
                                    </w:rPr>
                                    <w:t>$469</w:t>
                                  </w:r>
                                  <w:r w:rsidRPr="00451B1C">
                                    <w:rPr>
                                      <w:rFonts w:ascii="Yetimology" w:hAnsi="Yetimology"/>
                                      <w:color w:val="102306"/>
                                      <w:sz w:val="24"/>
                                    </w:rPr>
                                    <w:t xml:space="preserve"> Inclusive GST</w:t>
                                  </w:r>
                                </w:p>
                                <w:p w:rsidR="00D448B1" w:rsidRPr="00623CDD" w:rsidRDefault="00D448B1" w:rsidP="00E96716">
                                  <w:pPr>
                                    <w:pStyle w:val="NoSpacing"/>
                                    <w:rPr>
                                      <w:rFonts w:ascii="Yetimology" w:hAnsi="Yetimology"/>
                                      <w:sz w:val="24"/>
                                    </w:rPr>
                                  </w:pPr>
                                </w:p>
                                <w:p w:rsidR="00D448B1" w:rsidRDefault="00D448B1" w:rsidP="00E96716">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475B2F">
                                    <w:rPr>
                                      <w:rFonts w:ascii="Yetimology" w:hAnsi="Yetimology"/>
                                      <w:color w:val="102306"/>
                                      <w:sz w:val="24"/>
                                    </w:rPr>
                                    <w:t>3 hours x 6 sessions</w:t>
                                  </w:r>
                                </w:p>
                                <w:p w:rsidR="00D448B1" w:rsidRPr="00623CDD" w:rsidRDefault="00D448B1" w:rsidP="00E96716">
                                  <w:pPr>
                                    <w:pStyle w:val="NoSpacing"/>
                                    <w:rPr>
                                      <w:rFonts w:ascii="Yetimology" w:hAnsi="Yetimology"/>
                                      <w:sz w:val="24"/>
                                    </w:rPr>
                                  </w:pPr>
                                </w:p>
                                <w:p w:rsidR="00D448B1" w:rsidRPr="00451B1C" w:rsidRDefault="00D448B1" w:rsidP="00E96716">
                                  <w:pPr>
                                    <w:pStyle w:val="NoSpacing"/>
                                    <w:rPr>
                                      <w:rFonts w:ascii="Yetimology" w:hAnsi="Yetimology"/>
                                      <w:color w:val="102306"/>
                                      <w:sz w:val="24"/>
                                    </w:rPr>
                                  </w:pPr>
                                  <w:r w:rsidRPr="00623CDD">
                                    <w:rPr>
                                      <w:rFonts w:ascii="Yetimology" w:hAnsi="Yetimology"/>
                                      <w:color w:val="10233E"/>
                                      <w:sz w:val="28"/>
                                    </w:rPr>
                                    <w:t>Venue</w:t>
                                  </w:r>
                                  <w:r w:rsidRPr="00623CDD">
                                    <w:rPr>
                                      <w:rFonts w:ascii="Yetimology" w:hAnsi="Yetimology"/>
                                      <w:color w:val="10233E"/>
                                      <w:sz w:val="24"/>
                                    </w:rPr>
                                    <w:br/>
                                  </w:r>
                                  <w:r w:rsidRPr="00451B1C">
                                    <w:rPr>
                                      <w:rFonts w:ascii="Yetimology" w:hAnsi="Yetimology"/>
                                      <w:color w:val="102306"/>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EC4E7" id="_x0000_s1042" type="#_x0000_t202" style="position:absolute;margin-left:-5.15pt;margin-top:51.1pt;width:111.6pt;height:142.6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" stroked="f">
                      <v:textbox>
                        <w:txbxContent>
                          <w:p w:rsidR="00D448B1" w:rsidRDefault="00D448B1" w:rsidP="00E96716">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sidRPr="00451B1C">
                              <w:rPr>
                                <w:rFonts w:ascii="Yetimology" w:hAnsi="Yetimology"/>
                                <w:color w:val="102306"/>
                                <w:sz w:val="24"/>
                                <w:u w:val="single"/>
                              </w:rPr>
                              <w:t>$469</w:t>
                            </w:r>
                            <w:r w:rsidRPr="00451B1C">
                              <w:rPr>
                                <w:rFonts w:ascii="Yetimology" w:hAnsi="Yetimology"/>
                                <w:color w:val="102306"/>
                                <w:sz w:val="24"/>
                              </w:rPr>
                              <w:t xml:space="preserve"> Inclusive GST</w:t>
                            </w:r>
                          </w:p>
                          <w:p w:rsidR="00D448B1" w:rsidRPr="00623CDD" w:rsidRDefault="00D448B1" w:rsidP="00E96716">
                            <w:pPr>
                              <w:pStyle w:val="NoSpacing"/>
                              <w:rPr>
                                <w:rFonts w:ascii="Yetimology" w:hAnsi="Yetimology"/>
                                <w:sz w:val="24"/>
                              </w:rPr>
                            </w:pPr>
                          </w:p>
                          <w:p w:rsidR="00D448B1" w:rsidRDefault="00D448B1" w:rsidP="00E96716">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475B2F">
                              <w:rPr>
                                <w:rFonts w:ascii="Yetimology" w:hAnsi="Yetimology"/>
                                <w:color w:val="102306"/>
                                <w:sz w:val="24"/>
                              </w:rPr>
                              <w:t>3 hours x 6 sessions</w:t>
                            </w:r>
                          </w:p>
                          <w:p w:rsidR="00D448B1" w:rsidRPr="00623CDD" w:rsidRDefault="00D448B1" w:rsidP="00E96716">
                            <w:pPr>
                              <w:pStyle w:val="NoSpacing"/>
                              <w:rPr>
                                <w:rFonts w:ascii="Yetimology" w:hAnsi="Yetimology"/>
                                <w:sz w:val="24"/>
                              </w:rPr>
                            </w:pPr>
                          </w:p>
                          <w:p w:rsidR="00D448B1" w:rsidRPr="00451B1C" w:rsidRDefault="00D448B1" w:rsidP="00E96716">
                            <w:pPr>
                              <w:pStyle w:val="NoSpacing"/>
                              <w:rPr>
                                <w:rFonts w:ascii="Yetimology" w:hAnsi="Yetimology"/>
                                <w:color w:val="102306"/>
                                <w:sz w:val="24"/>
                              </w:rPr>
                            </w:pPr>
                            <w:r w:rsidRPr="00623CDD">
                              <w:rPr>
                                <w:rFonts w:ascii="Yetimology" w:hAnsi="Yetimology"/>
                                <w:color w:val="10233E"/>
                                <w:sz w:val="28"/>
                              </w:rPr>
                              <w:t>Venue</w:t>
                            </w:r>
                            <w:r w:rsidRPr="00623CDD">
                              <w:rPr>
                                <w:rFonts w:ascii="Yetimology" w:hAnsi="Yetimology"/>
                                <w:color w:val="10233E"/>
                                <w:sz w:val="24"/>
                              </w:rPr>
                              <w:br/>
                            </w:r>
                            <w:r w:rsidRPr="00451B1C">
                              <w:rPr>
                                <w:rFonts w:ascii="Yetimology" w:hAnsi="Yetimology"/>
                                <w:color w:val="102306"/>
                                <w:sz w:val="24"/>
                              </w:rPr>
                              <w:t>International Sports Academy</w:t>
                            </w:r>
                          </w:p>
                        </w:txbxContent>
                      </v:textbox>
                      <w10:wrap type="square"/>
                    </v:shape>
                  </w:pict>
                </mc:Fallback>
              </mc:AlternateContent>
            </w:r>
            <w:r w:rsidRPr="00DF7DFE">
              <w:rPr>
                <w:color w:val="102306"/>
                <w:sz w:val="56"/>
              </w:rPr>
              <w:t>Applied Exercise Science</w:t>
            </w:r>
            <w:bookmarkEnd w:id="5"/>
          </w:p>
        </w:tc>
        <w:tc>
          <w:tcPr>
            <w:tcW w:w="953" w:type="dxa"/>
          </w:tcPr>
          <w:p w:rsidR="00D448B1" w:rsidRDefault="00D448B1" w:rsidP="00D448B1"/>
        </w:tc>
        <w:tc>
          <w:tcPr>
            <w:tcW w:w="818" w:type="dxa"/>
          </w:tcPr>
          <w:p w:rsidR="00D448B1" w:rsidRDefault="00D448B1" w:rsidP="00D448B1"/>
        </w:tc>
        <w:tc>
          <w:tcPr>
            <w:tcW w:w="6122" w:type="dxa"/>
          </w:tcPr>
          <w:p w:rsidR="00D448B1" w:rsidRPr="00E8442F" w:rsidRDefault="00D448B1" w:rsidP="00D448B1">
            <w:pPr>
              <w:pStyle w:val="Heading1"/>
              <w:outlineLvl w:val="0"/>
              <w:rPr>
                <w:sz w:val="48"/>
                <w:szCs w:val="54"/>
              </w:rPr>
            </w:pPr>
            <w:bookmarkStart w:id="6" w:name="_Toc444340126"/>
            <w:r w:rsidRPr="00C97A95">
              <w:rPr>
                <w:noProof/>
                <w:lang w:val="en-SG" w:eastAsia="en-SG"/>
              </w:rPr>
              <mc:AlternateContent>
                <mc:Choice Requires="wps">
                  <w:drawing>
                    <wp:anchor distT="45720" distB="45720" distL="114300" distR="114300" simplePos="0" relativeHeight="251797504" behindDoc="0" locked="0" layoutInCell="1" allowOverlap="1" wp14:anchorId="6CBE7877" wp14:editId="62206531">
                      <wp:simplePos x="0" y="0"/>
                      <wp:positionH relativeFrom="column">
                        <wp:posOffset>-68308</wp:posOffset>
                      </wp:positionH>
                      <wp:positionV relativeFrom="paragraph">
                        <wp:posOffset>2639332</wp:posOffset>
                      </wp:positionV>
                      <wp:extent cx="2360930" cy="3429000"/>
                      <wp:effectExtent l="0" t="0" r="0"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0"/>
                              </a:xfrm>
                              <a:prstGeom prst="rect">
                                <a:avLst/>
                              </a:prstGeom>
                              <a:solidFill>
                                <a:srgbClr val="FFFFFF"/>
                              </a:solidFill>
                              <a:ln w="9525">
                                <a:noFill/>
                                <a:miter lim="800000"/>
                                <a:headEnd/>
                                <a:tailEnd/>
                              </a:ln>
                            </wps:spPr>
                            <wps:txbx>
                              <w:txbxContent>
                                <w:p w:rsidR="00D448B1" w:rsidRPr="009F48A7" w:rsidRDefault="00D448B1" w:rsidP="00E8442F">
                                  <w:pPr>
                                    <w:spacing w:line="240" w:lineRule="auto"/>
                                    <w:contextualSpacing/>
                                    <w:rPr>
                                      <w:rFonts w:ascii="Yetimology" w:hAnsi="Yetimology" w:cs="Arial"/>
                                      <w:b/>
                                      <w:color w:val="0C233E"/>
                                      <w:sz w:val="24"/>
                                      <w:szCs w:val="22"/>
                                    </w:rPr>
                                  </w:pPr>
                                  <w:r w:rsidRPr="009F48A7">
                                    <w:rPr>
                                      <w:rFonts w:ascii="Yetimology" w:hAnsi="Yetimology" w:cs="Arial"/>
                                      <w:b/>
                                      <w:color w:val="0C233E"/>
                                      <w:sz w:val="24"/>
                                      <w:szCs w:val="22"/>
                                    </w:rPr>
                                    <w:t>COURSE OVERVIEW</w:t>
                                  </w:r>
                                </w:p>
                                <w:p w:rsidR="00D448B1" w:rsidRPr="00134906" w:rsidRDefault="00D448B1" w:rsidP="00E8442F">
                                  <w:pPr>
                                    <w:spacing w:line="240" w:lineRule="auto"/>
                                    <w:contextualSpacing/>
                                    <w:jc w:val="both"/>
                                    <w:rPr>
                                      <w:rFonts w:ascii="Yetimology" w:hAnsi="Yetimology" w:cs="Arial"/>
                                      <w:color w:val="auto"/>
                                      <w:szCs w:val="22"/>
                                    </w:rPr>
                                  </w:pPr>
                                  <w:r w:rsidRPr="00134906">
                                    <w:rPr>
                                      <w:rFonts w:ascii="Yetimology" w:hAnsi="Yetimology"/>
                                      <w:color w:val="auto"/>
                                      <w:sz w:val="22"/>
                                      <w:szCs w:val="23"/>
                                    </w:rPr>
                                    <w:t>This course aims to provide students with the knowledge of periodization and program design. Topics covered will give students the knowledge of periodization cycles, periodization periods, rehabilitation and reconditioning</w:t>
                                  </w:r>
                                </w:p>
                                <w:p w:rsidR="00D448B1" w:rsidRDefault="00D448B1" w:rsidP="00E8442F">
                                  <w:pPr>
                                    <w:autoSpaceDE w:val="0"/>
                                    <w:autoSpaceDN w:val="0"/>
                                    <w:adjustRightInd w:val="0"/>
                                    <w:spacing w:after="0" w:line="240" w:lineRule="auto"/>
                                    <w:rPr>
                                      <w:rFonts w:ascii="Yetimology" w:hAnsi="Yetimology" w:cs="Arial"/>
                                      <w:b/>
                                      <w:bCs/>
                                      <w:color w:val="191919" w:themeColor="text2" w:themeShade="80"/>
                                      <w:sz w:val="22"/>
                                      <w:szCs w:val="22"/>
                                    </w:rPr>
                                  </w:pPr>
                                </w:p>
                                <w:p w:rsidR="00D448B1" w:rsidRPr="009F48A7" w:rsidRDefault="00D448B1" w:rsidP="00E8442F">
                                  <w:pPr>
                                    <w:autoSpaceDE w:val="0"/>
                                    <w:autoSpaceDN w:val="0"/>
                                    <w:adjustRightInd w:val="0"/>
                                    <w:spacing w:after="0" w:line="240" w:lineRule="auto"/>
                                    <w:rPr>
                                      <w:rFonts w:ascii="Yetimology" w:hAnsi="Yetimology" w:cs="Arial"/>
                                      <w:b/>
                                      <w:bCs/>
                                      <w:color w:val="0C233E"/>
                                      <w:sz w:val="24"/>
                                      <w:szCs w:val="22"/>
                                    </w:rPr>
                                  </w:pPr>
                                  <w:r w:rsidRPr="009F48A7">
                                    <w:rPr>
                                      <w:rFonts w:ascii="Yetimology" w:hAnsi="Yetimology" w:cs="Arial"/>
                                      <w:b/>
                                      <w:bCs/>
                                      <w:color w:val="0C233E"/>
                                      <w:sz w:val="24"/>
                                      <w:szCs w:val="22"/>
                                    </w:rPr>
                                    <w:t xml:space="preserve">COURSE GOALS </w:t>
                                  </w:r>
                                </w:p>
                                <w:p w:rsidR="00D448B1" w:rsidRPr="00134906" w:rsidRDefault="00D448B1" w:rsidP="00E8442F">
                                  <w:pPr>
                                    <w:rPr>
                                      <w:rFonts w:ascii="Yetimology" w:hAnsi="Yetimology" w:cs="Arial"/>
                                      <w:color w:val="auto"/>
                                      <w:sz w:val="22"/>
                                    </w:rPr>
                                  </w:pPr>
                                  <w:r w:rsidRPr="00134906">
                                    <w:rPr>
                                      <w:rFonts w:ascii="Yetimology" w:hAnsi="Yetimology" w:cs="Arial"/>
                                      <w:color w:val="auto"/>
                                      <w:sz w:val="22"/>
                                    </w:rPr>
                                    <w:t>To provide students with the detailed knowledge in which to upgrade themselves as a sports coach/instructor. The course will equip students with information and skills on:</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Responses to training stress</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Periodization cycles/periods</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Applying sport seasons to periodization periods</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Undulating versus linear periodization models</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Sports Medicine Team</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Types of injury</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Tissue healing</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Rehabilitation and reconditioning strategies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BE7877" id="_x0000_s1043" type="#_x0000_t202" style="position:absolute;margin-left:-5.4pt;margin-top:207.8pt;width:185.9pt;height:270pt;z-index:251797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" stroked="f">
                      <v:textbox>
                        <w:txbxContent>
                          <w:p w:rsidR="00D448B1" w:rsidRPr="009F48A7" w:rsidRDefault="00D448B1" w:rsidP="00E8442F">
                            <w:pPr>
                              <w:spacing w:line="240" w:lineRule="auto"/>
                              <w:contextualSpacing/>
                              <w:rPr>
                                <w:rFonts w:ascii="Yetimology" w:hAnsi="Yetimology" w:cs="Arial"/>
                                <w:b/>
                                <w:color w:val="0C233E"/>
                                <w:sz w:val="24"/>
                                <w:szCs w:val="22"/>
                              </w:rPr>
                            </w:pPr>
                            <w:r w:rsidRPr="009F48A7">
                              <w:rPr>
                                <w:rFonts w:ascii="Yetimology" w:hAnsi="Yetimology" w:cs="Arial"/>
                                <w:b/>
                                <w:color w:val="0C233E"/>
                                <w:sz w:val="24"/>
                                <w:szCs w:val="22"/>
                              </w:rPr>
                              <w:t>COURSE OVERVIEW</w:t>
                            </w:r>
                          </w:p>
                          <w:p w:rsidR="00D448B1" w:rsidRPr="00134906" w:rsidRDefault="00D448B1" w:rsidP="00E8442F">
                            <w:pPr>
                              <w:spacing w:line="240" w:lineRule="auto"/>
                              <w:contextualSpacing/>
                              <w:jc w:val="both"/>
                              <w:rPr>
                                <w:rFonts w:ascii="Yetimology" w:hAnsi="Yetimology" w:cs="Arial"/>
                                <w:color w:val="auto"/>
                                <w:szCs w:val="22"/>
                              </w:rPr>
                            </w:pPr>
                            <w:r w:rsidRPr="00134906">
                              <w:rPr>
                                <w:rFonts w:ascii="Yetimology" w:hAnsi="Yetimology"/>
                                <w:color w:val="auto"/>
                                <w:sz w:val="22"/>
                                <w:szCs w:val="23"/>
                              </w:rPr>
                              <w:t>This course aims to provide students with the knowledge of periodization and program design. Topics covered will give students the knowledge of periodization cycles, periodization periods, rehabilitation and reconditioning</w:t>
                            </w:r>
                          </w:p>
                          <w:p w:rsidR="00D448B1" w:rsidRDefault="00D448B1" w:rsidP="00E8442F">
                            <w:pPr>
                              <w:autoSpaceDE w:val="0"/>
                              <w:autoSpaceDN w:val="0"/>
                              <w:adjustRightInd w:val="0"/>
                              <w:spacing w:after="0" w:line="240" w:lineRule="auto"/>
                              <w:rPr>
                                <w:rFonts w:ascii="Yetimology" w:hAnsi="Yetimology" w:cs="Arial"/>
                                <w:b/>
                                <w:bCs/>
                                <w:color w:val="191919" w:themeColor="text2" w:themeShade="80"/>
                                <w:sz w:val="22"/>
                                <w:szCs w:val="22"/>
                              </w:rPr>
                            </w:pPr>
                          </w:p>
                          <w:p w:rsidR="00D448B1" w:rsidRPr="009F48A7" w:rsidRDefault="00D448B1" w:rsidP="00E8442F">
                            <w:pPr>
                              <w:autoSpaceDE w:val="0"/>
                              <w:autoSpaceDN w:val="0"/>
                              <w:adjustRightInd w:val="0"/>
                              <w:spacing w:after="0" w:line="240" w:lineRule="auto"/>
                              <w:rPr>
                                <w:rFonts w:ascii="Yetimology" w:hAnsi="Yetimology" w:cs="Arial"/>
                                <w:b/>
                                <w:bCs/>
                                <w:color w:val="0C233E"/>
                                <w:sz w:val="24"/>
                                <w:szCs w:val="22"/>
                              </w:rPr>
                            </w:pPr>
                            <w:r w:rsidRPr="009F48A7">
                              <w:rPr>
                                <w:rFonts w:ascii="Yetimology" w:hAnsi="Yetimology" w:cs="Arial"/>
                                <w:b/>
                                <w:bCs/>
                                <w:color w:val="0C233E"/>
                                <w:sz w:val="24"/>
                                <w:szCs w:val="22"/>
                              </w:rPr>
                              <w:t xml:space="preserve">COURSE GOALS </w:t>
                            </w:r>
                          </w:p>
                          <w:p w:rsidR="00D448B1" w:rsidRPr="00134906" w:rsidRDefault="00D448B1" w:rsidP="00E8442F">
                            <w:pPr>
                              <w:rPr>
                                <w:rFonts w:ascii="Yetimology" w:hAnsi="Yetimology" w:cs="Arial"/>
                                <w:color w:val="auto"/>
                                <w:sz w:val="22"/>
                              </w:rPr>
                            </w:pPr>
                            <w:r w:rsidRPr="00134906">
                              <w:rPr>
                                <w:rFonts w:ascii="Yetimology" w:hAnsi="Yetimology" w:cs="Arial"/>
                                <w:color w:val="auto"/>
                                <w:sz w:val="22"/>
                              </w:rPr>
                              <w:t>To provide students with the detailed knowledge in which to upgrade themselves as a sports coach/instructor. The course will equip students with information and skills on:</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Responses to training stress</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Periodization cycles/periods</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Applying sport seasons to periodization periods</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Undulating versus linear periodization models</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Sports Medicine Team</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Types of injury</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Tissue healing</w:t>
                            </w:r>
                          </w:p>
                          <w:p w:rsidR="00D448B1" w:rsidRPr="00134906" w:rsidRDefault="00D448B1" w:rsidP="00D448B1">
                            <w:pPr>
                              <w:numPr>
                                <w:ilvl w:val="0"/>
                                <w:numId w:val="14"/>
                              </w:numPr>
                              <w:spacing w:after="0" w:line="240" w:lineRule="auto"/>
                              <w:rPr>
                                <w:rFonts w:ascii="Yetimology" w:hAnsi="Yetimology" w:cs="Arial"/>
                                <w:color w:val="auto"/>
                                <w:sz w:val="22"/>
                              </w:rPr>
                            </w:pPr>
                            <w:r w:rsidRPr="00134906">
                              <w:rPr>
                                <w:rFonts w:ascii="Yetimology" w:hAnsi="Yetimology" w:cs="Arial"/>
                                <w:color w:val="auto"/>
                                <w:sz w:val="22"/>
                              </w:rPr>
                              <w:t>Rehabilitation and reconditioning strategies</w:t>
                            </w:r>
                          </w:p>
                        </w:txbxContent>
                      </v:textbox>
                      <w10:wrap type="square"/>
                    </v:shape>
                  </w:pict>
                </mc:Fallback>
              </mc:AlternateContent>
            </w:r>
            <w:r>
              <w:rPr>
                <w:rFonts w:ascii="Yetimology" w:hAnsi="Yetimology"/>
                <w:noProof/>
                <w:sz w:val="24"/>
                <w:lang w:val="en-SG" w:eastAsia="en-SG"/>
              </w:rPr>
              <w:drawing>
                <wp:anchor distT="0" distB="0" distL="114300" distR="114300" simplePos="0" relativeHeight="251796480" behindDoc="1" locked="0" layoutInCell="1" allowOverlap="1" wp14:anchorId="0FD6E9B0" wp14:editId="42CFB318">
                  <wp:simplePos x="0" y="0"/>
                  <wp:positionH relativeFrom="column">
                    <wp:posOffset>0</wp:posOffset>
                  </wp:positionH>
                  <wp:positionV relativeFrom="paragraph">
                    <wp:posOffset>1057729</wp:posOffset>
                  </wp:positionV>
                  <wp:extent cx="1974850" cy="1316990"/>
                  <wp:effectExtent l="0" t="0" r="6350" b="0"/>
                  <wp:wrapTight wrapText="bothSides">
                    <wp:wrapPolygon edited="0">
                      <wp:start x="0" y="0"/>
                      <wp:lineTo x="0" y="21246"/>
                      <wp:lineTo x="21461" y="21246"/>
                      <wp:lineTo x="21461"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ercise Prescription.jpg"/>
                          <pic:cNvPicPr/>
                        </pic:nvPicPr>
                        <pic:blipFill>
                          <a:blip r:embed="rId22">
                            <a:extLst>
                              <a:ext uri="{28A0092B-C50C-407E-A947-70E740481C1C}">
                                <a14:useLocalDpi xmlns:a14="http://schemas.microsoft.com/office/drawing/2010/main" val="0"/>
                              </a:ext>
                            </a:extLst>
                          </a:blip>
                          <a:stretch>
                            <a:fillRect/>
                          </a:stretch>
                        </pic:blipFill>
                        <pic:spPr>
                          <a:xfrm>
                            <a:off x="0" y="0"/>
                            <a:ext cx="1974850" cy="1316990"/>
                          </a:xfrm>
                          <a:prstGeom prst="rect">
                            <a:avLst/>
                          </a:prstGeom>
                        </pic:spPr>
                      </pic:pic>
                    </a:graphicData>
                  </a:graphic>
                  <wp14:sizeRelH relativeFrom="page">
                    <wp14:pctWidth>0</wp14:pctWidth>
                  </wp14:sizeRelH>
                  <wp14:sizeRelV relativeFrom="page">
                    <wp14:pctHeight>0</wp14:pctHeight>
                  </wp14:sizeRelV>
                </wp:anchor>
              </w:drawing>
            </w:r>
            <w:r>
              <w:br w:type="page"/>
            </w:r>
            <w:r w:rsidRPr="00D4609F">
              <w:rPr>
                <w:noProof/>
                <w:color w:val="102306"/>
                <w:sz w:val="48"/>
                <w:szCs w:val="54"/>
                <w:lang w:val="en-SG" w:eastAsia="en-SG"/>
              </w:rPr>
              <mc:AlternateContent>
                <mc:Choice Requires="wps">
                  <w:drawing>
                    <wp:anchor distT="45720" distB="45720" distL="114300" distR="114300" simplePos="0" relativeHeight="251795456" behindDoc="0" locked="0" layoutInCell="1" allowOverlap="1" wp14:anchorId="3516755D" wp14:editId="39A13BDD">
                      <wp:simplePos x="0" y="0"/>
                      <wp:positionH relativeFrom="column">
                        <wp:posOffset>2097405</wp:posOffset>
                      </wp:positionH>
                      <wp:positionV relativeFrom="paragraph">
                        <wp:posOffset>794385</wp:posOffset>
                      </wp:positionV>
                      <wp:extent cx="1417320" cy="1859280"/>
                      <wp:effectExtent l="0" t="0" r="0" b="762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859280"/>
                              </a:xfrm>
                              <a:prstGeom prst="rect">
                                <a:avLst/>
                              </a:prstGeom>
                              <a:solidFill>
                                <a:srgbClr val="FFFFFF"/>
                              </a:solidFill>
                              <a:ln w="9525">
                                <a:noFill/>
                                <a:miter lim="800000"/>
                                <a:headEnd/>
                                <a:tailEnd/>
                              </a:ln>
                            </wps:spPr>
                            <wps:txbx>
                              <w:txbxContent>
                                <w:p w:rsidR="00D448B1" w:rsidRPr="00A50C84" w:rsidRDefault="00D448B1" w:rsidP="00E8442F">
                                  <w:pPr>
                                    <w:pStyle w:val="NoSpacing"/>
                                    <w:rPr>
                                      <w:rFonts w:ascii="Yetimology" w:hAnsi="Yetimology"/>
                                      <w:color w:val="102306"/>
                                      <w:sz w:val="24"/>
                                    </w:rPr>
                                  </w:pPr>
                                  <w:r w:rsidRPr="00623CDD">
                                    <w:rPr>
                                      <w:rFonts w:ascii="Yetimology" w:hAnsi="Yetimology"/>
                                      <w:color w:val="10233E"/>
                                      <w:sz w:val="28"/>
                                    </w:rPr>
                                    <w:t>Price</w:t>
                                  </w:r>
                                  <w:r w:rsidRPr="00623CDD">
                                    <w:rPr>
                                      <w:rFonts w:ascii="Yetimology" w:hAnsi="Yetimology"/>
                                      <w:sz w:val="24"/>
                                    </w:rPr>
                                    <w:br/>
                                  </w:r>
                                  <w:r>
                                    <w:rPr>
                                      <w:rFonts w:ascii="Yetimology" w:hAnsi="Yetimology"/>
                                      <w:color w:val="102306"/>
                                      <w:sz w:val="24"/>
                                      <w:u w:val="single"/>
                                    </w:rPr>
                                    <w:t xml:space="preserve">$569 </w:t>
                                  </w:r>
                                  <w:r>
                                    <w:rPr>
                                      <w:rFonts w:ascii="Yetimology" w:hAnsi="Yetimology"/>
                                      <w:color w:val="102306"/>
                                      <w:sz w:val="24"/>
                                    </w:rPr>
                                    <w:t>inclusive GST</w:t>
                                  </w:r>
                                </w:p>
                                <w:p w:rsidR="00D448B1" w:rsidRPr="00623CDD" w:rsidRDefault="00D448B1" w:rsidP="00E8442F">
                                  <w:pPr>
                                    <w:pStyle w:val="NoSpacing"/>
                                    <w:rPr>
                                      <w:rFonts w:ascii="Yetimology" w:hAnsi="Yetimology"/>
                                      <w:sz w:val="24"/>
                                    </w:rPr>
                                  </w:pPr>
                                  <w:r>
                                    <w:rPr>
                                      <w:rFonts w:ascii="Yetimology" w:hAnsi="Yetimology"/>
                                      <w:color w:val="10233E"/>
                                      <w:sz w:val="28"/>
                                    </w:rPr>
                                    <w:br/>
                                  </w:r>
                                  <w:r w:rsidRPr="00623CDD">
                                    <w:rPr>
                                      <w:rFonts w:ascii="Yetimology" w:hAnsi="Yetimology"/>
                                      <w:color w:val="10233E"/>
                                      <w:sz w:val="28"/>
                                    </w:rPr>
                                    <w:t>Duration</w:t>
                                  </w:r>
                                  <w:r w:rsidRPr="00623CDD">
                                    <w:rPr>
                                      <w:rFonts w:ascii="Yetimology" w:hAnsi="Yetimology"/>
                                      <w:sz w:val="24"/>
                                    </w:rPr>
                                    <w:br/>
                                  </w:r>
                                  <w:r>
                                    <w:rPr>
                                      <w:rFonts w:ascii="Yetimology" w:hAnsi="Yetimology"/>
                                      <w:color w:val="102306"/>
                                      <w:sz w:val="24"/>
                                    </w:rPr>
                                    <w:t>3 hours x 2 sessions</w:t>
                                  </w:r>
                                </w:p>
                                <w:p w:rsidR="00D448B1" w:rsidRPr="00790AB7" w:rsidRDefault="00D448B1" w:rsidP="00E8442F">
                                  <w:pPr>
                                    <w:pStyle w:val="NoSpacing"/>
                                    <w:rPr>
                                      <w:rFonts w:ascii="Yetimology" w:hAnsi="Yetimology"/>
                                      <w:sz w:val="24"/>
                                    </w:rPr>
                                  </w:pPr>
                                  <w:r>
                                    <w:rPr>
                                      <w:rFonts w:ascii="Yetimology" w:hAnsi="Yetimology"/>
                                      <w:color w:val="10233E"/>
                                      <w:sz w:val="28"/>
                                    </w:rPr>
                                    <w:br/>
                                  </w:r>
                                  <w:r w:rsidRPr="00623CDD">
                                    <w:rPr>
                                      <w:rFonts w:ascii="Yetimology" w:hAnsi="Yetimology"/>
                                      <w:color w:val="10233E"/>
                                      <w:sz w:val="28"/>
                                    </w:rPr>
                                    <w:t>Venue</w:t>
                                  </w:r>
                                  <w:r w:rsidRPr="00623CDD">
                                    <w:rPr>
                                      <w:rFonts w:ascii="Yetimology" w:hAnsi="Yetimology"/>
                                      <w:color w:val="10233E"/>
                                      <w:sz w:val="24"/>
                                    </w:rPr>
                                    <w:br/>
                                  </w:r>
                                  <w:r w:rsidRPr="00451B1C">
                                    <w:rPr>
                                      <w:rFonts w:ascii="Yetimology" w:hAnsi="Yetimology"/>
                                      <w:color w:val="102306"/>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6755D" id="_x0000_s1044" type="#_x0000_t202" style="position:absolute;margin-left:165.15pt;margin-top:62.55pt;width:111.6pt;height:146.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" stroked="f">
                      <v:textbox>
                        <w:txbxContent>
                          <w:p w:rsidR="00D448B1" w:rsidRPr="00A50C84" w:rsidRDefault="00D448B1" w:rsidP="00E8442F">
                            <w:pPr>
                              <w:pStyle w:val="NoSpacing"/>
                              <w:rPr>
                                <w:rFonts w:ascii="Yetimology" w:hAnsi="Yetimology"/>
                                <w:color w:val="102306"/>
                                <w:sz w:val="24"/>
                              </w:rPr>
                            </w:pPr>
                            <w:r w:rsidRPr="00623CDD">
                              <w:rPr>
                                <w:rFonts w:ascii="Yetimology" w:hAnsi="Yetimology"/>
                                <w:color w:val="10233E"/>
                                <w:sz w:val="28"/>
                              </w:rPr>
                              <w:t>Price</w:t>
                            </w:r>
                            <w:r w:rsidRPr="00623CDD">
                              <w:rPr>
                                <w:rFonts w:ascii="Yetimology" w:hAnsi="Yetimology"/>
                                <w:sz w:val="24"/>
                              </w:rPr>
                              <w:br/>
                            </w:r>
                            <w:r>
                              <w:rPr>
                                <w:rFonts w:ascii="Yetimology" w:hAnsi="Yetimology"/>
                                <w:color w:val="102306"/>
                                <w:sz w:val="24"/>
                                <w:u w:val="single"/>
                              </w:rPr>
                              <w:t xml:space="preserve">$569 </w:t>
                            </w:r>
                            <w:r>
                              <w:rPr>
                                <w:rFonts w:ascii="Yetimology" w:hAnsi="Yetimology"/>
                                <w:color w:val="102306"/>
                                <w:sz w:val="24"/>
                              </w:rPr>
                              <w:t>inclusive GST</w:t>
                            </w:r>
                          </w:p>
                          <w:p w:rsidR="00D448B1" w:rsidRPr="00623CDD" w:rsidRDefault="00D448B1" w:rsidP="00E8442F">
                            <w:pPr>
                              <w:pStyle w:val="NoSpacing"/>
                              <w:rPr>
                                <w:rFonts w:ascii="Yetimology" w:hAnsi="Yetimology"/>
                                <w:sz w:val="24"/>
                              </w:rPr>
                            </w:pPr>
                            <w:r>
                              <w:rPr>
                                <w:rFonts w:ascii="Yetimology" w:hAnsi="Yetimology"/>
                                <w:color w:val="10233E"/>
                                <w:sz w:val="28"/>
                              </w:rPr>
                              <w:br/>
                            </w:r>
                            <w:r w:rsidRPr="00623CDD">
                              <w:rPr>
                                <w:rFonts w:ascii="Yetimology" w:hAnsi="Yetimology"/>
                                <w:color w:val="10233E"/>
                                <w:sz w:val="28"/>
                              </w:rPr>
                              <w:t>Duration</w:t>
                            </w:r>
                            <w:r w:rsidRPr="00623CDD">
                              <w:rPr>
                                <w:rFonts w:ascii="Yetimology" w:hAnsi="Yetimology"/>
                                <w:sz w:val="24"/>
                              </w:rPr>
                              <w:br/>
                            </w:r>
                            <w:r>
                              <w:rPr>
                                <w:rFonts w:ascii="Yetimology" w:hAnsi="Yetimology"/>
                                <w:color w:val="102306"/>
                                <w:sz w:val="24"/>
                              </w:rPr>
                              <w:t>3 hours x 2 sessions</w:t>
                            </w:r>
                          </w:p>
                          <w:p w:rsidR="00D448B1" w:rsidRPr="00790AB7" w:rsidRDefault="00D448B1" w:rsidP="00E8442F">
                            <w:pPr>
                              <w:pStyle w:val="NoSpacing"/>
                              <w:rPr>
                                <w:rFonts w:ascii="Yetimology" w:hAnsi="Yetimology"/>
                                <w:sz w:val="24"/>
                              </w:rPr>
                            </w:pPr>
                            <w:r>
                              <w:rPr>
                                <w:rFonts w:ascii="Yetimology" w:hAnsi="Yetimology"/>
                                <w:color w:val="10233E"/>
                                <w:sz w:val="28"/>
                              </w:rPr>
                              <w:br/>
                            </w:r>
                            <w:r w:rsidRPr="00623CDD">
                              <w:rPr>
                                <w:rFonts w:ascii="Yetimology" w:hAnsi="Yetimology"/>
                                <w:color w:val="10233E"/>
                                <w:sz w:val="28"/>
                              </w:rPr>
                              <w:t>Venue</w:t>
                            </w:r>
                            <w:r w:rsidRPr="00623CDD">
                              <w:rPr>
                                <w:rFonts w:ascii="Yetimology" w:hAnsi="Yetimology"/>
                                <w:color w:val="10233E"/>
                                <w:sz w:val="24"/>
                              </w:rPr>
                              <w:br/>
                            </w:r>
                            <w:r w:rsidRPr="00451B1C">
                              <w:rPr>
                                <w:rFonts w:ascii="Yetimology" w:hAnsi="Yetimology"/>
                                <w:color w:val="102306"/>
                                <w:sz w:val="24"/>
                              </w:rPr>
                              <w:t>International Sports Academy</w:t>
                            </w:r>
                          </w:p>
                        </w:txbxContent>
                      </v:textbox>
                      <w10:wrap type="square"/>
                    </v:shape>
                  </w:pict>
                </mc:Fallback>
              </mc:AlternateContent>
            </w:r>
            <w:r w:rsidRPr="00D4609F">
              <w:rPr>
                <w:color w:val="102306"/>
                <w:sz w:val="48"/>
                <w:szCs w:val="54"/>
              </w:rPr>
              <w:t>Applying Exercise Prescription Principles</w:t>
            </w:r>
            <w:bookmarkEnd w:id="6"/>
          </w:p>
        </w:tc>
      </w:tr>
      <w:tr w:rsidR="00D448B1" w:rsidTr="004129EE">
        <w:trPr>
          <w:trHeight w:val="420"/>
        </w:trPr>
        <w:tc>
          <w:tcPr>
            <w:tcW w:w="6209" w:type="dxa"/>
            <w:vAlign w:val="bottom"/>
          </w:tcPr>
          <w:p w:rsidR="00D448B1" w:rsidRPr="00F81BCA" w:rsidRDefault="00D448B1" w:rsidP="00D448B1">
            <w:pPr>
              <w:jc w:val="right"/>
              <w:rPr>
                <w:color w:val="102306"/>
                <w:sz w:val="16"/>
                <w:szCs w:val="16"/>
              </w:rPr>
            </w:pPr>
          </w:p>
        </w:tc>
        <w:tc>
          <w:tcPr>
            <w:tcW w:w="953" w:type="dxa"/>
          </w:tcPr>
          <w:p w:rsidR="00D448B1" w:rsidRPr="00F81BCA" w:rsidRDefault="00D448B1" w:rsidP="00D448B1">
            <w:pPr>
              <w:rPr>
                <w:color w:val="102306"/>
                <w:sz w:val="16"/>
                <w:szCs w:val="16"/>
              </w:rPr>
            </w:pPr>
          </w:p>
        </w:tc>
        <w:tc>
          <w:tcPr>
            <w:tcW w:w="818" w:type="dxa"/>
          </w:tcPr>
          <w:p w:rsidR="00D448B1" w:rsidRPr="00F81BCA" w:rsidRDefault="00D448B1" w:rsidP="00D448B1">
            <w:pPr>
              <w:rPr>
                <w:color w:val="102306"/>
                <w:sz w:val="16"/>
                <w:szCs w:val="16"/>
              </w:rPr>
            </w:pPr>
          </w:p>
        </w:tc>
        <w:tc>
          <w:tcPr>
            <w:tcW w:w="6122" w:type="dxa"/>
            <w:vAlign w:val="bottom"/>
          </w:tcPr>
          <w:p w:rsidR="00D448B1" w:rsidRPr="00F81BCA" w:rsidRDefault="00D448B1" w:rsidP="00D448B1">
            <w:pPr>
              <w:jc w:val="right"/>
              <w:rPr>
                <w:color w:val="102306"/>
                <w:sz w:val="16"/>
                <w:szCs w:val="16"/>
              </w:rPr>
            </w:pPr>
          </w:p>
        </w:tc>
      </w:tr>
    </w:tbl>
    <w:tbl>
      <w:tblPr>
        <w:tblStyle w:val="TableGrid"/>
        <w:tblW w:w="14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993"/>
        <w:gridCol w:w="850"/>
        <w:gridCol w:w="6029"/>
      </w:tblGrid>
      <w:tr w:rsidR="00D448B1" w:rsidTr="004129EE">
        <w:trPr>
          <w:trHeight w:val="8905"/>
        </w:trPr>
        <w:tc>
          <w:tcPr>
            <w:tcW w:w="6235" w:type="dxa"/>
          </w:tcPr>
          <w:p w:rsidR="00D448B1" w:rsidRPr="00701A03" w:rsidRDefault="00D448B1" w:rsidP="00D448B1">
            <w:pPr>
              <w:pStyle w:val="Heading1"/>
              <w:outlineLvl w:val="0"/>
            </w:pPr>
            <w:bookmarkStart w:id="7" w:name="_Toc444340129"/>
            <w:r w:rsidRPr="007F0812">
              <w:rPr>
                <w:noProof/>
                <w:color w:val="102306"/>
                <w:lang w:val="en-SG" w:eastAsia="en-SG"/>
              </w:rPr>
              <w:lastRenderedPageBreak/>
              <mc:AlternateContent>
                <mc:Choice Requires="wps">
                  <w:drawing>
                    <wp:anchor distT="45720" distB="45720" distL="114300" distR="114300" simplePos="0" relativeHeight="251790336" behindDoc="0" locked="0" layoutInCell="1" allowOverlap="1" wp14:anchorId="3DD188CC" wp14:editId="2A79CB69">
                      <wp:simplePos x="0" y="0"/>
                      <wp:positionH relativeFrom="column">
                        <wp:posOffset>93345</wp:posOffset>
                      </wp:positionH>
                      <wp:positionV relativeFrom="paragraph">
                        <wp:posOffset>2540000</wp:posOffset>
                      </wp:positionV>
                      <wp:extent cx="2360930" cy="251460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14600"/>
                              </a:xfrm>
                              <a:prstGeom prst="rect">
                                <a:avLst/>
                              </a:prstGeom>
                              <a:solidFill>
                                <a:srgbClr val="FFFFFF"/>
                              </a:solidFill>
                              <a:ln w="9525">
                                <a:noFill/>
                                <a:miter lim="800000"/>
                                <a:headEnd/>
                                <a:tailEnd/>
                              </a:ln>
                            </wps:spPr>
                            <wps:txbx>
                              <w:txbxContent>
                                <w:p w:rsidR="00D448B1" w:rsidRPr="00BA7736" w:rsidRDefault="00D448B1" w:rsidP="00DC6D59">
                                  <w:pPr>
                                    <w:pStyle w:val="Default"/>
                                    <w:rPr>
                                      <w:rFonts w:ascii="Yetimology" w:hAnsi="Yetimology" w:cs="Yetimology"/>
                                      <w:b/>
                                      <w:color w:val="10233E"/>
                                      <w:sz w:val="22"/>
                                      <w:szCs w:val="28"/>
                                    </w:rPr>
                                  </w:pPr>
                                  <w:r w:rsidRPr="00BA7736">
                                    <w:rPr>
                                      <w:rFonts w:ascii="Yetimology" w:hAnsi="Yetimology" w:cs="Yetimology"/>
                                      <w:b/>
                                      <w:color w:val="10233E"/>
                                      <w:sz w:val="22"/>
                                      <w:szCs w:val="28"/>
                                    </w:rPr>
                                    <w:t xml:space="preserve">COURSE OVERVIEW </w:t>
                                  </w:r>
                                </w:p>
                                <w:p w:rsidR="00D448B1" w:rsidRDefault="00D448B1" w:rsidP="00DC6D59">
                                  <w:pPr>
                                    <w:rPr>
                                      <w:rFonts w:ascii="Yetimology" w:hAnsi="Yetimology" w:cs="Yetimology"/>
                                      <w:color w:val="000000"/>
                                      <w:szCs w:val="23"/>
                                      <w:lang w:val="en-SG"/>
                                    </w:rPr>
                                  </w:pPr>
                                  <w:r w:rsidRPr="00DC6D59">
                                    <w:rPr>
                                      <w:rFonts w:ascii="Yetimology" w:hAnsi="Yetimology" w:cs="Yetimology"/>
                                      <w:color w:val="000000"/>
                                      <w:szCs w:val="23"/>
                                      <w:lang w:val="en-SG"/>
                                    </w:rPr>
                                    <w:t>This course is designed for students to allow them to understand more about aerobic and anaerobic trainings and how to design different types of trainings programs. By providing them specific knowledge on each of the components that is required for.</w:t>
                                  </w:r>
                                </w:p>
                                <w:p w:rsidR="00D448B1" w:rsidRPr="00AE6CD5" w:rsidRDefault="00D448B1" w:rsidP="00AE6CD5">
                                  <w:pPr>
                                    <w:autoSpaceDE w:val="0"/>
                                    <w:autoSpaceDN w:val="0"/>
                                    <w:adjustRightInd w:val="0"/>
                                    <w:spacing w:after="0" w:line="240" w:lineRule="auto"/>
                                    <w:rPr>
                                      <w:rFonts w:ascii="Yetimology" w:hAnsi="Yetimology" w:cs="Yetimology"/>
                                      <w:b/>
                                      <w:color w:val="10233E"/>
                                      <w:szCs w:val="28"/>
                                      <w:lang w:val="en-SG"/>
                                    </w:rPr>
                                  </w:pPr>
                                  <w:r w:rsidRPr="00AE6CD5">
                                    <w:rPr>
                                      <w:rFonts w:ascii="Yetimology" w:hAnsi="Yetimology" w:cs="Yetimology"/>
                                      <w:b/>
                                      <w:color w:val="10233E"/>
                                      <w:sz w:val="22"/>
                                      <w:szCs w:val="28"/>
                                      <w:lang w:val="en-SG"/>
                                    </w:rPr>
                                    <w:t xml:space="preserve">COURSE OBJECTIVES </w:t>
                                  </w:r>
                                </w:p>
                                <w:p w:rsidR="00D448B1" w:rsidRPr="006234C5" w:rsidRDefault="00D448B1" w:rsidP="00D95CA6">
                                  <w:pPr>
                                    <w:autoSpaceDE w:val="0"/>
                                    <w:autoSpaceDN w:val="0"/>
                                    <w:adjustRightInd w:val="0"/>
                                    <w:spacing w:after="0" w:line="240" w:lineRule="auto"/>
                                    <w:rPr>
                                      <w:sz w:val="18"/>
                                      <w:lang w:val="en-SG"/>
                                    </w:rPr>
                                  </w:pPr>
                                  <w:r w:rsidRPr="00AE6CD5">
                                    <w:rPr>
                                      <w:rFonts w:ascii="Yetimology" w:hAnsi="Yetimology" w:cs="Yetimology"/>
                                      <w:color w:val="000000"/>
                                      <w:sz w:val="18"/>
                                      <w:lang w:val="en-SG"/>
                                    </w:rPr>
                                    <w:t xml:space="preserve">Upon successful completion of the course, Learners will be able to understand: </w:t>
                                  </w:r>
                                  <w:r w:rsidRPr="006234C5">
                                    <w:rPr>
                                      <w:sz w:val="18"/>
                                      <w:lang w:val="en-SG"/>
                                    </w:rPr>
                                    <w:br/>
                                  </w:r>
                                </w:p>
                                <w:p w:rsidR="00D448B1" w:rsidRPr="006234C5" w:rsidRDefault="00D448B1" w:rsidP="00D448B1">
                                  <w:pPr>
                                    <w:pStyle w:val="ListParagraph"/>
                                    <w:numPr>
                                      <w:ilvl w:val="0"/>
                                      <w:numId w:val="4"/>
                                    </w:numPr>
                                    <w:autoSpaceDE w:val="0"/>
                                    <w:autoSpaceDN w:val="0"/>
                                    <w:adjustRightInd w:val="0"/>
                                    <w:spacing w:after="0" w:line="240" w:lineRule="auto"/>
                                    <w:rPr>
                                      <w:rFonts w:ascii="Yetimology" w:hAnsi="Yetimology" w:cs="Yetimology"/>
                                      <w:sz w:val="20"/>
                                      <w:szCs w:val="20"/>
                                    </w:rPr>
                                  </w:pPr>
                                  <w:r w:rsidRPr="006234C5">
                                    <w:rPr>
                                      <w:rFonts w:ascii="Yetimology" w:hAnsi="Yetimology"/>
                                      <w:sz w:val="20"/>
                                      <w:szCs w:val="20"/>
                                    </w:rPr>
                                    <w:t>How to perform a needs analysis for athletes to evaluate their requirements and characteristics of sport</w:t>
                                  </w:r>
                                </w:p>
                                <w:p w:rsidR="00D448B1" w:rsidRPr="006234C5" w:rsidRDefault="00D448B1" w:rsidP="00D448B1">
                                  <w:pPr>
                                    <w:pStyle w:val="NoSpacing"/>
                                    <w:numPr>
                                      <w:ilvl w:val="0"/>
                                      <w:numId w:val="4"/>
                                    </w:numPr>
                                    <w:rPr>
                                      <w:rFonts w:ascii="Yetimology" w:hAnsi="Yetimology"/>
                                      <w:color w:val="auto"/>
                                      <w:lang w:val="en-SG"/>
                                    </w:rPr>
                                  </w:pPr>
                                  <w:r w:rsidRPr="006234C5">
                                    <w:rPr>
                                      <w:rFonts w:ascii="Yetimology" w:hAnsi="Yetimology"/>
                                      <w:color w:val="auto"/>
                                      <w:lang w:val="en-SG"/>
                                    </w:rPr>
                                    <w:t xml:space="preserve">How to do a selection of exercise for athletes to train </w:t>
                                  </w:r>
                                </w:p>
                                <w:p w:rsidR="00D448B1" w:rsidRPr="006234C5" w:rsidRDefault="00D448B1" w:rsidP="00D448B1">
                                  <w:pPr>
                                    <w:pStyle w:val="NoSpacing"/>
                                    <w:numPr>
                                      <w:ilvl w:val="0"/>
                                      <w:numId w:val="4"/>
                                    </w:numPr>
                                    <w:rPr>
                                      <w:rFonts w:ascii="Yetimology" w:hAnsi="Yetimology"/>
                                      <w:color w:val="auto"/>
                                      <w:lang w:val="en-SG"/>
                                    </w:rPr>
                                  </w:pPr>
                                  <w:r w:rsidRPr="006234C5">
                                    <w:rPr>
                                      <w:rFonts w:ascii="Yetimology" w:hAnsi="Yetimology"/>
                                      <w:color w:val="auto"/>
                                      <w:lang w:val="en-SG"/>
                                    </w:rPr>
                                    <w:t>How to plan and determine the training frequency</w:t>
                                  </w:r>
                                </w:p>
                                <w:p w:rsidR="00D448B1" w:rsidRPr="006234C5" w:rsidRDefault="00D448B1" w:rsidP="00D448B1">
                                  <w:pPr>
                                    <w:pStyle w:val="NoSpacing"/>
                                    <w:numPr>
                                      <w:ilvl w:val="0"/>
                                      <w:numId w:val="4"/>
                                    </w:numPr>
                                    <w:rPr>
                                      <w:rFonts w:ascii="Yetimology" w:hAnsi="Yetimology"/>
                                      <w:color w:val="auto"/>
                                      <w:lang w:val="en-SG"/>
                                    </w:rPr>
                                  </w:pPr>
                                  <w:r w:rsidRPr="006234C5">
                                    <w:rPr>
                                      <w:rFonts w:ascii="Yetimology" w:hAnsi="Yetimology" w:cs="Symbol"/>
                                      <w:color w:val="auto"/>
                                      <w:lang w:val="en-SG"/>
                                    </w:rPr>
                                    <w:t xml:space="preserve">How to put these exercise in order </w:t>
                                  </w:r>
                                  <w:r w:rsidRPr="006234C5">
                                    <w:rPr>
                                      <w:rFonts w:ascii="Yetimology" w:hAnsi="Yetimology"/>
                                      <w:color w:val="auto"/>
                                      <w:lang w:val="en-SG"/>
                                    </w:rPr>
                                    <w:br/>
                                  </w:r>
                                  <w:r w:rsidRPr="006234C5">
                                    <w:rPr>
                                      <w:rFonts w:ascii="Yetimology" w:hAnsi="Yetimology" w:cs="Symbol"/>
                                      <w:color w:val="auto"/>
                                      <w:lang w:val="en-SG"/>
                                    </w:rPr>
                                    <w:t xml:space="preserve">Able to determine the training load and repetitions for athletes </w:t>
                                  </w:r>
                                </w:p>
                                <w:p w:rsidR="00D448B1" w:rsidRPr="00AE6CD5" w:rsidRDefault="00D448B1" w:rsidP="00AE6CD5">
                                  <w:pPr>
                                    <w:autoSpaceDE w:val="0"/>
                                    <w:autoSpaceDN w:val="0"/>
                                    <w:adjustRightInd w:val="0"/>
                                    <w:spacing w:after="0" w:line="240" w:lineRule="auto"/>
                                    <w:rPr>
                                      <w:rFonts w:ascii="Yetimology" w:hAnsi="Yetimology" w:cs="Yetimology"/>
                                      <w:color w:val="000000"/>
                                      <w:sz w:val="22"/>
                                      <w:szCs w:val="22"/>
                                      <w:lang w:val="en-SG"/>
                                    </w:rPr>
                                  </w:pPr>
                                </w:p>
                                <w:p w:rsidR="00D448B1" w:rsidRPr="00DC6D59" w:rsidRDefault="00D448B1" w:rsidP="00DC6D59">
                                  <w:pPr>
                                    <w:rPr>
                                      <w:sz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D188CC" id="_x0000_s1045" type="#_x0000_t202" style="position:absolute;margin-left:7.35pt;margin-top:200pt;width:185.9pt;height:198pt;z-index:251790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j+JgIAACYEAAAOAAAAZHJzL2Uyb0RvYy54bWysU9uO2yAQfa/Uf0C8N3a8Sbq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" stroked="f">
                      <v:textbox>
                        <w:txbxContent>
                          <w:p w:rsidR="00D448B1" w:rsidRPr="00BA7736" w:rsidRDefault="00D448B1" w:rsidP="00DC6D59">
                            <w:pPr>
                              <w:pStyle w:val="Default"/>
                              <w:rPr>
                                <w:rFonts w:ascii="Yetimology" w:hAnsi="Yetimology" w:cs="Yetimology"/>
                                <w:b/>
                                <w:color w:val="10233E"/>
                                <w:sz w:val="22"/>
                                <w:szCs w:val="28"/>
                              </w:rPr>
                            </w:pPr>
                            <w:r w:rsidRPr="00BA7736">
                              <w:rPr>
                                <w:rFonts w:ascii="Yetimology" w:hAnsi="Yetimology" w:cs="Yetimology"/>
                                <w:b/>
                                <w:color w:val="10233E"/>
                                <w:sz w:val="22"/>
                                <w:szCs w:val="28"/>
                              </w:rPr>
                              <w:t xml:space="preserve">COURSE OVERVIEW </w:t>
                            </w:r>
                          </w:p>
                          <w:p w:rsidR="00D448B1" w:rsidRDefault="00D448B1" w:rsidP="00DC6D59">
                            <w:pPr>
                              <w:rPr>
                                <w:rFonts w:ascii="Yetimology" w:hAnsi="Yetimology" w:cs="Yetimology"/>
                                <w:color w:val="000000"/>
                                <w:szCs w:val="23"/>
                                <w:lang w:val="en-SG"/>
                              </w:rPr>
                            </w:pPr>
                            <w:r w:rsidRPr="00DC6D59">
                              <w:rPr>
                                <w:rFonts w:ascii="Yetimology" w:hAnsi="Yetimology" w:cs="Yetimology"/>
                                <w:color w:val="000000"/>
                                <w:szCs w:val="23"/>
                                <w:lang w:val="en-SG"/>
                              </w:rPr>
                              <w:t>This course is designed for students to allow them to understand more about aerobic and anaerobic trainings and how to design different types of trainings programs. By providing them specific knowledge on each of the components that is required for.</w:t>
                            </w:r>
                          </w:p>
                          <w:p w:rsidR="00D448B1" w:rsidRPr="00AE6CD5" w:rsidRDefault="00D448B1" w:rsidP="00AE6CD5">
                            <w:pPr>
                              <w:autoSpaceDE w:val="0"/>
                              <w:autoSpaceDN w:val="0"/>
                              <w:adjustRightInd w:val="0"/>
                              <w:spacing w:after="0" w:line="240" w:lineRule="auto"/>
                              <w:rPr>
                                <w:rFonts w:ascii="Yetimology" w:hAnsi="Yetimology" w:cs="Yetimology"/>
                                <w:b/>
                                <w:color w:val="10233E"/>
                                <w:szCs w:val="28"/>
                                <w:lang w:val="en-SG"/>
                              </w:rPr>
                            </w:pPr>
                            <w:r w:rsidRPr="00AE6CD5">
                              <w:rPr>
                                <w:rFonts w:ascii="Yetimology" w:hAnsi="Yetimology" w:cs="Yetimology"/>
                                <w:b/>
                                <w:color w:val="10233E"/>
                                <w:sz w:val="22"/>
                                <w:szCs w:val="28"/>
                                <w:lang w:val="en-SG"/>
                              </w:rPr>
                              <w:t xml:space="preserve">COURSE OBJECTIVES </w:t>
                            </w:r>
                          </w:p>
                          <w:p w:rsidR="00D448B1" w:rsidRPr="006234C5" w:rsidRDefault="00D448B1" w:rsidP="00D95CA6">
                            <w:pPr>
                              <w:autoSpaceDE w:val="0"/>
                              <w:autoSpaceDN w:val="0"/>
                              <w:adjustRightInd w:val="0"/>
                              <w:spacing w:after="0" w:line="240" w:lineRule="auto"/>
                              <w:rPr>
                                <w:sz w:val="18"/>
                                <w:lang w:val="en-SG"/>
                              </w:rPr>
                            </w:pPr>
                            <w:r w:rsidRPr="00AE6CD5">
                              <w:rPr>
                                <w:rFonts w:ascii="Yetimology" w:hAnsi="Yetimology" w:cs="Yetimology"/>
                                <w:color w:val="000000"/>
                                <w:sz w:val="18"/>
                                <w:lang w:val="en-SG"/>
                              </w:rPr>
                              <w:t xml:space="preserve">Upon successful completion of the course, Learners will be able to understand: </w:t>
                            </w:r>
                            <w:r w:rsidRPr="006234C5">
                              <w:rPr>
                                <w:sz w:val="18"/>
                                <w:lang w:val="en-SG"/>
                              </w:rPr>
                              <w:br/>
                            </w:r>
                          </w:p>
                          <w:p w:rsidR="00D448B1" w:rsidRPr="006234C5" w:rsidRDefault="00D448B1" w:rsidP="00D448B1">
                            <w:pPr>
                              <w:pStyle w:val="ListParagraph"/>
                              <w:numPr>
                                <w:ilvl w:val="0"/>
                                <w:numId w:val="4"/>
                              </w:numPr>
                              <w:autoSpaceDE w:val="0"/>
                              <w:autoSpaceDN w:val="0"/>
                              <w:adjustRightInd w:val="0"/>
                              <w:spacing w:after="0" w:line="240" w:lineRule="auto"/>
                              <w:rPr>
                                <w:rFonts w:ascii="Yetimology" w:hAnsi="Yetimology" w:cs="Yetimology"/>
                                <w:sz w:val="20"/>
                                <w:szCs w:val="20"/>
                              </w:rPr>
                            </w:pPr>
                            <w:r w:rsidRPr="006234C5">
                              <w:rPr>
                                <w:rFonts w:ascii="Yetimology" w:hAnsi="Yetimology"/>
                                <w:sz w:val="20"/>
                                <w:szCs w:val="20"/>
                              </w:rPr>
                              <w:t>How to perform a needs analysis for athletes to evaluate their requirements and characteristics of sport</w:t>
                            </w:r>
                          </w:p>
                          <w:p w:rsidR="00D448B1" w:rsidRPr="006234C5" w:rsidRDefault="00D448B1" w:rsidP="00D448B1">
                            <w:pPr>
                              <w:pStyle w:val="NoSpacing"/>
                              <w:numPr>
                                <w:ilvl w:val="0"/>
                                <w:numId w:val="4"/>
                              </w:numPr>
                              <w:rPr>
                                <w:rFonts w:ascii="Yetimology" w:hAnsi="Yetimology"/>
                                <w:color w:val="auto"/>
                                <w:lang w:val="en-SG"/>
                              </w:rPr>
                            </w:pPr>
                            <w:r w:rsidRPr="006234C5">
                              <w:rPr>
                                <w:rFonts w:ascii="Yetimology" w:hAnsi="Yetimology"/>
                                <w:color w:val="auto"/>
                                <w:lang w:val="en-SG"/>
                              </w:rPr>
                              <w:t xml:space="preserve">How to do a selection of exercise for athletes to train </w:t>
                            </w:r>
                          </w:p>
                          <w:p w:rsidR="00D448B1" w:rsidRPr="006234C5" w:rsidRDefault="00D448B1" w:rsidP="00D448B1">
                            <w:pPr>
                              <w:pStyle w:val="NoSpacing"/>
                              <w:numPr>
                                <w:ilvl w:val="0"/>
                                <w:numId w:val="4"/>
                              </w:numPr>
                              <w:rPr>
                                <w:rFonts w:ascii="Yetimology" w:hAnsi="Yetimology"/>
                                <w:color w:val="auto"/>
                                <w:lang w:val="en-SG"/>
                              </w:rPr>
                            </w:pPr>
                            <w:r w:rsidRPr="006234C5">
                              <w:rPr>
                                <w:rFonts w:ascii="Yetimology" w:hAnsi="Yetimology"/>
                                <w:color w:val="auto"/>
                                <w:lang w:val="en-SG"/>
                              </w:rPr>
                              <w:t>How to plan and determine the training frequency</w:t>
                            </w:r>
                          </w:p>
                          <w:p w:rsidR="00D448B1" w:rsidRPr="006234C5" w:rsidRDefault="00D448B1" w:rsidP="00D448B1">
                            <w:pPr>
                              <w:pStyle w:val="NoSpacing"/>
                              <w:numPr>
                                <w:ilvl w:val="0"/>
                                <w:numId w:val="4"/>
                              </w:numPr>
                              <w:rPr>
                                <w:rFonts w:ascii="Yetimology" w:hAnsi="Yetimology"/>
                                <w:color w:val="auto"/>
                                <w:lang w:val="en-SG"/>
                              </w:rPr>
                            </w:pPr>
                            <w:r w:rsidRPr="006234C5">
                              <w:rPr>
                                <w:rFonts w:ascii="Yetimology" w:hAnsi="Yetimology" w:cs="Symbol"/>
                                <w:color w:val="auto"/>
                                <w:lang w:val="en-SG"/>
                              </w:rPr>
                              <w:t xml:space="preserve">How to put these exercise in order </w:t>
                            </w:r>
                            <w:r w:rsidRPr="006234C5">
                              <w:rPr>
                                <w:rFonts w:ascii="Yetimology" w:hAnsi="Yetimology"/>
                                <w:color w:val="auto"/>
                                <w:lang w:val="en-SG"/>
                              </w:rPr>
                              <w:br/>
                            </w:r>
                            <w:r w:rsidRPr="006234C5">
                              <w:rPr>
                                <w:rFonts w:ascii="Yetimology" w:hAnsi="Yetimology" w:cs="Symbol"/>
                                <w:color w:val="auto"/>
                                <w:lang w:val="en-SG"/>
                              </w:rPr>
                              <w:t xml:space="preserve">Able to determine the training load and repetitions for athletes </w:t>
                            </w:r>
                          </w:p>
                          <w:p w:rsidR="00D448B1" w:rsidRPr="00AE6CD5" w:rsidRDefault="00D448B1" w:rsidP="00AE6CD5">
                            <w:pPr>
                              <w:autoSpaceDE w:val="0"/>
                              <w:autoSpaceDN w:val="0"/>
                              <w:adjustRightInd w:val="0"/>
                              <w:spacing w:after="0" w:line="240" w:lineRule="auto"/>
                              <w:rPr>
                                <w:rFonts w:ascii="Yetimology" w:hAnsi="Yetimology" w:cs="Yetimology"/>
                                <w:color w:val="000000"/>
                                <w:sz w:val="22"/>
                                <w:szCs w:val="22"/>
                                <w:lang w:val="en-SG"/>
                              </w:rPr>
                            </w:pPr>
                          </w:p>
                          <w:p w:rsidR="00D448B1" w:rsidRPr="00DC6D59" w:rsidRDefault="00D448B1" w:rsidP="00DC6D59">
                            <w:pPr>
                              <w:rPr>
                                <w:sz w:val="16"/>
                              </w:rPr>
                            </w:pPr>
                          </w:p>
                        </w:txbxContent>
                      </v:textbox>
                      <w10:wrap type="square"/>
                    </v:shape>
                  </w:pict>
                </mc:Fallback>
              </mc:AlternateContent>
            </w:r>
            <w:r w:rsidRPr="007F0812">
              <w:rPr>
                <w:noProof/>
                <w:color w:val="102306"/>
                <w:sz w:val="52"/>
                <w:lang w:val="en-SG" w:eastAsia="en-SG"/>
              </w:rPr>
              <mc:AlternateContent>
                <mc:Choice Requires="wps">
                  <w:drawing>
                    <wp:anchor distT="45720" distB="45720" distL="114300" distR="114300" simplePos="0" relativeHeight="251789312" behindDoc="0" locked="0" layoutInCell="1" allowOverlap="1" wp14:anchorId="1D7D31B2" wp14:editId="66E83621">
                      <wp:simplePos x="0" y="0"/>
                      <wp:positionH relativeFrom="column">
                        <wp:posOffset>96520</wp:posOffset>
                      </wp:positionH>
                      <wp:positionV relativeFrom="paragraph">
                        <wp:posOffset>5155334</wp:posOffset>
                      </wp:positionV>
                      <wp:extent cx="3518535" cy="746760"/>
                      <wp:effectExtent l="0" t="0" r="5715"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746760"/>
                              </a:xfrm>
                              <a:prstGeom prst="rect">
                                <a:avLst/>
                              </a:prstGeom>
                              <a:solidFill>
                                <a:srgbClr val="FFFFFF"/>
                              </a:solidFill>
                              <a:ln w="9525">
                                <a:noFill/>
                                <a:miter lim="800000"/>
                                <a:headEnd/>
                                <a:tailEnd/>
                              </a:ln>
                            </wps:spPr>
                            <wps:txbx>
                              <w:txbxContent>
                                <w:p w:rsidR="00D448B1" w:rsidRDefault="00D448B1" w:rsidP="00DC6D59">
                                  <w:pPr>
                                    <w:pStyle w:val="NoSpacing"/>
                                    <w:ind w:left="1985" w:hanging="2160"/>
                                    <w:rPr>
                                      <w:rFonts w:ascii="Yetimology" w:hAnsi="Yetimology"/>
                                      <w:sz w:val="24"/>
                                    </w:rPr>
                                  </w:pPr>
                                  <w:r>
                                    <w:rPr>
                                      <w:rFonts w:ascii="Yetimology" w:hAnsi="Yetimology"/>
                                      <w:color w:val="10233E"/>
                                      <w:sz w:val="28"/>
                                    </w:rPr>
                                    <w:t xml:space="preserve">   </w:t>
                                  </w:r>
                                  <w:r w:rsidRPr="00623CDD">
                                    <w:rPr>
                                      <w:rFonts w:ascii="Yetimology" w:hAnsi="Yetimology"/>
                                      <w:color w:val="10233E"/>
                                      <w:sz w:val="28"/>
                                    </w:rPr>
                                    <w:t>Price</w:t>
                                  </w:r>
                                  <w:r>
                                    <w:rPr>
                                      <w:rFonts w:ascii="Yetimology" w:hAnsi="Yetimology"/>
                                      <w:color w:val="10233E"/>
                                      <w:sz w:val="28"/>
                                    </w:rPr>
                                    <w:tab/>
                                  </w:r>
                                  <w:r w:rsidRPr="00623CDD">
                                    <w:rPr>
                                      <w:rFonts w:ascii="Yetimology" w:hAnsi="Yetimology"/>
                                      <w:color w:val="10233E"/>
                                      <w:sz w:val="28"/>
                                    </w:rPr>
                                    <w:t>Duration</w:t>
                                  </w:r>
                                  <w:r>
                                    <w:rPr>
                                      <w:rFonts w:ascii="Yetimology" w:hAnsi="Yetimology"/>
                                      <w:color w:val="10233E"/>
                                      <w:sz w:val="28"/>
                                    </w:rPr>
                                    <w:tab/>
                                  </w:r>
                                  <w:r>
                                    <w:rPr>
                                      <w:rFonts w:ascii="Yetimology" w:hAnsi="Yetimology"/>
                                      <w:color w:val="10233E"/>
                                      <w:sz w:val="28"/>
                                    </w:rPr>
                                    <w:tab/>
                                  </w:r>
                                  <w:r w:rsidRPr="00623CDD">
                                    <w:rPr>
                                      <w:rFonts w:ascii="Yetimology" w:hAnsi="Yetimology"/>
                                      <w:color w:val="10233E"/>
                                      <w:sz w:val="28"/>
                                    </w:rPr>
                                    <w:t>Venue</w:t>
                                  </w:r>
                                </w:p>
                                <w:p w:rsidR="00D448B1" w:rsidRDefault="00D448B1" w:rsidP="007D7DA5">
                                  <w:pPr>
                                    <w:pStyle w:val="NoSpacing"/>
                                    <w:ind w:left="3544" w:hanging="3544"/>
                                    <w:rPr>
                                      <w:rFonts w:ascii="Yetimology" w:hAnsi="Yetimology"/>
                                      <w:color w:val="102306"/>
                                      <w:sz w:val="24"/>
                                    </w:rPr>
                                  </w:pPr>
                                  <w:r w:rsidRPr="00C80362">
                                    <w:rPr>
                                      <w:rFonts w:ascii="Yetimology" w:hAnsi="Yetimology"/>
                                      <w:color w:val="102306"/>
                                      <w:sz w:val="24"/>
                                      <w:u w:val="single"/>
                                    </w:rPr>
                                    <w:t>$419</w:t>
                                  </w:r>
                                  <w:r w:rsidRPr="00C80362">
                                    <w:rPr>
                                      <w:rFonts w:ascii="Yetimology" w:hAnsi="Yetimology"/>
                                      <w:color w:val="102306"/>
                                      <w:sz w:val="24"/>
                                    </w:rPr>
                                    <w:t xml:space="preserve"> Inclusive GST      </w:t>
                                  </w:r>
                                  <w:r>
                                    <w:rPr>
                                      <w:rFonts w:ascii="Yetimology" w:hAnsi="Yetimology"/>
                                      <w:color w:val="102306"/>
                                      <w:sz w:val="24"/>
                                    </w:rPr>
                                    <w:t>4 hours</w:t>
                                  </w:r>
                                  <w:r>
                                    <w:rPr>
                                      <w:rFonts w:ascii="Yetimology" w:hAnsi="Yetimology"/>
                                      <w:color w:val="102306"/>
                                      <w:sz w:val="24"/>
                                    </w:rPr>
                                    <w:tab/>
                                  </w:r>
                                  <w:r w:rsidRPr="00C80362">
                                    <w:rPr>
                                      <w:rFonts w:ascii="Yetimology" w:hAnsi="Yetimology"/>
                                      <w:color w:val="102306"/>
                                      <w:sz w:val="24"/>
                                    </w:rPr>
                                    <w:t xml:space="preserve">International </w:t>
                                  </w:r>
                                  <w:r>
                                    <w:rPr>
                                      <w:rFonts w:ascii="Yetimology" w:hAnsi="Yetimology"/>
                                      <w:color w:val="102306"/>
                                      <w:sz w:val="24"/>
                                    </w:rPr>
                                    <w:t>Sports Academy</w:t>
                                  </w:r>
                                </w:p>
                                <w:p w:rsidR="00D448B1" w:rsidRPr="00C80362" w:rsidRDefault="00D448B1" w:rsidP="007D7DA5">
                                  <w:pPr>
                                    <w:pStyle w:val="NoSpacing"/>
                                    <w:rPr>
                                      <w:rFonts w:ascii="Yetimology" w:hAnsi="Yetimology"/>
                                      <w:color w:val="102306"/>
                                      <w:sz w:val="24"/>
                                    </w:rPr>
                                  </w:pPr>
                                  <w:r w:rsidRPr="00C80362">
                                    <w:rPr>
                                      <w:rFonts w:ascii="Yetimology" w:hAnsi="Yetimology"/>
                                      <w:color w:val="102306"/>
                                      <w:sz w:val="24"/>
                                    </w:rPr>
                                    <w:tab/>
                                  </w:r>
                                  <w:r w:rsidRPr="00C80362">
                                    <w:rPr>
                                      <w:rFonts w:ascii="Yetimology" w:hAnsi="Yetimology"/>
                                      <w:color w:val="102306"/>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D31B2" id="_x0000_s1046" type="#_x0000_t202" style="position:absolute;margin-left:7.6pt;margin-top:405.95pt;width:277.05pt;height:58.8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" stroked="f">
                      <v:textbox>
                        <w:txbxContent>
                          <w:p w:rsidR="00D448B1" w:rsidRDefault="00D448B1" w:rsidP="00DC6D59">
                            <w:pPr>
                              <w:pStyle w:val="NoSpacing"/>
                              <w:ind w:left="1985" w:hanging="2160"/>
                              <w:rPr>
                                <w:rFonts w:ascii="Yetimology" w:hAnsi="Yetimology"/>
                                <w:sz w:val="24"/>
                              </w:rPr>
                            </w:pPr>
                            <w:r>
                              <w:rPr>
                                <w:rFonts w:ascii="Yetimology" w:hAnsi="Yetimology"/>
                                <w:color w:val="10233E"/>
                                <w:sz w:val="28"/>
                              </w:rPr>
                              <w:t xml:space="preserve">   </w:t>
                            </w:r>
                            <w:r w:rsidRPr="00623CDD">
                              <w:rPr>
                                <w:rFonts w:ascii="Yetimology" w:hAnsi="Yetimology"/>
                                <w:color w:val="10233E"/>
                                <w:sz w:val="28"/>
                              </w:rPr>
                              <w:t>Price</w:t>
                            </w:r>
                            <w:r>
                              <w:rPr>
                                <w:rFonts w:ascii="Yetimology" w:hAnsi="Yetimology"/>
                                <w:color w:val="10233E"/>
                                <w:sz w:val="28"/>
                              </w:rPr>
                              <w:tab/>
                            </w:r>
                            <w:r w:rsidRPr="00623CDD">
                              <w:rPr>
                                <w:rFonts w:ascii="Yetimology" w:hAnsi="Yetimology"/>
                                <w:color w:val="10233E"/>
                                <w:sz w:val="28"/>
                              </w:rPr>
                              <w:t>Duration</w:t>
                            </w:r>
                            <w:r>
                              <w:rPr>
                                <w:rFonts w:ascii="Yetimology" w:hAnsi="Yetimology"/>
                                <w:color w:val="10233E"/>
                                <w:sz w:val="28"/>
                              </w:rPr>
                              <w:tab/>
                            </w:r>
                            <w:r>
                              <w:rPr>
                                <w:rFonts w:ascii="Yetimology" w:hAnsi="Yetimology"/>
                                <w:color w:val="10233E"/>
                                <w:sz w:val="28"/>
                              </w:rPr>
                              <w:tab/>
                            </w:r>
                            <w:r w:rsidRPr="00623CDD">
                              <w:rPr>
                                <w:rFonts w:ascii="Yetimology" w:hAnsi="Yetimology"/>
                                <w:color w:val="10233E"/>
                                <w:sz w:val="28"/>
                              </w:rPr>
                              <w:t>Venue</w:t>
                            </w:r>
                          </w:p>
                          <w:p w:rsidR="00D448B1" w:rsidRDefault="00D448B1" w:rsidP="007D7DA5">
                            <w:pPr>
                              <w:pStyle w:val="NoSpacing"/>
                              <w:ind w:left="3544" w:hanging="3544"/>
                              <w:rPr>
                                <w:rFonts w:ascii="Yetimology" w:hAnsi="Yetimology"/>
                                <w:color w:val="102306"/>
                                <w:sz w:val="24"/>
                              </w:rPr>
                            </w:pPr>
                            <w:r w:rsidRPr="00C80362">
                              <w:rPr>
                                <w:rFonts w:ascii="Yetimology" w:hAnsi="Yetimology"/>
                                <w:color w:val="102306"/>
                                <w:sz w:val="24"/>
                                <w:u w:val="single"/>
                              </w:rPr>
                              <w:t>$419</w:t>
                            </w:r>
                            <w:r w:rsidRPr="00C80362">
                              <w:rPr>
                                <w:rFonts w:ascii="Yetimology" w:hAnsi="Yetimology"/>
                                <w:color w:val="102306"/>
                                <w:sz w:val="24"/>
                              </w:rPr>
                              <w:t xml:space="preserve"> Inclusive GST      </w:t>
                            </w:r>
                            <w:r>
                              <w:rPr>
                                <w:rFonts w:ascii="Yetimology" w:hAnsi="Yetimology"/>
                                <w:color w:val="102306"/>
                                <w:sz w:val="24"/>
                              </w:rPr>
                              <w:t>4 hours</w:t>
                            </w:r>
                            <w:r>
                              <w:rPr>
                                <w:rFonts w:ascii="Yetimology" w:hAnsi="Yetimology"/>
                                <w:color w:val="102306"/>
                                <w:sz w:val="24"/>
                              </w:rPr>
                              <w:tab/>
                            </w:r>
                            <w:r w:rsidRPr="00C80362">
                              <w:rPr>
                                <w:rFonts w:ascii="Yetimology" w:hAnsi="Yetimology"/>
                                <w:color w:val="102306"/>
                                <w:sz w:val="24"/>
                              </w:rPr>
                              <w:t xml:space="preserve">International </w:t>
                            </w:r>
                            <w:r>
                              <w:rPr>
                                <w:rFonts w:ascii="Yetimology" w:hAnsi="Yetimology"/>
                                <w:color w:val="102306"/>
                                <w:sz w:val="24"/>
                              </w:rPr>
                              <w:t>Sports Academy</w:t>
                            </w:r>
                          </w:p>
                          <w:p w:rsidR="00D448B1" w:rsidRPr="00C80362" w:rsidRDefault="00D448B1" w:rsidP="007D7DA5">
                            <w:pPr>
                              <w:pStyle w:val="NoSpacing"/>
                              <w:rPr>
                                <w:rFonts w:ascii="Yetimology" w:hAnsi="Yetimology"/>
                                <w:color w:val="102306"/>
                                <w:sz w:val="24"/>
                              </w:rPr>
                            </w:pPr>
                            <w:r w:rsidRPr="00C80362">
                              <w:rPr>
                                <w:rFonts w:ascii="Yetimology" w:hAnsi="Yetimology"/>
                                <w:color w:val="102306"/>
                                <w:sz w:val="24"/>
                              </w:rPr>
                              <w:tab/>
                            </w:r>
                            <w:r w:rsidRPr="00C80362">
                              <w:rPr>
                                <w:rFonts w:ascii="Yetimology" w:hAnsi="Yetimology"/>
                                <w:color w:val="102306"/>
                                <w:sz w:val="24"/>
                              </w:rPr>
                              <w:br/>
                            </w:r>
                          </w:p>
                        </w:txbxContent>
                      </v:textbox>
                      <w10:wrap type="square"/>
                    </v:shape>
                  </w:pict>
                </mc:Fallback>
              </mc:AlternateContent>
            </w:r>
            <w:r w:rsidRPr="007F0812">
              <w:rPr>
                <w:noProof/>
                <w:color w:val="102306"/>
                <w:lang w:val="en-SG" w:eastAsia="en-SG"/>
              </w:rPr>
              <w:drawing>
                <wp:anchor distT="0" distB="0" distL="114300" distR="114300" simplePos="0" relativeHeight="251788288" behindDoc="1" locked="0" layoutInCell="1" allowOverlap="1" wp14:anchorId="7571803A" wp14:editId="1E513505">
                  <wp:simplePos x="0" y="0"/>
                  <wp:positionH relativeFrom="column">
                    <wp:posOffset>-2540</wp:posOffset>
                  </wp:positionH>
                  <wp:positionV relativeFrom="paragraph">
                    <wp:posOffset>1103086</wp:posOffset>
                  </wp:positionV>
                  <wp:extent cx="3698875" cy="1233805"/>
                  <wp:effectExtent l="0" t="0" r="0" b="4445"/>
                  <wp:wrapTight wrapText="bothSides">
                    <wp:wrapPolygon edited="0">
                      <wp:start x="0" y="0"/>
                      <wp:lineTo x="0" y="21344"/>
                      <wp:lineTo x="21470" y="21344"/>
                      <wp:lineTo x="21470"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erobic and Anaerobic.jpg"/>
                          <pic:cNvPicPr/>
                        </pic:nvPicPr>
                        <pic:blipFill>
                          <a:blip r:embed="rId23">
                            <a:extLst>
                              <a:ext uri="{28A0092B-C50C-407E-A947-70E740481C1C}">
                                <a14:useLocalDpi xmlns:a14="http://schemas.microsoft.com/office/drawing/2010/main" val="0"/>
                              </a:ext>
                            </a:extLst>
                          </a:blip>
                          <a:stretch>
                            <a:fillRect/>
                          </a:stretch>
                        </pic:blipFill>
                        <pic:spPr>
                          <a:xfrm>
                            <a:off x="0" y="0"/>
                            <a:ext cx="3698875" cy="1233805"/>
                          </a:xfrm>
                          <a:prstGeom prst="rect">
                            <a:avLst/>
                          </a:prstGeom>
                        </pic:spPr>
                      </pic:pic>
                    </a:graphicData>
                  </a:graphic>
                </wp:anchor>
              </w:drawing>
            </w:r>
            <w:r w:rsidRPr="007F0812">
              <w:rPr>
                <w:color w:val="102306"/>
              </w:rPr>
              <w:t>Aerobic and Anaerobic Exercise Description</w:t>
            </w:r>
            <w:bookmarkEnd w:id="7"/>
          </w:p>
        </w:tc>
        <w:tc>
          <w:tcPr>
            <w:tcW w:w="993" w:type="dxa"/>
          </w:tcPr>
          <w:p w:rsidR="00D448B1" w:rsidRDefault="00D448B1" w:rsidP="00D448B1"/>
        </w:tc>
        <w:tc>
          <w:tcPr>
            <w:tcW w:w="850" w:type="dxa"/>
          </w:tcPr>
          <w:p w:rsidR="00D448B1" w:rsidRDefault="00D448B1" w:rsidP="00D448B1"/>
        </w:tc>
        <w:tc>
          <w:tcPr>
            <w:tcW w:w="6029" w:type="dxa"/>
          </w:tcPr>
          <w:p w:rsidR="00D448B1" w:rsidRPr="00002E93" w:rsidRDefault="00D448B1" w:rsidP="00D448B1">
            <w:pPr>
              <w:pStyle w:val="Heading1"/>
              <w:outlineLvl w:val="0"/>
              <w:rPr>
                <w:color w:val="102306"/>
                <w:sz w:val="56"/>
              </w:rPr>
            </w:pPr>
            <w:r w:rsidRPr="007F0812">
              <w:rPr>
                <w:noProof/>
                <w:color w:val="102306"/>
                <w:sz w:val="52"/>
                <w:lang w:val="en-SG" w:eastAsia="en-SG"/>
              </w:rPr>
              <mc:AlternateContent>
                <mc:Choice Requires="wps">
                  <w:drawing>
                    <wp:anchor distT="45720" distB="45720" distL="114300" distR="114300" simplePos="0" relativeHeight="251786240" behindDoc="0" locked="0" layoutInCell="1" allowOverlap="1" wp14:anchorId="25A52124" wp14:editId="4AF51BC6">
                      <wp:simplePos x="0" y="0"/>
                      <wp:positionH relativeFrom="column">
                        <wp:posOffset>2255520</wp:posOffset>
                      </wp:positionH>
                      <wp:positionV relativeFrom="paragraph">
                        <wp:posOffset>629285</wp:posOffset>
                      </wp:positionV>
                      <wp:extent cx="1417320" cy="181165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811655"/>
                              </a:xfrm>
                              <a:prstGeom prst="rect">
                                <a:avLst/>
                              </a:prstGeom>
                              <a:solidFill>
                                <a:srgbClr val="FFFFFF"/>
                              </a:solidFill>
                              <a:ln w="9525">
                                <a:noFill/>
                                <a:miter lim="800000"/>
                                <a:headEnd/>
                                <a:tailEnd/>
                              </a:ln>
                            </wps:spPr>
                            <wps:txbx>
                              <w:txbxContent>
                                <w:p w:rsidR="00D448B1" w:rsidRDefault="00D448B1" w:rsidP="00D448B1">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sidRPr="003D12A1">
                                    <w:rPr>
                                      <w:rFonts w:ascii="Yetimology" w:hAnsi="Yetimology"/>
                                      <w:color w:val="102306"/>
                                      <w:sz w:val="24"/>
                                      <w:u w:val="single"/>
                                    </w:rPr>
                                    <w:t>$419</w:t>
                                  </w:r>
                                  <w:r w:rsidRPr="00451B1C">
                                    <w:rPr>
                                      <w:rFonts w:ascii="Yetimology" w:hAnsi="Yetimology"/>
                                      <w:color w:val="102306"/>
                                      <w:sz w:val="24"/>
                                    </w:rPr>
                                    <w:t xml:space="preserve"> Inclusive GST</w:t>
                                  </w:r>
                                </w:p>
                                <w:p w:rsidR="00D448B1" w:rsidRPr="00623CDD" w:rsidRDefault="00D448B1" w:rsidP="00D448B1">
                                  <w:pPr>
                                    <w:pStyle w:val="NoSpacing"/>
                                    <w:rPr>
                                      <w:rFonts w:ascii="Yetimology" w:hAnsi="Yetimology"/>
                                      <w:sz w:val="24"/>
                                    </w:rPr>
                                  </w:pPr>
                                </w:p>
                                <w:p w:rsidR="00D448B1" w:rsidRDefault="00D448B1" w:rsidP="00D448B1">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002E93">
                                    <w:rPr>
                                      <w:rFonts w:ascii="Yetimology" w:hAnsi="Yetimology"/>
                                      <w:color w:val="auto"/>
                                      <w:sz w:val="24"/>
                                    </w:rPr>
                                    <w:t>3 hours x 4 sessions</w:t>
                                  </w:r>
                                </w:p>
                                <w:p w:rsidR="00D448B1" w:rsidRPr="00623CDD" w:rsidRDefault="00D448B1" w:rsidP="00D448B1">
                                  <w:pPr>
                                    <w:pStyle w:val="NoSpacing"/>
                                    <w:rPr>
                                      <w:rFonts w:ascii="Yetimology" w:hAnsi="Yetimology"/>
                                      <w:sz w:val="24"/>
                                    </w:rPr>
                                  </w:pPr>
                                </w:p>
                                <w:p w:rsidR="00D448B1" w:rsidRPr="00790AB7" w:rsidRDefault="00D448B1" w:rsidP="00D448B1">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451B1C">
                                    <w:rPr>
                                      <w:rFonts w:ascii="Yetimology" w:hAnsi="Yetimology"/>
                                      <w:color w:val="102306"/>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52124" id="_x0000_s1047" type="#_x0000_t202" style="position:absolute;margin-left:177.6pt;margin-top:49.55pt;width:111.6pt;height:142.6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" stroked="f">
                      <v:textbox>
                        <w:txbxContent>
                          <w:p w:rsidR="00D448B1" w:rsidRDefault="00D448B1" w:rsidP="00D448B1">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sidRPr="003D12A1">
                              <w:rPr>
                                <w:rFonts w:ascii="Yetimology" w:hAnsi="Yetimology"/>
                                <w:color w:val="102306"/>
                                <w:sz w:val="24"/>
                                <w:u w:val="single"/>
                              </w:rPr>
                              <w:t>$419</w:t>
                            </w:r>
                            <w:r w:rsidRPr="00451B1C">
                              <w:rPr>
                                <w:rFonts w:ascii="Yetimology" w:hAnsi="Yetimology"/>
                                <w:color w:val="102306"/>
                                <w:sz w:val="24"/>
                              </w:rPr>
                              <w:t xml:space="preserve"> Inclusive GST</w:t>
                            </w:r>
                          </w:p>
                          <w:p w:rsidR="00D448B1" w:rsidRPr="00623CDD" w:rsidRDefault="00D448B1" w:rsidP="00D448B1">
                            <w:pPr>
                              <w:pStyle w:val="NoSpacing"/>
                              <w:rPr>
                                <w:rFonts w:ascii="Yetimology" w:hAnsi="Yetimology"/>
                                <w:sz w:val="24"/>
                              </w:rPr>
                            </w:pPr>
                          </w:p>
                          <w:p w:rsidR="00D448B1" w:rsidRDefault="00D448B1" w:rsidP="00D448B1">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002E93">
                              <w:rPr>
                                <w:rFonts w:ascii="Yetimology" w:hAnsi="Yetimology"/>
                                <w:color w:val="auto"/>
                                <w:sz w:val="24"/>
                              </w:rPr>
                              <w:t>3 hours x 4 sessions</w:t>
                            </w:r>
                          </w:p>
                          <w:p w:rsidR="00D448B1" w:rsidRPr="00623CDD" w:rsidRDefault="00D448B1" w:rsidP="00D448B1">
                            <w:pPr>
                              <w:pStyle w:val="NoSpacing"/>
                              <w:rPr>
                                <w:rFonts w:ascii="Yetimology" w:hAnsi="Yetimology"/>
                                <w:sz w:val="24"/>
                              </w:rPr>
                            </w:pPr>
                          </w:p>
                          <w:p w:rsidR="00D448B1" w:rsidRPr="00790AB7" w:rsidRDefault="00D448B1" w:rsidP="00D448B1">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451B1C">
                              <w:rPr>
                                <w:rFonts w:ascii="Yetimology" w:hAnsi="Yetimology"/>
                                <w:color w:val="102306"/>
                                <w:sz w:val="24"/>
                              </w:rPr>
                              <w:t>International Sports Academy</w:t>
                            </w:r>
                          </w:p>
                        </w:txbxContent>
                      </v:textbox>
                      <w10:wrap type="square"/>
                    </v:shape>
                  </w:pict>
                </mc:Fallback>
              </mc:AlternateContent>
            </w:r>
            <w:r w:rsidRPr="007F0812">
              <w:rPr>
                <w:noProof/>
                <w:color w:val="102306"/>
                <w:lang w:val="en-SG" w:eastAsia="en-SG"/>
              </w:rPr>
              <mc:AlternateContent>
                <mc:Choice Requires="wps">
                  <w:drawing>
                    <wp:anchor distT="45720" distB="45720" distL="114300" distR="114300" simplePos="0" relativeHeight="251787264" behindDoc="0" locked="0" layoutInCell="1" allowOverlap="1" wp14:anchorId="38374F86" wp14:editId="3CF2A44B">
                      <wp:simplePos x="0" y="0"/>
                      <wp:positionH relativeFrom="column">
                        <wp:posOffset>88265</wp:posOffset>
                      </wp:positionH>
                      <wp:positionV relativeFrom="paragraph">
                        <wp:posOffset>2661285</wp:posOffset>
                      </wp:positionV>
                      <wp:extent cx="2360930" cy="23145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14575"/>
                              </a:xfrm>
                              <a:prstGeom prst="rect">
                                <a:avLst/>
                              </a:prstGeom>
                              <a:solidFill>
                                <a:srgbClr val="FFFFFF"/>
                              </a:solidFill>
                              <a:ln w="9525">
                                <a:noFill/>
                                <a:miter lim="800000"/>
                                <a:headEnd/>
                                <a:tailEnd/>
                              </a:ln>
                            </wps:spPr>
                            <wps:txbx>
                              <w:txbxContent>
                                <w:p w:rsidR="00D448B1" w:rsidRPr="00D17471" w:rsidRDefault="00D448B1" w:rsidP="00D448B1">
                                  <w:pPr>
                                    <w:pStyle w:val="Default"/>
                                    <w:rPr>
                                      <w:rFonts w:ascii="Yetimology" w:hAnsi="Yetimology" w:cs="Yetimology"/>
                                      <w:b/>
                                      <w:color w:val="10233E"/>
                                      <w:sz w:val="28"/>
                                      <w:szCs w:val="28"/>
                                    </w:rPr>
                                  </w:pPr>
                                  <w:r w:rsidRPr="00D17471">
                                    <w:rPr>
                                      <w:rFonts w:ascii="Yetimology" w:hAnsi="Yetimology" w:cs="Yetimology"/>
                                      <w:b/>
                                      <w:color w:val="10233E"/>
                                      <w:sz w:val="28"/>
                                      <w:szCs w:val="28"/>
                                    </w:rPr>
                                    <w:t>COURSE OVERVIEW</w:t>
                                  </w:r>
                                </w:p>
                                <w:p w:rsidR="00D448B1" w:rsidRPr="00D17471" w:rsidRDefault="00D448B1" w:rsidP="00D448B1">
                                  <w:pPr>
                                    <w:rPr>
                                      <w:rFonts w:ascii="Yetimology" w:hAnsi="Yetimology"/>
                                      <w:color w:val="102306"/>
                                      <w:sz w:val="24"/>
                                    </w:rPr>
                                  </w:pPr>
                                  <w:r w:rsidRPr="00D17471">
                                    <w:rPr>
                                      <w:rFonts w:ascii="Yetimology" w:hAnsi="Yetimology"/>
                                      <w:color w:val="102306"/>
                                      <w:sz w:val="24"/>
                                    </w:rPr>
                                    <w:t xml:space="preserve">This course is an application based, interactive approach to presenting theoretical nutrition concepts in a way that will enable participants to provide practical, actionable tips for others. </w:t>
                                  </w:r>
                                </w:p>
                                <w:p w:rsidR="00D448B1" w:rsidRPr="00AE6CD5" w:rsidRDefault="00D448B1" w:rsidP="00D448B1">
                                  <w:pPr>
                                    <w:autoSpaceDE w:val="0"/>
                                    <w:autoSpaceDN w:val="0"/>
                                    <w:adjustRightInd w:val="0"/>
                                    <w:spacing w:after="0" w:line="240" w:lineRule="auto"/>
                                    <w:rPr>
                                      <w:rFonts w:ascii="Yetimology" w:hAnsi="Yetimology" w:cs="Yetimology"/>
                                      <w:b/>
                                      <w:color w:val="10233E"/>
                                      <w:sz w:val="24"/>
                                      <w:szCs w:val="28"/>
                                      <w:lang w:val="en-SG"/>
                                    </w:rPr>
                                  </w:pPr>
                                  <w:r w:rsidRPr="00AE6CD5">
                                    <w:rPr>
                                      <w:rFonts w:ascii="Yetimology" w:hAnsi="Yetimology" w:cs="Yetimology"/>
                                      <w:b/>
                                      <w:color w:val="10233E"/>
                                      <w:sz w:val="28"/>
                                      <w:szCs w:val="28"/>
                                      <w:lang w:val="en-SG"/>
                                    </w:rPr>
                                    <w:t xml:space="preserve">COURSE OBJECTIVES </w:t>
                                  </w:r>
                                </w:p>
                                <w:p w:rsidR="00D448B1" w:rsidRPr="00AE6CD5" w:rsidRDefault="00D448B1" w:rsidP="00D448B1">
                                  <w:pPr>
                                    <w:rPr>
                                      <w:rFonts w:ascii="Yetimology" w:hAnsi="Yetimology"/>
                                      <w:color w:val="102306"/>
                                      <w:sz w:val="24"/>
                                    </w:rPr>
                                  </w:pPr>
                                  <w:r w:rsidRPr="00D17471">
                                    <w:rPr>
                                      <w:rFonts w:ascii="Yetimology" w:hAnsi="Yetimology"/>
                                      <w:color w:val="102306"/>
                                      <w:sz w:val="24"/>
                                    </w:rPr>
                                    <w:t>This course aims to provide students with the knowledge to confidently provide safe and appropriate nutrition education and service to others in order to attain optimal health and weight management.</w:t>
                                  </w:r>
                                </w:p>
                                <w:p w:rsidR="00D448B1" w:rsidRPr="00DC6D59" w:rsidRDefault="00D448B1" w:rsidP="00D448B1">
                                  <w:pPr>
                                    <w:rPr>
                                      <w:sz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374F86" id="_x0000_s1048" type="#_x0000_t202" style="position:absolute;margin-left:6.95pt;margin-top:209.55pt;width:185.9pt;height:182.25pt;z-index:251787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" stroked="f">
                      <v:textbox>
                        <w:txbxContent>
                          <w:p w:rsidR="00D448B1" w:rsidRPr="00D17471" w:rsidRDefault="00D448B1" w:rsidP="00D448B1">
                            <w:pPr>
                              <w:pStyle w:val="Default"/>
                              <w:rPr>
                                <w:rFonts w:ascii="Yetimology" w:hAnsi="Yetimology" w:cs="Yetimology"/>
                                <w:b/>
                                <w:color w:val="10233E"/>
                                <w:sz w:val="28"/>
                                <w:szCs w:val="28"/>
                              </w:rPr>
                            </w:pPr>
                            <w:r w:rsidRPr="00D17471">
                              <w:rPr>
                                <w:rFonts w:ascii="Yetimology" w:hAnsi="Yetimology" w:cs="Yetimology"/>
                                <w:b/>
                                <w:color w:val="10233E"/>
                                <w:sz w:val="28"/>
                                <w:szCs w:val="28"/>
                              </w:rPr>
                              <w:t>COURSE OVERVIEW</w:t>
                            </w:r>
                          </w:p>
                          <w:p w:rsidR="00D448B1" w:rsidRPr="00D17471" w:rsidRDefault="00D448B1" w:rsidP="00D448B1">
                            <w:pPr>
                              <w:rPr>
                                <w:rFonts w:ascii="Yetimology" w:hAnsi="Yetimology"/>
                                <w:color w:val="102306"/>
                                <w:sz w:val="24"/>
                              </w:rPr>
                            </w:pPr>
                            <w:r w:rsidRPr="00D17471">
                              <w:rPr>
                                <w:rFonts w:ascii="Yetimology" w:hAnsi="Yetimology"/>
                                <w:color w:val="102306"/>
                                <w:sz w:val="24"/>
                              </w:rPr>
                              <w:t xml:space="preserve">This course is an application based, interactive approach to presenting theoretical nutrition concepts in a way that will enable participants to provide practical, actionable tips for others. </w:t>
                            </w:r>
                          </w:p>
                          <w:p w:rsidR="00D448B1" w:rsidRPr="00AE6CD5" w:rsidRDefault="00D448B1" w:rsidP="00D448B1">
                            <w:pPr>
                              <w:autoSpaceDE w:val="0"/>
                              <w:autoSpaceDN w:val="0"/>
                              <w:adjustRightInd w:val="0"/>
                              <w:spacing w:after="0" w:line="240" w:lineRule="auto"/>
                              <w:rPr>
                                <w:rFonts w:ascii="Yetimology" w:hAnsi="Yetimology" w:cs="Yetimology"/>
                                <w:b/>
                                <w:color w:val="10233E"/>
                                <w:sz w:val="24"/>
                                <w:szCs w:val="28"/>
                                <w:lang w:val="en-SG"/>
                              </w:rPr>
                            </w:pPr>
                            <w:r w:rsidRPr="00AE6CD5">
                              <w:rPr>
                                <w:rFonts w:ascii="Yetimology" w:hAnsi="Yetimology" w:cs="Yetimology"/>
                                <w:b/>
                                <w:color w:val="10233E"/>
                                <w:sz w:val="28"/>
                                <w:szCs w:val="28"/>
                                <w:lang w:val="en-SG"/>
                              </w:rPr>
                              <w:t xml:space="preserve">COURSE OBJECTIVES </w:t>
                            </w:r>
                          </w:p>
                          <w:p w:rsidR="00D448B1" w:rsidRPr="00AE6CD5" w:rsidRDefault="00D448B1" w:rsidP="00D448B1">
                            <w:pPr>
                              <w:rPr>
                                <w:rFonts w:ascii="Yetimology" w:hAnsi="Yetimology"/>
                                <w:color w:val="102306"/>
                                <w:sz w:val="24"/>
                              </w:rPr>
                            </w:pPr>
                            <w:r w:rsidRPr="00D17471">
                              <w:rPr>
                                <w:rFonts w:ascii="Yetimology" w:hAnsi="Yetimology"/>
                                <w:color w:val="102306"/>
                                <w:sz w:val="24"/>
                              </w:rPr>
                              <w:t>This course aims to provide students with the knowledge to confidently provide safe and appropriate nutrition education and service to others in order to attain optimal health and weight management.</w:t>
                            </w:r>
                          </w:p>
                          <w:p w:rsidR="00D448B1" w:rsidRPr="00DC6D59" w:rsidRDefault="00D448B1" w:rsidP="00D448B1">
                            <w:pPr>
                              <w:rPr>
                                <w:sz w:val="16"/>
                              </w:rPr>
                            </w:pPr>
                          </w:p>
                        </w:txbxContent>
                      </v:textbox>
                      <w10:wrap type="square"/>
                    </v:shape>
                  </w:pict>
                </mc:Fallback>
              </mc:AlternateContent>
            </w:r>
            <w:r>
              <w:rPr>
                <w:noProof/>
                <w:color w:val="102306"/>
                <w:lang w:val="en-SG" w:eastAsia="en-SG"/>
              </w:rPr>
              <w:drawing>
                <wp:anchor distT="0" distB="0" distL="114300" distR="114300" simplePos="0" relativeHeight="251785216" behindDoc="1" locked="0" layoutInCell="1" allowOverlap="1" wp14:anchorId="43959834" wp14:editId="5CFCDD41">
                  <wp:simplePos x="0" y="0"/>
                  <wp:positionH relativeFrom="column">
                    <wp:posOffset>-5080</wp:posOffset>
                  </wp:positionH>
                  <wp:positionV relativeFrom="paragraph">
                    <wp:posOffset>748665</wp:posOffset>
                  </wp:positionV>
                  <wp:extent cx="2252345" cy="1511300"/>
                  <wp:effectExtent l="0" t="0" r="0" b="0"/>
                  <wp:wrapTight wrapText="bothSides">
                    <wp:wrapPolygon edited="0">
                      <wp:start x="0" y="0"/>
                      <wp:lineTo x="0" y="21237"/>
                      <wp:lineTo x="21375" y="21237"/>
                      <wp:lineTo x="213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c fitness Nutrition.jpg"/>
                          <pic:cNvPicPr/>
                        </pic:nvPicPr>
                        <pic:blipFill>
                          <a:blip r:embed="rId24">
                            <a:extLst>
                              <a:ext uri="{28A0092B-C50C-407E-A947-70E740481C1C}">
                                <a14:useLocalDpi xmlns:a14="http://schemas.microsoft.com/office/drawing/2010/main" val="0"/>
                              </a:ext>
                            </a:extLst>
                          </a:blip>
                          <a:stretch>
                            <a:fillRect/>
                          </a:stretch>
                        </pic:blipFill>
                        <pic:spPr>
                          <a:xfrm>
                            <a:off x="0" y="0"/>
                            <a:ext cx="2252345" cy="1511300"/>
                          </a:xfrm>
                          <a:prstGeom prst="rect">
                            <a:avLst/>
                          </a:prstGeom>
                        </pic:spPr>
                      </pic:pic>
                    </a:graphicData>
                  </a:graphic>
                  <wp14:sizeRelH relativeFrom="margin">
                    <wp14:pctWidth>0</wp14:pctWidth>
                  </wp14:sizeRelH>
                  <wp14:sizeRelV relativeFrom="margin">
                    <wp14:pctHeight>0</wp14:pctHeight>
                  </wp14:sizeRelV>
                </wp:anchor>
              </w:drawing>
            </w:r>
            <w:r>
              <w:rPr>
                <w:color w:val="102306"/>
                <w:sz w:val="56"/>
              </w:rPr>
              <w:t>Basic Fitness Nutrition</w:t>
            </w:r>
          </w:p>
        </w:tc>
      </w:tr>
      <w:tr w:rsidR="00D448B1" w:rsidTr="004129EE">
        <w:trPr>
          <w:trHeight w:val="301"/>
        </w:trPr>
        <w:tc>
          <w:tcPr>
            <w:tcW w:w="6235" w:type="dxa"/>
            <w:vAlign w:val="bottom"/>
          </w:tcPr>
          <w:p w:rsidR="00D448B1" w:rsidRPr="00F81BCA" w:rsidRDefault="00D448B1" w:rsidP="00D448B1">
            <w:pPr>
              <w:jc w:val="right"/>
              <w:rPr>
                <w:color w:val="102306"/>
                <w:sz w:val="16"/>
              </w:rPr>
            </w:pPr>
          </w:p>
        </w:tc>
        <w:tc>
          <w:tcPr>
            <w:tcW w:w="993" w:type="dxa"/>
          </w:tcPr>
          <w:p w:rsidR="00D448B1" w:rsidRPr="00F81BCA" w:rsidRDefault="00D448B1" w:rsidP="00D448B1">
            <w:pPr>
              <w:rPr>
                <w:color w:val="102306"/>
                <w:sz w:val="16"/>
              </w:rPr>
            </w:pPr>
          </w:p>
        </w:tc>
        <w:tc>
          <w:tcPr>
            <w:tcW w:w="850" w:type="dxa"/>
          </w:tcPr>
          <w:p w:rsidR="00D448B1" w:rsidRPr="00F81BCA" w:rsidRDefault="00D448B1" w:rsidP="00D448B1">
            <w:pPr>
              <w:rPr>
                <w:color w:val="102306"/>
                <w:sz w:val="16"/>
              </w:rPr>
            </w:pPr>
          </w:p>
        </w:tc>
        <w:tc>
          <w:tcPr>
            <w:tcW w:w="6029" w:type="dxa"/>
            <w:vAlign w:val="bottom"/>
          </w:tcPr>
          <w:p w:rsidR="00D448B1" w:rsidRPr="00F81BCA" w:rsidRDefault="00D448B1" w:rsidP="00D448B1">
            <w:pPr>
              <w:jc w:val="right"/>
              <w:rPr>
                <w:color w:val="102306"/>
                <w:sz w:val="16"/>
              </w:rPr>
            </w:pPr>
          </w:p>
        </w:tc>
      </w:tr>
    </w:tbl>
    <w:p w:rsidR="00F203BE" w:rsidRDefault="00F203BE"/>
    <w:p w:rsidR="00864BE0" w:rsidRDefault="00864BE0">
      <w:r>
        <w:br w:type="page"/>
      </w:r>
    </w:p>
    <w:tbl>
      <w:tblPr>
        <w:tblStyle w:val="TableGrid"/>
        <w:tblW w:w="14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851"/>
        <w:gridCol w:w="850"/>
        <w:gridCol w:w="6027"/>
      </w:tblGrid>
      <w:tr w:rsidR="00D448B1" w:rsidTr="004129EE">
        <w:trPr>
          <w:trHeight w:val="10061"/>
        </w:trPr>
        <w:tc>
          <w:tcPr>
            <w:tcW w:w="6374" w:type="dxa"/>
          </w:tcPr>
          <w:p w:rsidR="00D448B1" w:rsidRPr="00002E93" w:rsidRDefault="00D448B1" w:rsidP="00D448B1">
            <w:pPr>
              <w:pStyle w:val="Heading1"/>
              <w:outlineLvl w:val="0"/>
              <w:rPr>
                <w:color w:val="102306"/>
                <w:sz w:val="56"/>
              </w:rPr>
            </w:pPr>
            <w:bookmarkStart w:id="8" w:name="_Toc444340127"/>
            <w:bookmarkStart w:id="9" w:name="_GoBack"/>
            <w:r w:rsidRPr="00D21B4D">
              <w:rPr>
                <w:noProof/>
                <w:color w:val="102306"/>
                <w:sz w:val="52"/>
                <w:lang w:val="en-SG" w:eastAsia="en-SG"/>
              </w:rPr>
              <w:lastRenderedPageBreak/>
              <mc:AlternateContent>
                <mc:Choice Requires="wps">
                  <w:drawing>
                    <wp:anchor distT="45720" distB="45720" distL="114300" distR="114300" simplePos="0" relativeHeight="251778048" behindDoc="0" locked="0" layoutInCell="1" allowOverlap="1" wp14:anchorId="70F469E5" wp14:editId="6B8F6B60">
                      <wp:simplePos x="0" y="0"/>
                      <wp:positionH relativeFrom="column">
                        <wp:posOffset>40005</wp:posOffset>
                      </wp:positionH>
                      <wp:positionV relativeFrom="paragraph">
                        <wp:posOffset>921776</wp:posOffset>
                      </wp:positionV>
                      <wp:extent cx="1417320" cy="181165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811655"/>
                              </a:xfrm>
                              <a:prstGeom prst="rect">
                                <a:avLst/>
                              </a:prstGeom>
                              <a:solidFill>
                                <a:srgbClr val="FFFFFF"/>
                              </a:solidFill>
                              <a:ln w="9525">
                                <a:noFill/>
                                <a:miter lim="800000"/>
                                <a:headEnd/>
                                <a:tailEnd/>
                              </a:ln>
                            </wps:spPr>
                            <wps:txbx>
                              <w:txbxContent>
                                <w:p w:rsidR="00D448B1" w:rsidRPr="00773F2A" w:rsidRDefault="00D448B1" w:rsidP="00D448B1">
                                  <w:pPr>
                                    <w:pStyle w:val="NoSpacing"/>
                                    <w:rPr>
                                      <w:rFonts w:ascii="Yetimology" w:hAnsi="Yetimology"/>
                                      <w:sz w:val="24"/>
                                    </w:rPr>
                                  </w:pPr>
                                  <w:r w:rsidRPr="00773F2A">
                                    <w:rPr>
                                      <w:rFonts w:ascii="Yetimology" w:hAnsi="Yetimology"/>
                                      <w:color w:val="10233E"/>
                                      <w:sz w:val="28"/>
                                    </w:rPr>
                                    <w:t>Price</w:t>
                                  </w:r>
                                  <w:r w:rsidRPr="00773F2A">
                                    <w:rPr>
                                      <w:rFonts w:ascii="Yetimology" w:hAnsi="Yetimology"/>
                                      <w:sz w:val="24"/>
                                    </w:rPr>
                                    <w:br/>
                                  </w:r>
                                  <w:r w:rsidRPr="00773F2A">
                                    <w:rPr>
                                      <w:rFonts w:ascii="Yetimology" w:hAnsi="Yetimology"/>
                                      <w:color w:val="102306"/>
                                      <w:sz w:val="24"/>
                                      <w:u w:val="single"/>
                                    </w:rPr>
                                    <w:t>$</w:t>
                                  </w:r>
                                  <w:r>
                                    <w:rPr>
                                      <w:rFonts w:ascii="Yetimology" w:hAnsi="Yetimology"/>
                                      <w:color w:val="102306"/>
                                      <w:sz w:val="24"/>
                                      <w:u w:val="single"/>
                                    </w:rPr>
                                    <w:t>469</w:t>
                                  </w:r>
                                  <w:r w:rsidRPr="00773F2A">
                                    <w:rPr>
                                      <w:rFonts w:ascii="Yetimology" w:hAnsi="Yetimology"/>
                                      <w:color w:val="102306"/>
                                      <w:sz w:val="24"/>
                                    </w:rPr>
                                    <w:t xml:space="preserve"> Inclusive GST</w:t>
                                  </w:r>
                                </w:p>
                                <w:p w:rsidR="00D448B1" w:rsidRPr="00773F2A" w:rsidRDefault="00D448B1" w:rsidP="00D448B1">
                                  <w:pPr>
                                    <w:pStyle w:val="NoSpacing"/>
                                    <w:rPr>
                                      <w:rFonts w:ascii="Yetimology" w:hAnsi="Yetimology"/>
                                      <w:sz w:val="24"/>
                                    </w:rPr>
                                  </w:pPr>
                                </w:p>
                                <w:p w:rsidR="00D448B1" w:rsidRPr="00785169" w:rsidRDefault="00D448B1" w:rsidP="00D448B1">
                                  <w:pPr>
                                    <w:pStyle w:val="NoSpacing"/>
                                    <w:rPr>
                                      <w:rFonts w:ascii="Yetimology" w:hAnsi="Yetimology"/>
                                      <w:color w:val="auto"/>
                                      <w:sz w:val="24"/>
                                    </w:rPr>
                                  </w:pPr>
                                  <w:r w:rsidRPr="00773F2A">
                                    <w:rPr>
                                      <w:rFonts w:ascii="Yetimology" w:hAnsi="Yetimology"/>
                                      <w:color w:val="10233E"/>
                                      <w:sz w:val="28"/>
                                    </w:rPr>
                                    <w:t>Duration</w:t>
                                  </w:r>
                                  <w:r w:rsidRPr="00773F2A">
                                    <w:rPr>
                                      <w:rFonts w:ascii="Yetimology" w:hAnsi="Yetimology"/>
                                      <w:sz w:val="24"/>
                                    </w:rPr>
                                    <w:br/>
                                  </w:r>
                                  <w:r w:rsidRPr="00785169">
                                    <w:rPr>
                                      <w:rFonts w:ascii="Yetimology" w:hAnsi="Yetimology"/>
                                      <w:color w:val="auto"/>
                                      <w:sz w:val="24"/>
                                    </w:rPr>
                                    <w:t>3 hours x</w:t>
                                  </w:r>
                                  <w:r>
                                    <w:rPr>
                                      <w:rFonts w:ascii="Yetimology" w:hAnsi="Yetimology"/>
                                      <w:color w:val="auto"/>
                                      <w:sz w:val="24"/>
                                    </w:rPr>
                                    <w:t xml:space="preserve"> 7 sessions</w:t>
                                  </w:r>
                                </w:p>
                                <w:p w:rsidR="00D448B1" w:rsidRDefault="00D448B1" w:rsidP="00D448B1">
                                  <w:pPr>
                                    <w:pStyle w:val="NoSpacing"/>
                                    <w:rPr>
                                      <w:rFonts w:ascii="Yetimology" w:hAnsi="Yetimology"/>
                                      <w:color w:val="10233E"/>
                                      <w:sz w:val="28"/>
                                    </w:rPr>
                                  </w:pPr>
                                </w:p>
                                <w:p w:rsidR="00D448B1" w:rsidRPr="00773F2A" w:rsidRDefault="00D448B1" w:rsidP="00D448B1">
                                  <w:pPr>
                                    <w:pStyle w:val="NoSpacing"/>
                                    <w:rPr>
                                      <w:rFonts w:ascii="Yetimology" w:hAnsi="Yetimology"/>
                                      <w:sz w:val="24"/>
                                    </w:rPr>
                                  </w:pPr>
                                  <w:r w:rsidRPr="00773F2A">
                                    <w:rPr>
                                      <w:rFonts w:ascii="Yetimology" w:hAnsi="Yetimology"/>
                                      <w:color w:val="10233E"/>
                                      <w:sz w:val="28"/>
                                    </w:rPr>
                                    <w:t>Venue</w:t>
                                  </w:r>
                                  <w:r w:rsidRPr="00773F2A">
                                    <w:rPr>
                                      <w:rFonts w:ascii="Yetimology" w:hAnsi="Yetimology"/>
                                      <w:color w:val="10233E"/>
                                      <w:sz w:val="24"/>
                                    </w:rPr>
                                    <w:br/>
                                  </w:r>
                                  <w:r w:rsidRPr="00773F2A">
                                    <w:rPr>
                                      <w:rFonts w:ascii="Yetimology" w:hAnsi="Yetimology"/>
                                      <w:color w:val="102306"/>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69E5" id="_x0000_s1049" type="#_x0000_t202" style="position:absolute;margin-left:3.15pt;margin-top:72.6pt;width:111.6pt;height:142.6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" stroked="f">
                      <v:textbox>
                        <w:txbxContent>
                          <w:p w:rsidR="00D448B1" w:rsidRPr="00773F2A" w:rsidRDefault="00D448B1" w:rsidP="00D448B1">
                            <w:pPr>
                              <w:pStyle w:val="NoSpacing"/>
                              <w:rPr>
                                <w:rFonts w:ascii="Yetimology" w:hAnsi="Yetimology"/>
                                <w:sz w:val="24"/>
                              </w:rPr>
                            </w:pPr>
                            <w:r w:rsidRPr="00773F2A">
                              <w:rPr>
                                <w:rFonts w:ascii="Yetimology" w:hAnsi="Yetimology"/>
                                <w:color w:val="10233E"/>
                                <w:sz w:val="28"/>
                              </w:rPr>
                              <w:t>Price</w:t>
                            </w:r>
                            <w:r w:rsidRPr="00773F2A">
                              <w:rPr>
                                <w:rFonts w:ascii="Yetimology" w:hAnsi="Yetimology"/>
                                <w:sz w:val="24"/>
                              </w:rPr>
                              <w:br/>
                            </w:r>
                            <w:r w:rsidRPr="00773F2A">
                              <w:rPr>
                                <w:rFonts w:ascii="Yetimology" w:hAnsi="Yetimology"/>
                                <w:color w:val="102306"/>
                                <w:sz w:val="24"/>
                                <w:u w:val="single"/>
                              </w:rPr>
                              <w:t>$</w:t>
                            </w:r>
                            <w:r>
                              <w:rPr>
                                <w:rFonts w:ascii="Yetimology" w:hAnsi="Yetimology"/>
                                <w:color w:val="102306"/>
                                <w:sz w:val="24"/>
                                <w:u w:val="single"/>
                              </w:rPr>
                              <w:t>469</w:t>
                            </w:r>
                            <w:r w:rsidRPr="00773F2A">
                              <w:rPr>
                                <w:rFonts w:ascii="Yetimology" w:hAnsi="Yetimology"/>
                                <w:color w:val="102306"/>
                                <w:sz w:val="24"/>
                              </w:rPr>
                              <w:t xml:space="preserve"> Inclusive GST</w:t>
                            </w:r>
                          </w:p>
                          <w:p w:rsidR="00D448B1" w:rsidRPr="00773F2A" w:rsidRDefault="00D448B1" w:rsidP="00D448B1">
                            <w:pPr>
                              <w:pStyle w:val="NoSpacing"/>
                              <w:rPr>
                                <w:rFonts w:ascii="Yetimology" w:hAnsi="Yetimology"/>
                                <w:sz w:val="24"/>
                              </w:rPr>
                            </w:pPr>
                          </w:p>
                          <w:p w:rsidR="00D448B1" w:rsidRPr="00785169" w:rsidRDefault="00D448B1" w:rsidP="00D448B1">
                            <w:pPr>
                              <w:pStyle w:val="NoSpacing"/>
                              <w:rPr>
                                <w:rFonts w:ascii="Yetimology" w:hAnsi="Yetimology"/>
                                <w:color w:val="auto"/>
                                <w:sz w:val="24"/>
                              </w:rPr>
                            </w:pPr>
                            <w:r w:rsidRPr="00773F2A">
                              <w:rPr>
                                <w:rFonts w:ascii="Yetimology" w:hAnsi="Yetimology"/>
                                <w:color w:val="10233E"/>
                                <w:sz w:val="28"/>
                              </w:rPr>
                              <w:t>Duration</w:t>
                            </w:r>
                            <w:r w:rsidRPr="00773F2A">
                              <w:rPr>
                                <w:rFonts w:ascii="Yetimology" w:hAnsi="Yetimology"/>
                                <w:sz w:val="24"/>
                              </w:rPr>
                              <w:br/>
                            </w:r>
                            <w:r w:rsidRPr="00785169">
                              <w:rPr>
                                <w:rFonts w:ascii="Yetimology" w:hAnsi="Yetimology"/>
                                <w:color w:val="auto"/>
                                <w:sz w:val="24"/>
                              </w:rPr>
                              <w:t>3 hours x</w:t>
                            </w:r>
                            <w:r>
                              <w:rPr>
                                <w:rFonts w:ascii="Yetimology" w:hAnsi="Yetimology"/>
                                <w:color w:val="auto"/>
                                <w:sz w:val="24"/>
                              </w:rPr>
                              <w:t xml:space="preserve"> 7 sessions</w:t>
                            </w:r>
                          </w:p>
                          <w:p w:rsidR="00D448B1" w:rsidRDefault="00D448B1" w:rsidP="00D448B1">
                            <w:pPr>
                              <w:pStyle w:val="NoSpacing"/>
                              <w:rPr>
                                <w:rFonts w:ascii="Yetimology" w:hAnsi="Yetimology"/>
                                <w:color w:val="10233E"/>
                                <w:sz w:val="28"/>
                              </w:rPr>
                            </w:pPr>
                          </w:p>
                          <w:p w:rsidR="00D448B1" w:rsidRPr="00773F2A" w:rsidRDefault="00D448B1" w:rsidP="00D448B1">
                            <w:pPr>
                              <w:pStyle w:val="NoSpacing"/>
                              <w:rPr>
                                <w:rFonts w:ascii="Yetimology" w:hAnsi="Yetimology"/>
                                <w:sz w:val="24"/>
                              </w:rPr>
                            </w:pPr>
                            <w:r w:rsidRPr="00773F2A">
                              <w:rPr>
                                <w:rFonts w:ascii="Yetimology" w:hAnsi="Yetimology"/>
                                <w:color w:val="10233E"/>
                                <w:sz w:val="28"/>
                              </w:rPr>
                              <w:t>Venue</w:t>
                            </w:r>
                            <w:r w:rsidRPr="00773F2A">
                              <w:rPr>
                                <w:rFonts w:ascii="Yetimology" w:hAnsi="Yetimology"/>
                                <w:color w:val="10233E"/>
                                <w:sz w:val="24"/>
                              </w:rPr>
                              <w:br/>
                            </w:r>
                            <w:r w:rsidRPr="00773F2A">
                              <w:rPr>
                                <w:rFonts w:ascii="Yetimology" w:hAnsi="Yetimology"/>
                                <w:color w:val="102306"/>
                                <w:sz w:val="24"/>
                              </w:rPr>
                              <w:t>International Sports Academy</w:t>
                            </w:r>
                          </w:p>
                        </w:txbxContent>
                      </v:textbox>
                      <w10:wrap type="square"/>
                    </v:shape>
                  </w:pict>
                </mc:Fallback>
              </mc:AlternateContent>
            </w:r>
            <w:r>
              <w:rPr>
                <w:noProof/>
                <w:color w:val="102306"/>
                <w:sz w:val="22"/>
                <w:lang w:val="en-SG" w:eastAsia="en-SG"/>
              </w:rPr>
              <w:drawing>
                <wp:anchor distT="0" distB="0" distL="114300" distR="114300" simplePos="0" relativeHeight="251780096" behindDoc="1" locked="0" layoutInCell="1" allowOverlap="1" wp14:anchorId="7817455F" wp14:editId="2FCD4553">
                  <wp:simplePos x="0" y="0"/>
                  <wp:positionH relativeFrom="column">
                    <wp:posOffset>1460500</wp:posOffset>
                  </wp:positionH>
                  <wp:positionV relativeFrom="paragraph">
                    <wp:posOffset>1008380</wp:posOffset>
                  </wp:positionV>
                  <wp:extent cx="2066925" cy="1534795"/>
                  <wp:effectExtent l="0" t="0" r="9525" b="8255"/>
                  <wp:wrapTight wrapText="bothSides">
                    <wp:wrapPolygon edited="0">
                      <wp:start x="0" y="0"/>
                      <wp:lineTo x="0" y="21448"/>
                      <wp:lineTo x="21500" y="21448"/>
                      <wp:lineTo x="215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vanced Fitness Nutrition.jpg"/>
                          <pic:cNvPicPr/>
                        </pic:nvPicPr>
                        <pic:blipFill>
                          <a:blip r:embed="rId25">
                            <a:extLst>
                              <a:ext uri="{28A0092B-C50C-407E-A947-70E740481C1C}">
                                <a14:useLocalDpi xmlns:a14="http://schemas.microsoft.com/office/drawing/2010/main" val="0"/>
                              </a:ext>
                            </a:extLst>
                          </a:blip>
                          <a:stretch>
                            <a:fillRect/>
                          </a:stretch>
                        </pic:blipFill>
                        <pic:spPr>
                          <a:xfrm>
                            <a:off x="0" y="0"/>
                            <a:ext cx="2066925" cy="1534795"/>
                          </a:xfrm>
                          <a:prstGeom prst="rect">
                            <a:avLst/>
                          </a:prstGeom>
                        </pic:spPr>
                      </pic:pic>
                    </a:graphicData>
                  </a:graphic>
                  <wp14:sizeRelH relativeFrom="margin">
                    <wp14:pctWidth>0</wp14:pctWidth>
                  </wp14:sizeRelH>
                  <wp14:sizeRelV relativeFrom="margin">
                    <wp14:pctHeight>0</wp14:pctHeight>
                  </wp14:sizeRelV>
                </wp:anchor>
              </w:drawing>
            </w:r>
            <w:r w:rsidRPr="00D21B4D">
              <w:rPr>
                <w:noProof/>
                <w:color w:val="102306"/>
                <w:sz w:val="22"/>
                <w:lang w:val="en-SG" w:eastAsia="en-SG"/>
              </w:rPr>
              <mc:AlternateContent>
                <mc:Choice Requires="wps">
                  <w:drawing>
                    <wp:anchor distT="45720" distB="45720" distL="114300" distR="114300" simplePos="0" relativeHeight="251779072" behindDoc="0" locked="0" layoutInCell="1" allowOverlap="1" wp14:anchorId="70E945B6" wp14:editId="402438AD">
                      <wp:simplePos x="0" y="0"/>
                      <wp:positionH relativeFrom="column">
                        <wp:posOffset>43180</wp:posOffset>
                      </wp:positionH>
                      <wp:positionV relativeFrom="paragraph">
                        <wp:posOffset>2732405</wp:posOffset>
                      </wp:positionV>
                      <wp:extent cx="3608705" cy="31432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3143250"/>
                              </a:xfrm>
                              <a:prstGeom prst="rect">
                                <a:avLst/>
                              </a:prstGeom>
                              <a:solidFill>
                                <a:srgbClr val="FFFFFF"/>
                              </a:solidFill>
                              <a:ln w="9525">
                                <a:noFill/>
                                <a:miter lim="800000"/>
                                <a:headEnd/>
                                <a:tailEnd/>
                              </a:ln>
                            </wps:spPr>
                            <wps:txbx>
                              <w:txbxContent>
                                <w:p w:rsidR="00D448B1" w:rsidRPr="00D17471" w:rsidRDefault="00D448B1" w:rsidP="00D448B1">
                                  <w:pPr>
                                    <w:pStyle w:val="Default"/>
                                    <w:rPr>
                                      <w:rFonts w:ascii="Yetimology" w:hAnsi="Yetimology" w:cs="Yetimology"/>
                                      <w:b/>
                                      <w:color w:val="10233E"/>
                                      <w:sz w:val="28"/>
                                      <w:szCs w:val="28"/>
                                    </w:rPr>
                                  </w:pPr>
                                  <w:r w:rsidRPr="00D17471">
                                    <w:rPr>
                                      <w:rFonts w:ascii="Yetimology" w:hAnsi="Yetimology" w:cs="Yetimology"/>
                                      <w:b/>
                                      <w:color w:val="10233E"/>
                                      <w:sz w:val="28"/>
                                      <w:szCs w:val="28"/>
                                    </w:rPr>
                                    <w:t xml:space="preserve">COURSE OVERVIEW </w:t>
                                  </w:r>
                                </w:p>
                                <w:p w:rsidR="00D448B1" w:rsidRPr="00D17471" w:rsidRDefault="00D448B1" w:rsidP="00D448B1">
                                  <w:pPr>
                                    <w:rPr>
                                      <w:rFonts w:ascii="Yetimology" w:hAnsi="Yetimology" w:cs="Calibri"/>
                                      <w:color w:val="102306"/>
                                      <w:sz w:val="24"/>
                                    </w:rPr>
                                  </w:pPr>
                                  <w:r w:rsidRPr="00D17471">
                                    <w:rPr>
                                      <w:rFonts w:ascii="Yetimology" w:hAnsi="Yetimology" w:cs="Calibri"/>
                                      <w:color w:val="102306"/>
                                      <w:sz w:val="24"/>
                                    </w:rPr>
                                    <w:t xml:space="preserve">This course is designed for students to allow them to understand more about </w:t>
                                  </w:r>
                                  <w:r w:rsidRPr="00D17471">
                                    <w:rPr>
                                      <w:rFonts w:ascii="Yetimology" w:hAnsi="Yetimology"/>
                                      <w:color w:val="102306"/>
                                      <w:sz w:val="24"/>
                                      <w:shd w:val="clear" w:color="auto" w:fill="FFFFFF"/>
                                    </w:rPr>
                                    <w:t>nutrition principles, new research, special diets and assessments to evaluate and optimize nutritional status</w:t>
                                  </w:r>
                                  <w:r w:rsidRPr="00D17471">
                                    <w:rPr>
                                      <w:rFonts w:ascii="Yetimology" w:hAnsi="Yetimology" w:cs="Calibri"/>
                                      <w:color w:val="102306"/>
                                      <w:sz w:val="24"/>
                                    </w:rPr>
                                    <w:t>. By providing them specific knowledge on each of the components that is required for.</w:t>
                                  </w:r>
                                </w:p>
                                <w:p w:rsidR="00D448B1" w:rsidRPr="00D95CA6" w:rsidRDefault="00D448B1" w:rsidP="00D448B1">
                                  <w:pPr>
                                    <w:autoSpaceDE w:val="0"/>
                                    <w:autoSpaceDN w:val="0"/>
                                    <w:adjustRightInd w:val="0"/>
                                    <w:spacing w:after="0" w:line="240" w:lineRule="auto"/>
                                    <w:rPr>
                                      <w:rFonts w:ascii="Yetimology" w:hAnsi="Yetimology" w:cs="Yetimology"/>
                                      <w:b/>
                                      <w:color w:val="10233E"/>
                                      <w:sz w:val="28"/>
                                      <w:szCs w:val="22"/>
                                      <w:lang w:val="en-SG"/>
                                    </w:rPr>
                                  </w:pPr>
                                  <w:r w:rsidRPr="00D95CA6">
                                    <w:rPr>
                                      <w:rFonts w:ascii="Yetimology" w:hAnsi="Yetimology" w:cs="Yetimology"/>
                                      <w:b/>
                                      <w:color w:val="10233E"/>
                                      <w:sz w:val="28"/>
                                      <w:szCs w:val="22"/>
                                      <w:lang w:val="en-SG"/>
                                    </w:rPr>
                                    <w:t xml:space="preserve">COURSE OBJECTIVES </w:t>
                                  </w:r>
                                </w:p>
                                <w:p w:rsidR="00D448B1" w:rsidRPr="00D17471" w:rsidRDefault="00D448B1" w:rsidP="00D448B1">
                                  <w:pPr>
                                    <w:rPr>
                                      <w:rFonts w:ascii="Yetimology" w:hAnsi="Yetimology" w:cs="Calibri"/>
                                      <w:color w:val="102306"/>
                                      <w:sz w:val="24"/>
                                    </w:rPr>
                                  </w:pPr>
                                  <w:r w:rsidRPr="00D17471">
                                    <w:rPr>
                                      <w:rFonts w:ascii="Yetimology" w:hAnsi="Yetimology" w:cs="Calibri"/>
                                      <w:color w:val="102306"/>
                                      <w:sz w:val="24"/>
                                    </w:rPr>
                                    <w:t>To provide students with the advanced knowledge that can be implemented into trainings and nutritional planning. They will be taught on dietary guidelines, weight management and selection of food and provide recommendations on how to design a food intake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945B6" id="_x0000_s1050" type="#_x0000_t202" style="position:absolute;margin-left:3.4pt;margin-top:215.15pt;width:284.15pt;height:247.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" stroked="f">
                      <v:textbox>
                        <w:txbxContent>
                          <w:p w:rsidR="00D448B1" w:rsidRPr="00D17471" w:rsidRDefault="00D448B1" w:rsidP="00D448B1">
                            <w:pPr>
                              <w:pStyle w:val="Default"/>
                              <w:rPr>
                                <w:rFonts w:ascii="Yetimology" w:hAnsi="Yetimology" w:cs="Yetimology"/>
                                <w:b/>
                                <w:color w:val="10233E"/>
                                <w:sz w:val="28"/>
                                <w:szCs w:val="28"/>
                              </w:rPr>
                            </w:pPr>
                            <w:r w:rsidRPr="00D17471">
                              <w:rPr>
                                <w:rFonts w:ascii="Yetimology" w:hAnsi="Yetimology" w:cs="Yetimology"/>
                                <w:b/>
                                <w:color w:val="10233E"/>
                                <w:sz w:val="28"/>
                                <w:szCs w:val="28"/>
                              </w:rPr>
                              <w:t xml:space="preserve">COURSE OVERVIEW </w:t>
                            </w:r>
                          </w:p>
                          <w:p w:rsidR="00D448B1" w:rsidRPr="00D17471" w:rsidRDefault="00D448B1" w:rsidP="00D448B1">
                            <w:pPr>
                              <w:rPr>
                                <w:rFonts w:ascii="Yetimology" w:hAnsi="Yetimology" w:cs="Calibri"/>
                                <w:color w:val="102306"/>
                                <w:sz w:val="24"/>
                              </w:rPr>
                            </w:pPr>
                            <w:r w:rsidRPr="00D17471">
                              <w:rPr>
                                <w:rFonts w:ascii="Yetimology" w:hAnsi="Yetimology" w:cs="Calibri"/>
                                <w:color w:val="102306"/>
                                <w:sz w:val="24"/>
                              </w:rPr>
                              <w:t xml:space="preserve">This course is designed for students to allow them to understand more about </w:t>
                            </w:r>
                            <w:r w:rsidRPr="00D17471">
                              <w:rPr>
                                <w:rFonts w:ascii="Yetimology" w:hAnsi="Yetimology"/>
                                <w:color w:val="102306"/>
                                <w:sz w:val="24"/>
                                <w:shd w:val="clear" w:color="auto" w:fill="FFFFFF"/>
                              </w:rPr>
                              <w:t>nutrition principles, new research, special diets and assessments to evaluate and optimize nutritional status</w:t>
                            </w:r>
                            <w:r w:rsidRPr="00D17471">
                              <w:rPr>
                                <w:rFonts w:ascii="Yetimology" w:hAnsi="Yetimology" w:cs="Calibri"/>
                                <w:color w:val="102306"/>
                                <w:sz w:val="24"/>
                              </w:rPr>
                              <w:t>. By providing them specific knowledge on each of the components that is required for.</w:t>
                            </w:r>
                          </w:p>
                          <w:p w:rsidR="00D448B1" w:rsidRPr="00D95CA6" w:rsidRDefault="00D448B1" w:rsidP="00D448B1">
                            <w:pPr>
                              <w:autoSpaceDE w:val="0"/>
                              <w:autoSpaceDN w:val="0"/>
                              <w:adjustRightInd w:val="0"/>
                              <w:spacing w:after="0" w:line="240" w:lineRule="auto"/>
                              <w:rPr>
                                <w:rFonts w:ascii="Yetimology" w:hAnsi="Yetimology" w:cs="Yetimology"/>
                                <w:b/>
                                <w:color w:val="10233E"/>
                                <w:sz w:val="28"/>
                                <w:szCs w:val="22"/>
                                <w:lang w:val="en-SG"/>
                              </w:rPr>
                            </w:pPr>
                            <w:r w:rsidRPr="00D95CA6">
                              <w:rPr>
                                <w:rFonts w:ascii="Yetimology" w:hAnsi="Yetimology" w:cs="Yetimology"/>
                                <w:b/>
                                <w:color w:val="10233E"/>
                                <w:sz w:val="28"/>
                                <w:szCs w:val="22"/>
                                <w:lang w:val="en-SG"/>
                              </w:rPr>
                              <w:t xml:space="preserve">COURSE OBJECTIVES </w:t>
                            </w:r>
                          </w:p>
                          <w:p w:rsidR="00D448B1" w:rsidRPr="00D17471" w:rsidRDefault="00D448B1" w:rsidP="00D448B1">
                            <w:pPr>
                              <w:rPr>
                                <w:rFonts w:ascii="Yetimology" w:hAnsi="Yetimology" w:cs="Calibri"/>
                                <w:color w:val="102306"/>
                                <w:sz w:val="24"/>
                              </w:rPr>
                            </w:pPr>
                            <w:r w:rsidRPr="00D17471">
                              <w:rPr>
                                <w:rFonts w:ascii="Yetimology" w:hAnsi="Yetimology" w:cs="Calibri"/>
                                <w:color w:val="102306"/>
                                <w:sz w:val="24"/>
                              </w:rPr>
                              <w:t>To provide students with the advanced knowledge that can be implemented into trainings and nutritional planning. They will be taught on dietary guidelines, weight management and selection of food and provide recommendations on how to design a food intake plan.</w:t>
                            </w:r>
                          </w:p>
                        </w:txbxContent>
                      </v:textbox>
                      <w10:wrap type="square"/>
                    </v:shape>
                  </w:pict>
                </mc:Fallback>
              </mc:AlternateContent>
            </w:r>
            <w:r w:rsidRPr="007F0812">
              <w:rPr>
                <w:color w:val="102306"/>
                <w:sz w:val="56"/>
              </w:rPr>
              <w:t>Advanced Fitness Nutrition</w:t>
            </w:r>
            <w:bookmarkEnd w:id="8"/>
          </w:p>
        </w:tc>
        <w:tc>
          <w:tcPr>
            <w:tcW w:w="851" w:type="dxa"/>
          </w:tcPr>
          <w:p w:rsidR="00D448B1" w:rsidRDefault="00D448B1" w:rsidP="00D448B1"/>
        </w:tc>
        <w:tc>
          <w:tcPr>
            <w:tcW w:w="850" w:type="dxa"/>
          </w:tcPr>
          <w:p w:rsidR="00D448B1" w:rsidRDefault="00D448B1" w:rsidP="00D448B1"/>
        </w:tc>
        <w:tc>
          <w:tcPr>
            <w:tcW w:w="6027" w:type="dxa"/>
          </w:tcPr>
          <w:p w:rsidR="00D448B1" w:rsidRPr="00D95CA6" w:rsidRDefault="00D448B1" w:rsidP="00D448B1">
            <w:pPr>
              <w:pStyle w:val="Heading1"/>
              <w:outlineLvl w:val="0"/>
            </w:pPr>
            <w:r>
              <w:br w:type="page"/>
            </w:r>
            <w:bookmarkStart w:id="10" w:name="_Toc444340128"/>
            <w:r w:rsidRPr="007F0812">
              <w:rPr>
                <w:noProof/>
                <w:color w:val="102306"/>
                <w:sz w:val="22"/>
                <w:lang w:val="en-SG" w:eastAsia="en-SG"/>
              </w:rPr>
              <mc:AlternateContent>
                <mc:Choice Requires="wps">
                  <w:drawing>
                    <wp:anchor distT="45720" distB="45720" distL="114300" distR="114300" simplePos="0" relativeHeight="251783168" behindDoc="0" locked="0" layoutInCell="1" allowOverlap="1" wp14:anchorId="489F0B81" wp14:editId="188938B8">
                      <wp:simplePos x="0" y="0"/>
                      <wp:positionH relativeFrom="column">
                        <wp:posOffset>124807</wp:posOffset>
                      </wp:positionH>
                      <wp:positionV relativeFrom="paragraph">
                        <wp:posOffset>2313421</wp:posOffset>
                      </wp:positionV>
                      <wp:extent cx="3608705" cy="3366135"/>
                      <wp:effectExtent l="0" t="0" r="0" b="571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3366135"/>
                              </a:xfrm>
                              <a:prstGeom prst="rect">
                                <a:avLst/>
                              </a:prstGeom>
                              <a:solidFill>
                                <a:srgbClr val="FFFFFF"/>
                              </a:solidFill>
                              <a:ln w="9525">
                                <a:noFill/>
                                <a:miter lim="800000"/>
                                <a:headEnd/>
                                <a:tailEnd/>
                              </a:ln>
                            </wps:spPr>
                            <wps:txbx>
                              <w:txbxContent>
                                <w:p w:rsidR="00D448B1" w:rsidRPr="00D21B4D" w:rsidRDefault="00D448B1" w:rsidP="00D448B1">
                                  <w:pPr>
                                    <w:pStyle w:val="Default"/>
                                    <w:rPr>
                                      <w:rFonts w:ascii="Yetimology" w:hAnsi="Yetimology" w:cs="Yetimology"/>
                                      <w:b/>
                                      <w:color w:val="10233E"/>
                                      <w:sz w:val="22"/>
                                      <w:szCs w:val="28"/>
                                    </w:rPr>
                                  </w:pPr>
                                  <w:r w:rsidRPr="00D21B4D">
                                    <w:rPr>
                                      <w:rFonts w:ascii="Yetimology" w:hAnsi="Yetimology" w:cs="Yetimology"/>
                                      <w:b/>
                                      <w:color w:val="10233E"/>
                                      <w:sz w:val="22"/>
                                      <w:szCs w:val="28"/>
                                    </w:rPr>
                                    <w:t xml:space="preserve">COURSE OVERVIEW </w:t>
                                  </w:r>
                                </w:p>
                                <w:p w:rsidR="00D448B1" w:rsidRPr="00D95CA6" w:rsidRDefault="00D448B1" w:rsidP="00D448B1">
                                  <w:pPr>
                                    <w:rPr>
                                      <w:sz w:val="16"/>
                                    </w:rPr>
                                  </w:pPr>
                                  <w:r w:rsidRPr="00D95CA6">
                                    <w:rPr>
                                      <w:rFonts w:ascii="Yetimology" w:hAnsi="Yetimology" w:cs="Yetimology"/>
                                      <w:color w:val="000000"/>
                                      <w:szCs w:val="23"/>
                                      <w:lang w:val="en-SG"/>
                                    </w:rPr>
                                    <w:t>This course aims to provide students with the basic knowledge to become a gym instructor. The topics covered will give students the knowledge of basic exercise science, human anatomy, fitness, nutrition and coaching. Upon completion, students will be awarded a certificate from the International Sports Academy.</w:t>
                                  </w:r>
                                </w:p>
                                <w:p w:rsidR="00D448B1" w:rsidRPr="00D95CA6" w:rsidRDefault="00D448B1" w:rsidP="00D448B1">
                                  <w:pPr>
                                    <w:autoSpaceDE w:val="0"/>
                                    <w:autoSpaceDN w:val="0"/>
                                    <w:adjustRightInd w:val="0"/>
                                    <w:spacing w:after="0" w:line="240" w:lineRule="auto"/>
                                    <w:rPr>
                                      <w:rFonts w:ascii="Yetimology" w:hAnsi="Yetimology" w:cs="Yetimology"/>
                                      <w:b/>
                                      <w:color w:val="10233E"/>
                                      <w:sz w:val="22"/>
                                      <w:szCs w:val="22"/>
                                      <w:lang w:val="en-SG"/>
                                    </w:rPr>
                                  </w:pPr>
                                  <w:r w:rsidRPr="00D95CA6">
                                    <w:rPr>
                                      <w:rFonts w:ascii="Yetimology" w:hAnsi="Yetimology" w:cs="Yetimology"/>
                                      <w:b/>
                                      <w:color w:val="10233E"/>
                                      <w:sz w:val="22"/>
                                      <w:szCs w:val="22"/>
                                      <w:lang w:val="en-SG"/>
                                    </w:rPr>
                                    <w:t xml:space="preserve">COURSE OBJECTIVES </w:t>
                                  </w:r>
                                </w:p>
                                <w:p w:rsidR="00D448B1" w:rsidRPr="008D3D15" w:rsidRDefault="00D448B1" w:rsidP="00D448B1">
                                  <w:pPr>
                                    <w:autoSpaceDE w:val="0"/>
                                    <w:autoSpaceDN w:val="0"/>
                                    <w:adjustRightInd w:val="0"/>
                                    <w:spacing w:after="0" w:line="240" w:lineRule="auto"/>
                                    <w:rPr>
                                      <w:rFonts w:ascii="Yetimology" w:hAnsi="Yetimology" w:cs="Yetimology"/>
                                      <w:color w:val="000000"/>
                                    </w:rPr>
                                  </w:pPr>
                                  <w:r w:rsidRPr="008D3D15">
                                    <w:rPr>
                                      <w:rFonts w:ascii="Yetimology" w:hAnsi="Yetimology" w:cs="Yetimology"/>
                                      <w:color w:val="000000"/>
                                    </w:rPr>
                                    <w:t>Upon successful completion of the course, Learn</w:t>
                                  </w:r>
                                  <w:r>
                                    <w:rPr>
                                      <w:rFonts w:ascii="Yetimology" w:hAnsi="Yetimology" w:cs="Yetimology"/>
                                      <w:color w:val="000000"/>
                                    </w:rPr>
                                    <w:t>ers will be able to understand:</w:t>
                                  </w:r>
                                </w:p>
                                <w:p w:rsidR="00D448B1" w:rsidRPr="008D3D15" w:rsidRDefault="00D448B1" w:rsidP="00D448B1">
                                  <w:pPr>
                                    <w:pStyle w:val="ListParagraph"/>
                                    <w:numPr>
                                      <w:ilvl w:val="0"/>
                                      <w:numId w:val="5"/>
                                    </w:numPr>
                                    <w:autoSpaceDE w:val="0"/>
                                    <w:autoSpaceDN w:val="0"/>
                                    <w:adjustRightInd w:val="0"/>
                                    <w:spacing w:after="182" w:line="360" w:lineRule="auto"/>
                                    <w:ind w:left="714" w:hanging="357"/>
                                    <w:rPr>
                                      <w:rFonts w:ascii="Yetimology" w:hAnsi="Yetimology" w:cs="Yetimology"/>
                                      <w:color w:val="000000"/>
                                    </w:rPr>
                                  </w:pPr>
                                  <w:r w:rsidRPr="008D3D15">
                                    <w:rPr>
                                      <w:rFonts w:ascii="Yetimology" w:hAnsi="Yetimology" w:cs="Yetimology"/>
                                      <w:color w:val="000000"/>
                                    </w:rPr>
                                    <w:t xml:space="preserve">Human anatomical terms and planes </w:t>
                                  </w:r>
                                </w:p>
                                <w:p w:rsidR="00D448B1" w:rsidRPr="008D3D15" w:rsidRDefault="00D448B1" w:rsidP="00D448B1">
                                  <w:pPr>
                                    <w:pStyle w:val="ListParagraph"/>
                                    <w:numPr>
                                      <w:ilvl w:val="0"/>
                                      <w:numId w:val="5"/>
                                    </w:numPr>
                                    <w:autoSpaceDE w:val="0"/>
                                    <w:autoSpaceDN w:val="0"/>
                                    <w:adjustRightInd w:val="0"/>
                                    <w:spacing w:after="182" w:line="360" w:lineRule="auto"/>
                                    <w:ind w:left="714" w:hanging="357"/>
                                    <w:rPr>
                                      <w:rFonts w:ascii="Yetimology" w:hAnsi="Yetimology" w:cs="Yetimology"/>
                                      <w:color w:val="000000"/>
                                    </w:rPr>
                                  </w:pPr>
                                  <w:r w:rsidRPr="008D3D15">
                                    <w:rPr>
                                      <w:rFonts w:ascii="Yetimology" w:hAnsi="Yetimology" w:cs="Yetimology"/>
                                      <w:color w:val="000000"/>
                                    </w:rPr>
                                    <w:t xml:space="preserve">Human skeletal system, joints and their range of motions. </w:t>
                                  </w:r>
                                </w:p>
                                <w:p w:rsidR="00D448B1" w:rsidRPr="008D3D15" w:rsidRDefault="00D448B1" w:rsidP="00D448B1">
                                  <w:pPr>
                                    <w:pStyle w:val="ListParagraph"/>
                                    <w:numPr>
                                      <w:ilvl w:val="0"/>
                                      <w:numId w:val="5"/>
                                    </w:numPr>
                                    <w:autoSpaceDE w:val="0"/>
                                    <w:autoSpaceDN w:val="0"/>
                                    <w:adjustRightInd w:val="0"/>
                                    <w:spacing w:after="182" w:line="360" w:lineRule="auto"/>
                                    <w:ind w:left="714" w:hanging="357"/>
                                    <w:rPr>
                                      <w:rFonts w:ascii="Yetimology" w:hAnsi="Yetimology" w:cs="Yetimology"/>
                                      <w:color w:val="000000"/>
                                    </w:rPr>
                                  </w:pPr>
                                  <w:r w:rsidRPr="008D3D15">
                                    <w:rPr>
                                      <w:rFonts w:ascii="Yetimology" w:hAnsi="Yetimology" w:cs="Yetimology"/>
                                      <w:color w:val="000000"/>
                                    </w:rPr>
                                    <w:t xml:space="preserve">Kinematics and kinetics </w:t>
                                  </w:r>
                                </w:p>
                                <w:p w:rsidR="00D448B1" w:rsidRPr="008D3D15" w:rsidRDefault="00D448B1" w:rsidP="00D448B1">
                                  <w:pPr>
                                    <w:pStyle w:val="ListParagraph"/>
                                    <w:numPr>
                                      <w:ilvl w:val="0"/>
                                      <w:numId w:val="5"/>
                                    </w:numPr>
                                    <w:autoSpaceDE w:val="0"/>
                                    <w:autoSpaceDN w:val="0"/>
                                    <w:adjustRightInd w:val="0"/>
                                    <w:spacing w:after="182" w:line="360" w:lineRule="auto"/>
                                    <w:ind w:left="714" w:hanging="357"/>
                                    <w:rPr>
                                      <w:rFonts w:ascii="Yetimology" w:hAnsi="Yetimology" w:cs="Yetimology"/>
                                      <w:color w:val="000000"/>
                                    </w:rPr>
                                  </w:pPr>
                                  <w:r w:rsidRPr="008D3D15">
                                    <w:rPr>
                                      <w:rFonts w:ascii="Yetimology" w:hAnsi="Yetimology" w:cs="Yetimology"/>
                                      <w:color w:val="000000"/>
                                    </w:rPr>
                                    <w:t xml:space="preserve">Exercise Physiology and skeletal muscle adaptations of endurance and strength training </w:t>
                                  </w:r>
                                </w:p>
                                <w:p w:rsidR="00D448B1" w:rsidRPr="008D3D15" w:rsidRDefault="00D448B1" w:rsidP="00D448B1">
                                  <w:pPr>
                                    <w:pStyle w:val="ListParagraph"/>
                                    <w:numPr>
                                      <w:ilvl w:val="0"/>
                                      <w:numId w:val="5"/>
                                    </w:numPr>
                                    <w:autoSpaceDE w:val="0"/>
                                    <w:autoSpaceDN w:val="0"/>
                                    <w:adjustRightInd w:val="0"/>
                                    <w:spacing w:after="0" w:line="360" w:lineRule="auto"/>
                                    <w:ind w:left="714" w:hanging="357"/>
                                    <w:rPr>
                                      <w:rFonts w:ascii="Yetimology" w:hAnsi="Yetimology" w:cs="Yetimology"/>
                                      <w:color w:val="000000"/>
                                    </w:rPr>
                                  </w:pPr>
                                  <w:r>
                                    <w:rPr>
                                      <w:rFonts w:ascii="Yetimology" w:hAnsi="Yetimology" w:cs="Yetimology"/>
                                      <w:color w:val="000000"/>
                                    </w:rPr>
                                    <w:t>Energy systems and pathways</w:t>
                                  </w:r>
                                </w:p>
                                <w:p w:rsidR="00D448B1" w:rsidRPr="008D3D15" w:rsidRDefault="00D448B1" w:rsidP="00D448B1">
                                  <w:pPr>
                                    <w:pStyle w:val="ListParagraph"/>
                                    <w:numPr>
                                      <w:ilvl w:val="0"/>
                                      <w:numId w:val="5"/>
                                    </w:numPr>
                                    <w:autoSpaceDE w:val="0"/>
                                    <w:autoSpaceDN w:val="0"/>
                                    <w:adjustRightInd w:val="0"/>
                                    <w:spacing w:after="195" w:line="360" w:lineRule="auto"/>
                                    <w:ind w:left="714" w:hanging="357"/>
                                    <w:rPr>
                                      <w:rFonts w:ascii="Yetimology" w:hAnsi="Yetimology" w:cs="Yetimology"/>
                                      <w:color w:val="000000"/>
                                    </w:rPr>
                                  </w:pPr>
                                  <w:r w:rsidRPr="008D3D15">
                                    <w:rPr>
                                      <w:rFonts w:ascii="Yetimology" w:hAnsi="Yetimology" w:cs="Yetimology"/>
                                      <w:color w:val="000000"/>
                                    </w:rPr>
                                    <w:t xml:space="preserve">Cardio-respiratory fitness and exercise techniques </w:t>
                                  </w:r>
                                </w:p>
                                <w:p w:rsidR="00D448B1" w:rsidRPr="008D3D15" w:rsidRDefault="00D448B1" w:rsidP="00D448B1">
                                  <w:pPr>
                                    <w:pStyle w:val="ListParagraph"/>
                                    <w:numPr>
                                      <w:ilvl w:val="0"/>
                                      <w:numId w:val="5"/>
                                    </w:numPr>
                                    <w:autoSpaceDE w:val="0"/>
                                    <w:autoSpaceDN w:val="0"/>
                                    <w:adjustRightInd w:val="0"/>
                                    <w:spacing w:after="195" w:line="360" w:lineRule="auto"/>
                                    <w:ind w:left="714" w:hanging="357"/>
                                    <w:rPr>
                                      <w:rFonts w:ascii="Yetimology" w:hAnsi="Yetimology" w:cs="Yetimology"/>
                                      <w:color w:val="000000"/>
                                    </w:rPr>
                                  </w:pPr>
                                  <w:r w:rsidRPr="008D3D15">
                                    <w:rPr>
                                      <w:rFonts w:ascii="Yetimology" w:hAnsi="Yetimology" w:cs="Yetimology"/>
                                      <w:color w:val="000000"/>
                                    </w:rPr>
                                    <w:t xml:space="preserve">Principles of fitness and wellness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F0B81" id="_x0000_s1051" type="#_x0000_t202" style="position:absolute;margin-left:9.85pt;margin-top:182.15pt;width:284.15pt;height:265.0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" stroked="f">
                      <v:textbox>
                        <w:txbxContent>
                          <w:p w:rsidR="00D448B1" w:rsidRPr="00D21B4D" w:rsidRDefault="00D448B1" w:rsidP="00D448B1">
                            <w:pPr>
                              <w:pStyle w:val="Default"/>
                              <w:rPr>
                                <w:rFonts w:ascii="Yetimology" w:hAnsi="Yetimology" w:cs="Yetimology"/>
                                <w:b/>
                                <w:color w:val="10233E"/>
                                <w:sz w:val="22"/>
                                <w:szCs w:val="28"/>
                              </w:rPr>
                            </w:pPr>
                            <w:r w:rsidRPr="00D21B4D">
                              <w:rPr>
                                <w:rFonts w:ascii="Yetimology" w:hAnsi="Yetimology" w:cs="Yetimology"/>
                                <w:b/>
                                <w:color w:val="10233E"/>
                                <w:sz w:val="22"/>
                                <w:szCs w:val="28"/>
                              </w:rPr>
                              <w:t xml:space="preserve">COURSE OVERVIEW </w:t>
                            </w:r>
                          </w:p>
                          <w:p w:rsidR="00D448B1" w:rsidRPr="00D95CA6" w:rsidRDefault="00D448B1" w:rsidP="00D448B1">
                            <w:pPr>
                              <w:rPr>
                                <w:sz w:val="16"/>
                              </w:rPr>
                            </w:pPr>
                            <w:r w:rsidRPr="00D95CA6">
                              <w:rPr>
                                <w:rFonts w:ascii="Yetimology" w:hAnsi="Yetimology" w:cs="Yetimology"/>
                                <w:color w:val="000000"/>
                                <w:szCs w:val="23"/>
                                <w:lang w:val="en-SG"/>
                              </w:rPr>
                              <w:t>This course aims to provide students with the basic knowledge to become a gym instructor. The topics covered will give students the knowledge of basic exercise science, human anatomy, fitness, nutrition and coaching. Upon completion, students will be awarded a certificate from the International Sports Academy.</w:t>
                            </w:r>
                          </w:p>
                          <w:p w:rsidR="00D448B1" w:rsidRPr="00D95CA6" w:rsidRDefault="00D448B1" w:rsidP="00D448B1">
                            <w:pPr>
                              <w:autoSpaceDE w:val="0"/>
                              <w:autoSpaceDN w:val="0"/>
                              <w:adjustRightInd w:val="0"/>
                              <w:spacing w:after="0" w:line="240" w:lineRule="auto"/>
                              <w:rPr>
                                <w:rFonts w:ascii="Yetimology" w:hAnsi="Yetimology" w:cs="Yetimology"/>
                                <w:b/>
                                <w:color w:val="10233E"/>
                                <w:sz w:val="22"/>
                                <w:szCs w:val="22"/>
                                <w:lang w:val="en-SG"/>
                              </w:rPr>
                            </w:pPr>
                            <w:r w:rsidRPr="00D95CA6">
                              <w:rPr>
                                <w:rFonts w:ascii="Yetimology" w:hAnsi="Yetimology" w:cs="Yetimology"/>
                                <w:b/>
                                <w:color w:val="10233E"/>
                                <w:sz w:val="22"/>
                                <w:szCs w:val="22"/>
                                <w:lang w:val="en-SG"/>
                              </w:rPr>
                              <w:t xml:space="preserve">COURSE OBJECTIVES </w:t>
                            </w:r>
                          </w:p>
                          <w:p w:rsidR="00D448B1" w:rsidRPr="008D3D15" w:rsidRDefault="00D448B1" w:rsidP="00D448B1">
                            <w:pPr>
                              <w:autoSpaceDE w:val="0"/>
                              <w:autoSpaceDN w:val="0"/>
                              <w:adjustRightInd w:val="0"/>
                              <w:spacing w:after="0" w:line="240" w:lineRule="auto"/>
                              <w:rPr>
                                <w:rFonts w:ascii="Yetimology" w:hAnsi="Yetimology" w:cs="Yetimology"/>
                                <w:color w:val="000000"/>
                              </w:rPr>
                            </w:pPr>
                            <w:r w:rsidRPr="008D3D15">
                              <w:rPr>
                                <w:rFonts w:ascii="Yetimology" w:hAnsi="Yetimology" w:cs="Yetimology"/>
                                <w:color w:val="000000"/>
                              </w:rPr>
                              <w:t>Upon successful completion of the course, Learn</w:t>
                            </w:r>
                            <w:r>
                              <w:rPr>
                                <w:rFonts w:ascii="Yetimology" w:hAnsi="Yetimology" w:cs="Yetimology"/>
                                <w:color w:val="000000"/>
                              </w:rPr>
                              <w:t>ers will be able to understand:</w:t>
                            </w:r>
                          </w:p>
                          <w:p w:rsidR="00D448B1" w:rsidRPr="008D3D15" w:rsidRDefault="00D448B1" w:rsidP="00D448B1">
                            <w:pPr>
                              <w:pStyle w:val="ListParagraph"/>
                              <w:numPr>
                                <w:ilvl w:val="0"/>
                                <w:numId w:val="5"/>
                              </w:numPr>
                              <w:autoSpaceDE w:val="0"/>
                              <w:autoSpaceDN w:val="0"/>
                              <w:adjustRightInd w:val="0"/>
                              <w:spacing w:after="182" w:line="360" w:lineRule="auto"/>
                              <w:ind w:left="714" w:hanging="357"/>
                              <w:rPr>
                                <w:rFonts w:ascii="Yetimology" w:hAnsi="Yetimology" w:cs="Yetimology"/>
                                <w:color w:val="000000"/>
                              </w:rPr>
                            </w:pPr>
                            <w:r w:rsidRPr="008D3D15">
                              <w:rPr>
                                <w:rFonts w:ascii="Yetimology" w:hAnsi="Yetimology" w:cs="Yetimology"/>
                                <w:color w:val="000000"/>
                              </w:rPr>
                              <w:t xml:space="preserve">Human anatomical terms and planes </w:t>
                            </w:r>
                          </w:p>
                          <w:p w:rsidR="00D448B1" w:rsidRPr="008D3D15" w:rsidRDefault="00D448B1" w:rsidP="00D448B1">
                            <w:pPr>
                              <w:pStyle w:val="ListParagraph"/>
                              <w:numPr>
                                <w:ilvl w:val="0"/>
                                <w:numId w:val="5"/>
                              </w:numPr>
                              <w:autoSpaceDE w:val="0"/>
                              <w:autoSpaceDN w:val="0"/>
                              <w:adjustRightInd w:val="0"/>
                              <w:spacing w:after="182" w:line="360" w:lineRule="auto"/>
                              <w:ind w:left="714" w:hanging="357"/>
                              <w:rPr>
                                <w:rFonts w:ascii="Yetimology" w:hAnsi="Yetimology" w:cs="Yetimology"/>
                                <w:color w:val="000000"/>
                              </w:rPr>
                            </w:pPr>
                            <w:r w:rsidRPr="008D3D15">
                              <w:rPr>
                                <w:rFonts w:ascii="Yetimology" w:hAnsi="Yetimology" w:cs="Yetimology"/>
                                <w:color w:val="000000"/>
                              </w:rPr>
                              <w:t xml:space="preserve">Human skeletal system, joints and their range of motions. </w:t>
                            </w:r>
                          </w:p>
                          <w:p w:rsidR="00D448B1" w:rsidRPr="008D3D15" w:rsidRDefault="00D448B1" w:rsidP="00D448B1">
                            <w:pPr>
                              <w:pStyle w:val="ListParagraph"/>
                              <w:numPr>
                                <w:ilvl w:val="0"/>
                                <w:numId w:val="5"/>
                              </w:numPr>
                              <w:autoSpaceDE w:val="0"/>
                              <w:autoSpaceDN w:val="0"/>
                              <w:adjustRightInd w:val="0"/>
                              <w:spacing w:after="182" w:line="360" w:lineRule="auto"/>
                              <w:ind w:left="714" w:hanging="357"/>
                              <w:rPr>
                                <w:rFonts w:ascii="Yetimology" w:hAnsi="Yetimology" w:cs="Yetimology"/>
                                <w:color w:val="000000"/>
                              </w:rPr>
                            </w:pPr>
                            <w:r w:rsidRPr="008D3D15">
                              <w:rPr>
                                <w:rFonts w:ascii="Yetimology" w:hAnsi="Yetimology" w:cs="Yetimology"/>
                                <w:color w:val="000000"/>
                              </w:rPr>
                              <w:t xml:space="preserve">Kinematics and kinetics </w:t>
                            </w:r>
                          </w:p>
                          <w:p w:rsidR="00D448B1" w:rsidRPr="008D3D15" w:rsidRDefault="00D448B1" w:rsidP="00D448B1">
                            <w:pPr>
                              <w:pStyle w:val="ListParagraph"/>
                              <w:numPr>
                                <w:ilvl w:val="0"/>
                                <w:numId w:val="5"/>
                              </w:numPr>
                              <w:autoSpaceDE w:val="0"/>
                              <w:autoSpaceDN w:val="0"/>
                              <w:adjustRightInd w:val="0"/>
                              <w:spacing w:after="182" w:line="360" w:lineRule="auto"/>
                              <w:ind w:left="714" w:hanging="357"/>
                              <w:rPr>
                                <w:rFonts w:ascii="Yetimology" w:hAnsi="Yetimology" w:cs="Yetimology"/>
                                <w:color w:val="000000"/>
                              </w:rPr>
                            </w:pPr>
                            <w:r w:rsidRPr="008D3D15">
                              <w:rPr>
                                <w:rFonts w:ascii="Yetimology" w:hAnsi="Yetimology" w:cs="Yetimology"/>
                                <w:color w:val="000000"/>
                              </w:rPr>
                              <w:t xml:space="preserve">Exercise Physiology and skeletal muscle adaptations of endurance and strength training </w:t>
                            </w:r>
                          </w:p>
                          <w:p w:rsidR="00D448B1" w:rsidRPr="008D3D15" w:rsidRDefault="00D448B1" w:rsidP="00D448B1">
                            <w:pPr>
                              <w:pStyle w:val="ListParagraph"/>
                              <w:numPr>
                                <w:ilvl w:val="0"/>
                                <w:numId w:val="5"/>
                              </w:numPr>
                              <w:autoSpaceDE w:val="0"/>
                              <w:autoSpaceDN w:val="0"/>
                              <w:adjustRightInd w:val="0"/>
                              <w:spacing w:after="0" w:line="360" w:lineRule="auto"/>
                              <w:ind w:left="714" w:hanging="357"/>
                              <w:rPr>
                                <w:rFonts w:ascii="Yetimology" w:hAnsi="Yetimology" w:cs="Yetimology"/>
                                <w:color w:val="000000"/>
                              </w:rPr>
                            </w:pPr>
                            <w:r>
                              <w:rPr>
                                <w:rFonts w:ascii="Yetimology" w:hAnsi="Yetimology" w:cs="Yetimology"/>
                                <w:color w:val="000000"/>
                              </w:rPr>
                              <w:t>Energy systems and pathways</w:t>
                            </w:r>
                          </w:p>
                          <w:p w:rsidR="00D448B1" w:rsidRPr="008D3D15" w:rsidRDefault="00D448B1" w:rsidP="00D448B1">
                            <w:pPr>
                              <w:pStyle w:val="ListParagraph"/>
                              <w:numPr>
                                <w:ilvl w:val="0"/>
                                <w:numId w:val="5"/>
                              </w:numPr>
                              <w:autoSpaceDE w:val="0"/>
                              <w:autoSpaceDN w:val="0"/>
                              <w:adjustRightInd w:val="0"/>
                              <w:spacing w:after="195" w:line="360" w:lineRule="auto"/>
                              <w:ind w:left="714" w:hanging="357"/>
                              <w:rPr>
                                <w:rFonts w:ascii="Yetimology" w:hAnsi="Yetimology" w:cs="Yetimology"/>
                                <w:color w:val="000000"/>
                              </w:rPr>
                            </w:pPr>
                            <w:r w:rsidRPr="008D3D15">
                              <w:rPr>
                                <w:rFonts w:ascii="Yetimology" w:hAnsi="Yetimology" w:cs="Yetimology"/>
                                <w:color w:val="000000"/>
                              </w:rPr>
                              <w:t xml:space="preserve">Cardio-respiratory fitness and exercise techniques </w:t>
                            </w:r>
                          </w:p>
                          <w:p w:rsidR="00D448B1" w:rsidRPr="008D3D15" w:rsidRDefault="00D448B1" w:rsidP="00D448B1">
                            <w:pPr>
                              <w:pStyle w:val="ListParagraph"/>
                              <w:numPr>
                                <w:ilvl w:val="0"/>
                                <w:numId w:val="5"/>
                              </w:numPr>
                              <w:autoSpaceDE w:val="0"/>
                              <w:autoSpaceDN w:val="0"/>
                              <w:adjustRightInd w:val="0"/>
                              <w:spacing w:after="195" w:line="360" w:lineRule="auto"/>
                              <w:ind w:left="714" w:hanging="357"/>
                              <w:rPr>
                                <w:rFonts w:ascii="Yetimology" w:hAnsi="Yetimology" w:cs="Yetimology"/>
                                <w:color w:val="000000"/>
                              </w:rPr>
                            </w:pPr>
                            <w:r w:rsidRPr="008D3D15">
                              <w:rPr>
                                <w:rFonts w:ascii="Yetimology" w:hAnsi="Yetimology" w:cs="Yetimology"/>
                                <w:color w:val="000000"/>
                              </w:rPr>
                              <w:t xml:space="preserve">Principles of fitness and wellness </w:t>
                            </w:r>
                          </w:p>
                        </w:txbxContent>
                      </v:textbox>
                      <w10:wrap type="square"/>
                    </v:shape>
                  </w:pict>
                </mc:Fallback>
              </mc:AlternateContent>
            </w:r>
            <w:r w:rsidRPr="007F0812">
              <w:rPr>
                <w:noProof/>
                <w:color w:val="102306"/>
                <w:lang w:val="en-SG" w:eastAsia="en-SG"/>
              </w:rPr>
              <w:drawing>
                <wp:anchor distT="0" distB="0" distL="114300" distR="114300" simplePos="0" relativeHeight="251781120" behindDoc="1" locked="0" layoutInCell="1" allowOverlap="1" wp14:anchorId="6351B10D" wp14:editId="50022121">
                  <wp:simplePos x="0" y="0"/>
                  <wp:positionH relativeFrom="column">
                    <wp:posOffset>0</wp:posOffset>
                  </wp:positionH>
                  <wp:positionV relativeFrom="paragraph">
                    <wp:posOffset>681297</wp:posOffset>
                  </wp:positionV>
                  <wp:extent cx="2219325" cy="1480185"/>
                  <wp:effectExtent l="0" t="0" r="9525" b="5715"/>
                  <wp:wrapTight wrapText="bothSides">
                    <wp:wrapPolygon edited="0">
                      <wp:start x="0" y="0"/>
                      <wp:lineTo x="0" y="21405"/>
                      <wp:lineTo x="21507" y="21405"/>
                      <wp:lineTo x="21507"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ersonal Training.jpg"/>
                          <pic:cNvPicPr/>
                        </pic:nvPicPr>
                        <pic:blipFill>
                          <a:blip r:embed="rId12">
                            <a:extLst>
                              <a:ext uri="{28A0092B-C50C-407E-A947-70E740481C1C}">
                                <a14:useLocalDpi xmlns:a14="http://schemas.microsoft.com/office/drawing/2010/main" val="0"/>
                              </a:ext>
                            </a:extLst>
                          </a:blip>
                          <a:stretch>
                            <a:fillRect/>
                          </a:stretch>
                        </pic:blipFill>
                        <pic:spPr>
                          <a:xfrm>
                            <a:off x="0" y="0"/>
                            <a:ext cx="2219325" cy="1480185"/>
                          </a:xfrm>
                          <a:prstGeom prst="rect">
                            <a:avLst/>
                          </a:prstGeom>
                        </pic:spPr>
                      </pic:pic>
                    </a:graphicData>
                  </a:graphic>
                  <wp14:sizeRelH relativeFrom="margin">
                    <wp14:pctWidth>0</wp14:pctWidth>
                  </wp14:sizeRelH>
                  <wp14:sizeRelV relativeFrom="margin">
                    <wp14:pctHeight>0</wp14:pctHeight>
                  </wp14:sizeRelV>
                </wp:anchor>
              </w:drawing>
            </w:r>
            <w:r w:rsidRPr="007F0812">
              <w:rPr>
                <w:noProof/>
                <w:color w:val="102306"/>
                <w:sz w:val="52"/>
                <w:lang w:val="en-SG" w:eastAsia="en-SG"/>
              </w:rPr>
              <mc:AlternateContent>
                <mc:Choice Requires="wps">
                  <w:drawing>
                    <wp:anchor distT="45720" distB="45720" distL="114300" distR="114300" simplePos="0" relativeHeight="251782144" behindDoc="0" locked="0" layoutInCell="1" allowOverlap="1" wp14:anchorId="7CBDCDEB" wp14:editId="1891B5E5">
                      <wp:simplePos x="0" y="0"/>
                      <wp:positionH relativeFrom="column">
                        <wp:posOffset>2317115</wp:posOffset>
                      </wp:positionH>
                      <wp:positionV relativeFrom="paragraph">
                        <wp:posOffset>498747</wp:posOffset>
                      </wp:positionV>
                      <wp:extent cx="1417320" cy="181165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811655"/>
                              </a:xfrm>
                              <a:prstGeom prst="rect">
                                <a:avLst/>
                              </a:prstGeom>
                              <a:solidFill>
                                <a:srgbClr val="FFFFFF"/>
                              </a:solidFill>
                              <a:ln w="9525">
                                <a:noFill/>
                                <a:miter lim="800000"/>
                                <a:headEnd/>
                                <a:tailEnd/>
                              </a:ln>
                            </wps:spPr>
                            <wps:txbx>
                              <w:txbxContent>
                                <w:p w:rsidR="00D448B1" w:rsidRDefault="00D448B1" w:rsidP="00D448B1">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sidRPr="00D21B4D">
                                    <w:rPr>
                                      <w:rFonts w:ascii="Yetimology" w:hAnsi="Yetimology"/>
                                      <w:color w:val="102306"/>
                                      <w:sz w:val="24"/>
                                      <w:u w:val="single"/>
                                    </w:rPr>
                                    <w:t>$519</w:t>
                                  </w:r>
                                  <w:r w:rsidRPr="00D21B4D">
                                    <w:rPr>
                                      <w:rFonts w:ascii="Yetimology" w:hAnsi="Yetimology"/>
                                      <w:color w:val="102306"/>
                                      <w:sz w:val="24"/>
                                    </w:rPr>
                                    <w:t xml:space="preserve"> Inclusive GST</w:t>
                                  </w:r>
                                </w:p>
                                <w:p w:rsidR="00D448B1" w:rsidRPr="00623CDD" w:rsidRDefault="00D448B1" w:rsidP="00D448B1">
                                  <w:pPr>
                                    <w:pStyle w:val="NoSpacing"/>
                                    <w:rPr>
                                      <w:rFonts w:ascii="Yetimology" w:hAnsi="Yetimology"/>
                                      <w:sz w:val="24"/>
                                    </w:rPr>
                                  </w:pPr>
                                </w:p>
                                <w:p w:rsidR="00D448B1" w:rsidRDefault="00D448B1" w:rsidP="00D448B1">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DE3661">
                                    <w:rPr>
                                      <w:rFonts w:ascii="Yetimology" w:hAnsi="Yetimology"/>
                                      <w:color w:val="102306"/>
                                      <w:sz w:val="24"/>
                                    </w:rPr>
                                    <w:t>3 hours x 8 sessions</w:t>
                                  </w:r>
                                </w:p>
                                <w:p w:rsidR="00D448B1" w:rsidRPr="00623CDD" w:rsidRDefault="00D448B1" w:rsidP="00D448B1">
                                  <w:pPr>
                                    <w:pStyle w:val="NoSpacing"/>
                                    <w:rPr>
                                      <w:rFonts w:ascii="Yetimology" w:hAnsi="Yetimology"/>
                                      <w:sz w:val="24"/>
                                    </w:rPr>
                                  </w:pPr>
                                </w:p>
                                <w:p w:rsidR="00D448B1" w:rsidRPr="00790AB7" w:rsidRDefault="00D448B1" w:rsidP="00D448B1">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D21B4D">
                                    <w:rPr>
                                      <w:rFonts w:ascii="Yetimology" w:hAnsi="Yetimology"/>
                                      <w:color w:val="102306"/>
                                      <w:sz w:val="24"/>
                                    </w:rPr>
                                    <w:t>International Sports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DCDEB" id="_x0000_s1052" type="#_x0000_t202" style="position:absolute;margin-left:182.45pt;margin-top:39.25pt;width:111.6pt;height:142.6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" stroked="f">
                      <v:textbox>
                        <w:txbxContent>
                          <w:p w:rsidR="00D448B1" w:rsidRDefault="00D448B1" w:rsidP="00D448B1">
                            <w:pPr>
                              <w:pStyle w:val="NoSpacing"/>
                              <w:rPr>
                                <w:rFonts w:ascii="Yetimology" w:hAnsi="Yetimology"/>
                                <w:sz w:val="24"/>
                              </w:rPr>
                            </w:pPr>
                            <w:r w:rsidRPr="00623CDD">
                              <w:rPr>
                                <w:rFonts w:ascii="Yetimology" w:hAnsi="Yetimology"/>
                                <w:color w:val="10233E"/>
                                <w:sz w:val="28"/>
                              </w:rPr>
                              <w:t>Price</w:t>
                            </w:r>
                            <w:r w:rsidRPr="00623CDD">
                              <w:rPr>
                                <w:rFonts w:ascii="Yetimology" w:hAnsi="Yetimology"/>
                                <w:sz w:val="24"/>
                              </w:rPr>
                              <w:br/>
                            </w:r>
                            <w:r w:rsidRPr="00D21B4D">
                              <w:rPr>
                                <w:rFonts w:ascii="Yetimology" w:hAnsi="Yetimology"/>
                                <w:color w:val="102306"/>
                                <w:sz w:val="24"/>
                                <w:u w:val="single"/>
                              </w:rPr>
                              <w:t>$519</w:t>
                            </w:r>
                            <w:r w:rsidRPr="00D21B4D">
                              <w:rPr>
                                <w:rFonts w:ascii="Yetimology" w:hAnsi="Yetimology"/>
                                <w:color w:val="102306"/>
                                <w:sz w:val="24"/>
                              </w:rPr>
                              <w:t xml:space="preserve"> Inclusive GST</w:t>
                            </w:r>
                          </w:p>
                          <w:p w:rsidR="00D448B1" w:rsidRPr="00623CDD" w:rsidRDefault="00D448B1" w:rsidP="00D448B1">
                            <w:pPr>
                              <w:pStyle w:val="NoSpacing"/>
                              <w:rPr>
                                <w:rFonts w:ascii="Yetimology" w:hAnsi="Yetimology"/>
                                <w:sz w:val="24"/>
                              </w:rPr>
                            </w:pPr>
                          </w:p>
                          <w:p w:rsidR="00D448B1" w:rsidRDefault="00D448B1" w:rsidP="00D448B1">
                            <w:pPr>
                              <w:pStyle w:val="NoSpacing"/>
                              <w:rPr>
                                <w:rFonts w:ascii="Yetimology" w:hAnsi="Yetimology"/>
                                <w:sz w:val="24"/>
                              </w:rPr>
                            </w:pPr>
                            <w:r w:rsidRPr="00623CDD">
                              <w:rPr>
                                <w:rFonts w:ascii="Yetimology" w:hAnsi="Yetimology"/>
                                <w:color w:val="10233E"/>
                                <w:sz w:val="28"/>
                              </w:rPr>
                              <w:t>Duration</w:t>
                            </w:r>
                            <w:r w:rsidRPr="00623CDD">
                              <w:rPr>
                                <w:rFonts w:ascii="Yetimology" w:hAnsi="Yetimology"/>
                                <w:sz w:val="24"/>
                              </w:rPr>
                              <w:br/>
                            </w:r>
                            <w:r w:rsidRPr="00DE3661">
                              <w:rPr>
                                <w:rFonts w:ascii="Yetimology" w:hAnsi="Yetimology"/>
                                <w:color w:val="102306"/>
                                <w:sz w:val="24"/>
                              </w:rPr>
                              <w:t>3 hours x 8 sessions</w:t>
                            </w:r>
                          </w:p>
                          <w:p w:rsidR="00D448B1" w:rsidRPr="00623CDD" w:rsidRDefault="00D448B1" w:rsidP="00D448B1">
                            <w:pPr>
                              <w:pStyle w:val="NoSpacing"/>
                              <w:rPr>
                                <w:rFonts w:ascii="Yetimology" w:hAnsi="Yetimology"/>
                                <w:sz w:val="24"/>
                              </w:rPr>
                            </w:pPr>
                          </w:p>
                          <w:p w:rsidR="00D448B1" w:rsidRPr="00790AB7" w:rsidRDefault="00D448B1" w:rsidP="00D448B1">
                            <w:pPr>
                              <w:pStyle w:val="NoSpacing"/>
                              <w:rPr>
                                <w:rFonts w:ascii="Yetimology" w:hAnsi="Yetimology"/>
                                <w:sz w:val="24"/>
                              </w:rPr>
                            </w:pPr>
                            <w:r w:rsidRPr="00623CDD">
                              <w:rPr>
                                <w:rFonts w:ascii="Yetimology" w:hAnsi="Yetimology"/>
                                <w:color w:val="10233E"/>
                                <w:sz w:val="28"/>
                              </w:rPr>
                              <w:t>Venue</w:t>
                            </w:r>
                            <w:r w:rsidRPr="00623CDD">
                              <w:rPr>
                                <w:rFonts w:ascii="Yetimology" w:hAnsi="Yetimology"/>
                                <w:color w:val="10233E"/>
                                <w:sz w:val="24"/>
                              </w:rPr>
                              <w:br/>
                            </w:r>
                            <w:r w:rsidRPr="00D21B4D">
                              <w:rPr>
                                <w:rFonts w:ascii="Yetimology" w:hAnsi="Yetimology"/>
                                <w:color w:val="102306"/>
                                <w:sz w:val="24"/>
                              </w:rPr>
                              <w:t>International Sports Academy</w:t>
                            </w:r>
                          </w:p>
                        </w:txbxContent>
                      </v:textbox>
                      <w10:wrap type="square"/>
                    </v:shape>
                  </w:pict>
                </mc:Fallback>
              </mc:AlternateContent>
            </w:r>
            <w:r w:rsidRPr="007F0812">
              <w:rPr>
                <w:color w:val="102306"/>
              </w:rPr>
              <w:t>Fitness Training</w:t>
            </w:r>
            <w:bookmarkEnd w:id="10"/>
          </w:p>
        </w:tc>
      </w:tr>
      <w:tr w:rsidR="00D448B1" w:rsidTr="004129EE">
        <w:trPr>
          <w:trHeight w:val="253"/>
        </w:trPr>
        <w:tc>
          <w:tcPr>
            <w:tcW w:w="6374" w:type="dxa"/>
          </w:tcPr>
          <w:p w:rsidR="00D448B1" w:rsidRDefault="00D448B1" w:rsidP="00D448B1"/>
        </w:tc>
        <w:tc>
          <w:tcPr>
            <w:tcW w:w="851" w:type="dxa"/>
          </w:tcPr>
          <w:p w:rsidR="00D448B1" w:rsidRDefault="00D448B1" w:rsidP="00D448B1"/>
        </w:tc>
        <w:tc>
          <w:tcPr>
            <w:tcW w:w="850" w:type="dxa"/>
          </w:tcPr>
          <w:p w:rsidR="00D448B1" w:rsidRDefault="00D448B1" w:rsidP="00D448B1"/>
        </w:tc>
        <w:tc>
          <w:tcPr>
            <w:tcW w:w="6027" w:type="dxa"/>
          </w:tcPr>
          <w:p w:rsidR="00D448B1" w:rsidRDefault="00D448B1" w:rsidP="00D448B1"/>
        </w:tc>
      </w:tr>
      <w:bookmarkEnd w:id="9"/>
    </w:tbl>
    <w:p w:rsidR="00864BE0" w:rsidRDefault="00864BE0"/>
    <w:sectPr w:rsidR="00864BE0">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59" w:rsidRDefault="00771159" w:rsidP="00475522">
      <w:pPr>
        <w:spacing w:after="0" w:line="240" w:lineRule="auto"/>
      </w:pPr>
      <w:r>
        <w:separator/>
      </w:r>
    </w:p>
  </w:endnote>
  <w:endnote w:type="continuationSeparator" w:id="0">
    <w:p w:rsidR="00771159" w:rsidRDefault="00771159" w:rsidP="00475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ondon Olympics 2012">
    <w:panose1 w:val="00000400000000000000"/>
    <w:charset w:val="00"/>
    <w:family w:val="auto"/>
    <w:pitch w:val="variable"/>
    <w:sig w:usb0="8000000B" w:usb1="00000042" w:usb2="00000000" w:usb3="00000000" w:csb0="00000001" w:csb1="00000000"/>
  </w:font>
  <w:font w:name="Calibri">
    <w:panose1 w:val="020F0502020204030204"/>
    <w:charset w:val="00"/>
    <w:family w:val="swiss"/>
    <w:pitch w:val="variable"/>
    <w:sig w:usb0="E00002FF" w:usb1="4000ACFF" w:usb2="00000001" w:usb3="00000000" w:csb0="0000019F" w:csb1="00000000"/>
  </w:font>
  <w:font w:name="Yetimology">
    <w:panose1 w:val="02000500000000000000"/>
    <w:charset w:val="00"/>
    <w:family w:val="auto"/>
    <w:pitch w:val="variable"/>
    <w:sig w:usb0="000000A7" w:usb1="5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59" w:rsidRDefault="00771159" w:rsidP="00475522">
      <w:pPr>
        <w:spacing w:after="0" w:line="240" w:lineRule="auto"/>
      </w:pPr>
      <w:r>
        <w:separator/>
      </w:r>
    </w:p>
  </w:footnote>
  <w:footnote w:type="continuationSeparator" w:id="0">
    <w:p w:rsidR="00771159" w:rsidRDefault="00771159" w:rsidP="004755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0D23406"/>
    <w:multiLevelType w:val="hybridMultilevel"/>
    <w:tmpl w:val="1A8239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49C03D7"/>
    <w:multiLevelType w:val="hybridMultilevel"/>
    <w:tmpl w:val="FBD2619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8F676CD"/>
    <w:multiLevelType w:val="hybridMultilevel"/>
    <w:tmpl w:val="E5F45E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0D27308"/>
    <w:multiLevelType w:val="hybridMultilevel"/>
    <w:tmpl w:val="8C12F140"/>
    <w:lvl w:ilvl="0" w:tplc="4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B410B"/>
    <w:multiLevelType w:val="hybridMultilevel"/>
    <w:tmpl w:val="0E16AB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F844550"/>
    <w:multiLevelType w:val="hybridMultilevel"/>
    <w:tmpl w:val="85882A3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0A0426F"/>
    <w:multiLevelType w:val="hybridMultilevel"/>
    <w:tmpl w:val="D1CC30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2AE72D89"/>
    <w:multiLevelType w:val="hybridMultilevel"/>
    <w:tmpl w:val="14FEAC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496B5EAE"/>
    <w:multiLevelType w:val="hybridMultilevel"/>
    <w:tmpl w:val="FE1C2E0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0" w15:restartNumberingAfterBreak="0">
    <w:nsid w:val="50F93483"/>
    <w:multiLevelType w:val="hybridMultilevel"/>
    <w:tmpl w:val="74ECF1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5CF61D01"/>
    <w:multiLevelType w:val="hybridMultilevel"/>
    <w:tmpl w:val="BDD4E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60270"/>
    <w:multiLevelType w:val="hybridMultilevel"/>
    <w:tmpl w:val="6C6CE1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6AE53226"/>
    <w:multiLevelType w:val="hybridMultilevel"/>
    <w:tmpl w:val="3DBA63E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7F220688"/>
    <w:multiLevelType w:val="hybridMultilevel"/>
    <w:tmpl w:val="9F9808C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2"/>
  </w:num>
  <w:num w:numId="4">
    <w:abstractNumId w:val="5"/>
  </w:num>
  <w:num w:numId="5">
    <w:abstractNumId w:val="7"/>
  </w:num>
  <w:num w:numId="6">
    <w:abstractNumId w:val="13"/>
  </w:num>
  <w:num w:numId="7">
    <w:abstractNumId w:val="3"/>
  </w:num>
  <w:num w:numId="8">
    <w:abstractNumId w:val="14"/>
  </w:num>
  <w:num w:numId="9">
    <w:abstractNumId w:val="11"/>
  </w:num>
  <w:num w:numId="10">
    <w:abstractNumId w:val="8"/>
  </w:num>
  <w:num w:numId="11">
    <w:abstractNumId w:val="6"/>
  </w:num>
  <w:num w:numId="12">
    <w:abstractNumId w:val="10"/>
  </w:num>
  <w:num w:numId="13">
    <w:abstractNumId w:val="1"/>
  </w:num>
  <w:num w:numId="14">
    <w:abstractNumId w:val="2"/>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B47"/>
    <w:rsid w:val="000029E5"/>
    <w:rsid w:val="00002E93"/>
    <w:rsid w:val="000104D5"/>
    <w:rsid w:val="00027F82"/>
    <w:rsid w:val="00041B5E"/>
    <w:rsid w:val="000471A3"/>
    <w:rsid w:val="0007298E"/>
    <w:rsid w:val="000A5417"/>
    <w:rsid w:val="000C68F4"/>
    <w:rsid w:val="000D05BB"/>
    <w:rsid w:val="000D09C9"/>
    <w:rsid w:val="000D0B10"/>
    <w:rsid w:val="000D61BE"/>
    <w:rsid w:val="000E33D8"/>
    <w:rsid w:val="00113DC0"/>
    <w:rsid w:val="00134906"/>
    <w:rsid w:val="00143BC5"/>
    <w:rsid w:val="00147404"/>
    <w:rsid w:val="001570A1"/>
    <w:rsid w:val="00157BEF"/>
    <w:rsid w:val="00157FB2"/>
    <w:rsid w:val="00161B48"/>
    <w:rsid w:val="00176B88"/>
    <w:rsid w:val="00183B7D"/>
    <w:rsid w:val="00194093"/>
    <w:rsid w:val="001B77B3"/>
    <w:rsid w:val="001D0068"/>
    <w:rsid w:val="001E2903"/>
    <w:rsid w:val="001F2C3E"/>
    <w:rsid w:val="002045E2"/>
    <w:rsid w:val="0021384D"/>
    <w:rsid w:val="00257227"/>
    <w:rsid w:val="00282990"/>
    <w:rsid w:val="0028331F"/>
    <w:rsid w:val="002C2348"/>
    <w:rsid w:val="002D5A2C"/>
    <w:rsid w:val="002E6CFD"/>
    <w:rsid w:val="0030180F"/>
    <w:rsid w:val="00325F7C"/>
    <w:rsid w:val="0033073C"/>
    <w:rsid w:val="00334AC5"/>
    <w:rsid w:val="003411EF"/>
    <w:rsid w:val="003555DC"/>
    <w:rsid w:val="00376034"/>
    <w:rsid w:val="00382E92"/>
    <w:rsid w:val="0038369F"/>
    <w:rsid w:val="00391AAB"/>
    <w:rsid w:val="00397C97"/>
    <w:rsid w:val="003B146A"/>
    <w:rsid w:val="003C741C"/>
    <w:rsid w:val="003D12A1"/>
    <w:rsid w:val="003F0F22"/>
    <w:rsid w:val="003F4467"/>
    <w:rsid w:val="004110E9"/>
    <w:rsid w:val="004129EE"/>
    <w:rsid w:val="00415077"/>
    <w:rsid w:val="00416B25"/>
    <w:rsid w:val="0045088E"/>
    <w:rsid w:val="00451B1C"/>
    <w:rsid w:val="00460FF4"/>
    <w:rsid w:val="00472DC0"/>
    <w:rsid w:val="00475522"/>
    <w:rsid w:val="00475B2F"/>
    <w:rsid w:val="00477284"/>
    <w:rsid w:val="00481143"/>
    <w:rsid w:val="00484E36"/>
    <w:rsid w:val="004948B3"/>
    <w:rsid w:val="00497D77"/>
    <w:rsid w:val="004A4F64"/>
    <w:rsid w:val="004B5D49"/>
    <w:rsid w:val="004C26F6"/>
    <w:rsid w:val="004D045A"/>
    <w:rsid w:val="004D57BE"/>
    <w:rsid w:val="004F0769"/>
    <w:rsid w:val="004F5C4E"/>
    <w:rsid w:val="005014EC"/>
    <w:rsid w:val="00514B48"/>
    <w:rsid w:val="005165A5"/>
    <w:rsid w:val="00523D84"/>
    <w:rsid w:val="00526644"/>
    <w:rsid w:val="00533846"/>
    <w:rsid w:val="00552206"/>
    <w:rsid w:val="00560B81"/>
    <w:rsid w:val="00561C12"/>
    <w:rsid w:val="005760AF"/>
    <w:rsid w:val="005D56DF"/>
    <w:rsid w:val="005E080D"/>
    <w:rsid w:val="006234C5"/>
    <w:rsid w:val="00623CDD"/>
    <w:rsid w:val="00634BD5"/>
    <w:rsid w:val="00672DBC"/>
    <w:rsid w:val="0068691C"/>
    <w:rsid w:val="00690FE8"/>
    <w:rsid w:val="006A4BB8"/>
    <w:rsid w:val="006B03D2"/>
    <w:rsid w:val="006C3A51"/>
    <w:rsid w:val="006D61C8"/>
    <w:rsid w:val="006E1777"/>
    <w:rsid w:val="006F12CF"/>
    <w:rsid w:val="00701A03"/>
    <w:rsid w:val="00711416"/>
    <w:rsid w:val="00725193"/>
    <w:rsid w:val="0072731A"/>
    <w:rsid w:val="00742FCB"/>
    <w:rsid w:val="0074548C"/>
    <w:rsid w:val="00771159"/>
    <w:rsid w:val="00773F2A"/>
    <w:rsid w:val="00776AC8"/>
    <w:rsid w:val="00785169"/>
    <w:rsid w:val="00790AB7"/>
    <w:rsid w:val="007B1692"/>
    <w:rsid w:val="007B75F2"/>
    <w:rsid w:val="007D5029"/>
    <w:rsid w:val="007D7DA5"/>
    <w:rsid w:val="007F0812"/>
    <w:rsid w:val="008068CB"/>
    <w:rsid w:val="008069DC"/>
    <w:rsid w:val="00813B61"/>
    <w:rsid w:val="00816B27"/>
    <w:rsid w:val="008179EE"/>
    <w:rsid w:val="00820985"/>
    <w:rsid w:val="00832DB1"/>
    <w:rsid w:val="00841B7B"/>
    <w:rsid w:val="008426F4"/>
    <w:rsid w:val="00854285"/>
    <w:rsid w:val="008578AC"/>
    <w:rsid w:val="00864BE0"/>
    <w:rsid w:val="0088361A"/>
    <w:rsid w:val="00884D42"/>
    <w:rsid w:val="00887FAF"/>
    <w:rsid w:val="00894852"/>
    <w:rsid w:val="008958DB"/>
    <w:rsid w:val="008A5BBE"/>
    <w:rsid w:val="008D1281"/>
    <w:rsid w:val="008D3D15"/>
    <w:rsid w:val="008E084D"/>
    <w:rsid w:val="008E4D19"/>
    <w:rsid w:val="008E6738"/>
    <w:rsid w:val="0093073B"/>
    <w:rsid w:val="00932EE2"/>
    <w:rsid w:val="00942DC4"/>
    <w:rsid w:val="0095651F"/>
    <w:rsid w:val="009576A4"/>
    <w:rsid w:val="00963BC3"/>
    <w:rsid w:val="00980077"/>
    <w:rsid w:val="00995844"/>
    <w:rsid w:val="009F383C"/>
    <w:rsid w:val="009F48A7"/>
    <w:rsid w:val="00A02A23"/>
    <w:rsid w:val="00A05667"/>
    <w:rsid w:val="00A27B0C"/>
    <w:rsid w:val="00A50C84"/>
    <w:rsid w:val="00A563FC"/>
    <w:rsid w:val="00A5652A"/>
    <w:rsid w:val="00A66B09"/>
    <w:rsid w:val="00A80C5D"/>
    <w:rsid w:val="00AA0392"/>
    <w:rsid w:val="00AA234A"/>
    <w:rsid w:val="00AB3E7D"/>
    <w:rsid w:val="00AC5256"/>
    <w:rsid w:val="00AD7970"/>
    <w:rsid w:val="00AE5856"/>
    <w:rsid w:val="00AE6CD5"/>
    <w:rsid w:val="00AF4502"/>
    <w:rsid w:val="00B10979"/>
    <w:rsid w:val="00B351F7"/>
    <w:rsid w:val="00B360E2"/>
    <w:rsid w:val="00B64BE9"/>
    <w:rsid w:val="00B74DC3"/>
    <w:rsid w:val="00B75399"/>
    <w:rsid w:val="00B75671"/>
    <w:rsid w:val="00B762CC"/>
    <w:rsid w:val="00B844FD"/>
    <w:rsid w:val="00B86E04"/>
    <w:rsid w:val="00B91B71"/>
    <w:rsid w:val="00B92290"/>
    <w:rsid w:val="00BA7736"/>
    <w:rsid w:val="00BB1D08"/>
    <w:rsid w:val="00BC6C41"/>
    <w:rsid w:val="00BC6E96"/>
    <w:rsid w:val="00BF5FA8"/>
    <w:rsid w:val="00C00339"/>
    <w:rsid w:val="00C31852"/>
    <w:rsid w:val="00C3405D"/>
    <w:rsid w:val="00C7013A"/>
    <w:rsid w:val="00C74F44"/>
    <w:rsid w:val="00C80362"/>
    <w:rsid w:val="00C827B6"/>
    <w:rsid w:val="00C90E16"/>
    <w:rsid w:val="00C97A95"/>
    <w:rsid w:val="00CF3942"/>
    <w:rsid w:val="00D06014"/>
    <w:rsid w:val="00D17471"/>
    <w:rsid w:val="00D21B4D"/>
    <w:rsid w:val="00D3148A"/>
    <w:rsid w:val="00D362FC"/>
    <w:rsid w:val="00D448B1"/>
    <w:rsid w:val="00D4609F"/>
    <w:rsid w:val="00D46837"/>
    <w:rsid w:val="00D76CA5"/>
    <w:rsid w:val="00D927B1"/>
    <w:rsid w:val="00D95CA6"/>
    <w:rsid w:val="00DA7453"/>
    <w:rsid w:val="00DA7E71"/>
    <w:rsid w:val="00DB2949"/>
    <w:rsid w:val="00DB4B15"/>
    <w:rsid w:val="00DB56F1"/>
    <w:rsid w:val="00DC6D59"/>
    <w:rsid w:val="00DE3661"/>
    <w:rsid w:val="00DF7DFE"/>
    <w:rsid w:val="00E0455D"/>
    <w:rsid w:val="00E13D2A"/>
    <w:rsid w:val="00E35161"/>
    <w:rsid w:val="00E65E36"/>
    <w:rsid w:val="00E70F67"/>
    <w:rsid w:val="00E77D97"/>
    <w:rsid w:val="00E8442F"/>
    <w:rsid w:val="00E90EDB"/>
    <w:rsid w:val="00E927E6"/>
    <w:rsid w:val="00E94067"/>
    <w:rsid w:val="00EB1562"/>
    <w:rsid w:val="00EB4B5E"/>
    <w:rsid w:val="00EB7A56"/>
    <w:rsid w:val="00F12E00"/>
    <w:rsid w:val="00F12FD9"/>
    <w:rsid w:val="00F203BE"/>
    <w:rsid w:val="00F252F9"/>
    <w:rsid w:val="00F443C8"/>
    <w:rsid w:val="00F5194F"/>
    <w:rsid w:val="00F529EA"/>
    <w:rsid w:val="00F57172"/>
    <w:rsid w:val="00F81BCA"/>
    <w:rsid w:val="00F93B47"/>
    <w:rsid w:val="00FA1F33"/>
    <w:rsid w:val="00FE51B5"/>
    <w:rsid w:val="00FF0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ADB89479-5B96-433D-B4FD-E92BF800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39"/>
    <w:unhideWhenUsed/>
    <w:qFormat/>
    <w:pPr>
      <w:ind w:left="200"/>
    </w:pPr>
  </w:style>
  <w:style w:type="paragraph" w:styleId="TOC1">
    <w:name w:val="toc 1"/>
    <w:basedOn w:val="Normal"/>
    <w:next w:val="Normal"/>
    <w:autoRedefine/>
    <w:uiPriority w:val="39"/>
    <w:unhideWhenUsed/>
    <w:qFormat/>
    <w:rsid w:val="00157BEF"/>
    <w:pPr>
      <w:tabs>
        <w:tab w:val="right" w:leader="dot" w:pos="6120"/>
      </w:tabs>
      <w:spacing w:after="100"/>
    </w:pPr>
    <w:rPr>
      <w:rFonts w:asciiTheme="majorHAnsi" w:hAnsiTheme="majorHAnsi"/>
      <w:noProof/>
      <w:color w:val="auto"/>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Header">
    <w:name w:val="header"/>
    <w:basedOn w:val="Normal"/>
    <w:link w:val="HeaderChar"/>
    <w:uiPriority w:val="99"/>
    <w:unhideWhenUsed/>
    <w:rsid w:val="00475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522"/>
  </w:style>
  <w:style w:type="paragraph" w:styleId="Footer">
    <w:name w:val="footer"/>
    <w:basedOn w:val="Normal"/>
    <w:link w:val="FooterChar"/>
    <w:uiPriority w:val="99"/>
    <w:unhideWhenUsed/>
    <w:rsid w:val="00475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522"/>
  </w:style>
  <w:style w:type="character" w:styleId="Hyperlink">
    <w:name w:val="Hyperlink"/>
    <w:basedOn w:val="DefaultParagraphFont"/>
    <w:uiPriority w:val="99"/>
    <w:unhideWhenUsed/>
    <w:rsid w:val="005165A5"/>
    <w:rPr>
      <w:color w:val="4F8797" w:themeColor="hyperlink"/>
      <w:u w:val="single"/>
    </w:rPr>
  </w:style>
  <w:style w:type="paragraph" w:styleId="BalloonText">
    <w:name w:val="Balloon Text"/>
    <w:basedOn w:val="Normal"/>
    <w:link w:val="BalloonTextChar"/>
    <w:uiPriority w:val="99"/>
    <w:semiHidden/>
    <w:unhideWhenUsed/>
    <w:rsid w:val="00EB4B5E"/>
    <w:pPr>
      <w:spacing w:after="0" w:line="240" w:lineRule="auto"/>
    </w:pPr>
    <w:rPr>
      <w:rFonts w:ascii="Segoe UI" w:hAnsi="Segoe UI" w:cs="Segoe UI"/>
      <w:sz w:val="18"/>
      <w:szCs w:val="18"/>
    </w:rPr>
  </w:style>
  <w:style w:type="paragraph" w:styleId="TOC3">
    <w:name w:val="toc 3"/>
    <w:basedOn w:val="Normal"/>
    <w:next w:val="Normal"/>
    <w:autoRedefine/>
    <w:uiPriority w:val="39"/>
    <w:semiHidden/>
    <w:unhideWhenUsed/>
    <w:rsid w:val="00F443C8"/>
    <w:pPr>
      <w:spacing w:after="100"/>
      <w:ind w:left="400"/>
    </w:pPr>
  </w:style>
  <w:style w:type="character" w:customStyle="1" w:styleId="BalloonTextChar">
    <w:name w:val="Balloon Text Char"/>
    <w:basedOn w:val="DefaultParagraphFont"/>
    <w:link w:val="BalloonText"/>
    <w:uiPriority w:val="99"/>
    <w:semiHidden/>
    <w:rsid w:val="00EB4B5E"/>
    <w:rPr>
      <w:rFonts w:ascii="Segoe UI" w:hAnsi="Segoe UI" w:cs="Segoe UI"/>
      <w:sz w:val="18"/>
      <w:szCs w:val="18"/>
    </w:rPr>
  </w:style>
  <w:style w:type="paragraph" w:styleId="ListParagraph">
    <w:name w:val="List Paragraph"/>
    <w:basedOn w:val="Normal"/>
    <w:uiPriority w:val="34"/>
    <w:qFormat/>
    <w:rsid w:val="00B75671"/>
    <w:pPr>
      <w:spacing w:line="259" w:lineRule="auto"/>
      <w:ind w:left="720"/>
      <w:contextualSpacing/>
    </w:pPr>
    <w:rPr>
      <w:color w:val="auto"/>
      <w:sz w:val="22"/>
      <w:szCs w:val="22"/>
      <w:lang w:val="en-SG" w:eastAsia="en-SG"/>
    </w:rPr>
  </w:style>
  <w:style w:type="paragraph" w:customStyle="1" w:styleId="Default">
    <w:name w:val="Default"/>
    <w:rsid w:val="00376034"/>
    <w:pPr>
      <w:autoSpaceDE w:val="0"/>
      <w:autoSpaceDN w:val="0"/>
      <w:adjustRightInd w:val="0"/>
      <w:spacing w:after="0" w:line="240" w:lineRule="auto"/>
    </w:pPr>
    <w:rPr>
      <w:rFonts w:ascii="London Olympics 2012" w:hAnsi="London Olympics 2012" w:cs="London Olympics 2012"/>
      <w:color w:val="000000"/>
      <w:sz w:val="24"/>
      <w:szCs w:val="24"/>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g"/><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jamin%20Pon\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1B9C98555284328AD49E4999BA1E6C0"/>
        <w:category>
          <w:name w:val="General"/>
          <w:gallery w:val="placeholder"/>
        </w:category>
        <w:types>
          <w:type w:val="bbPlcHdr"/>
        </w:types>
        <w:behaviors>
          <w:behavior w:val="content"/>
        </w:behaviors>
        <w:guid w:val="{72A35DE2-C518-4645-95AC-8C36C38368D2}"/>
      </w:docPartPr>
      <w:docPartBody>
        <w:p w:rsidR="00810E19" w:rsidRDefault="00E3210D">
          <w:pPr>
            <w:pStyle w:val="41B9C98555284328AD49E4999BA1E6C0"/>
          </w:pPr>
          <w:r>
            <w:t>[Street Address]</w:t>
          </w:r>
          <w:r>
            <w:br/>
            <w:t>[City, ST  ZIP Code]</w:t>
          </w:r>
        </w:p>
      </w:docPartBody>
    </w:docPart>
    <w:docPart>
      <w:docPartPr>
        <w:name w:val="54943BD9B0C144DE9A3E5F6C55C846E6"/>
        <w:category>
          <w:name w:val="General"/>
          <w:gallery w:val="placeholder"/>
        </w:category>
        <w:types>
          <w:type w:val="bbPlcHdr"/>
        </w:types>
        <w:behaviors>
          <w:behavior w:val="content"/>
        </w:behaviors>
        <w:guid w:val="{C78D82F1-3806-451C-BB45-D0F55E6A9EF8}"/>
      </w:docPartPr>
      <w:docPartBody>
        <w:p w:rsidR="00810E19" w:rsidRDefault="00E3210D">
          <w:pPr>
            <w:pStyle w:val="54943BD9B0C144DE9A3E5F6C55C846E6"/>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ondon Olympics 2012">
    <w:panose1 w:val="00000400000000000000"/>
    <w:charset w:val="00"/>
    <w:family w:val="auto"/>
    <w:pitch w:val="variable"/>
    <w:sig w:usb0="8000000B" w:usb1="00000042" w:usb2="00000000" w:usb3="00000000" w:csb0="00000001" w:csb1="00000000"/>
  </w:font>
  <w:font w:name="Calibri">
    <w:panose1 w:val="020F0502020204030204"/>
    <w:charset w:val="00"/>
    <w:family w:val="swiss"/>
    <w:pitch w:val="variable"/>
    <w:sig w:usb0="E00002FF" w:usb1="4000ACFF" w:usb2="00000001" w:usb3="00000000" w:csb0="0000019F" w:csb1="00000000"/>
  </w:font>
  <w:font w:name="Yetimology">
    <w:panose1 w:val="02000500000000000000"/>
    <w:charset w:val="00"/>
    <w:family w:val="auto"/>
    <w:pitch w:val="variable"/>
    <w:sig w:usb0="000000A7" w:usb1="5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E20"/>
    <w:rsid w:val="00175BC2"/>
    <w:rsid w:val="004458DC"/>
    <w:rsid w:val="0061465F"/>
    <w:rsid w:val="0075542F"/>
    <w:rsid w:val="00810E19"/>
    <w:rsid w:val="00A21323"/>
    <w:rsid w:val="00CD51A5"/>
    <w:rsid w:val="00E3210D"/>
    <w:rsid w:val="00E4150D"/>
    <w:rsid w:val="00EC6E2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en-S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EE0562D60544C491F44112B5D6E9E4">
    <w:name w:val="46EE0562D60544C491F44112B5D6E9E4"/>
  </w:style>
  <w:style w:type="paragraph" w:customStyle="1" w:styleId="41B9C98555284328AD49E4999BA1E6C0">
    <w:name w:val="41B9C98555284328AD49E4999BA1E6C0"/>
  </w:style>
  <w:style w:type="paragraph" w:customStyle="1" w:styleId="590716783BE4499DB276FEE77E2EF5A8">
    <w:name w:val="590716783BE4499DB276FEE77E2EF5A8"/>
  </w:style>
  <w:style w:type="paragraph" w:customStyle="1" w:styleId="BE9729F42E924AC7B392EC64A11D0314">
    <w:name w:val="BE9729F42E924AC7B392EC64A11D0314"/>
  </w:style>
  <w:style w:type="paragraph" w:customStyle="1" w:styleId="9E845D25281D425793D96A3463BDD738">
    <w:name w:val="9E845D25281D425793D96A3463BDD738"/>
  </w:style>
  <w:style w:type="paragraph" w:customStyle="1" w:styleId="54943BD9B0C144DE9A3E5F6C55C846E6">
    <w:name w:val="54943BD9B0C144DE9A3E5F6C55C846E6"/>
  </w:style>
  <w:style w:type="paragraph" w:customStyle="1" w:styleId="0B84147AD3E141F6BC4D818715011DC8">
    <w:name w:val="0B84147AD3E141F6BC4D818715011DC8"/>
  </w:style>
  <w:style w:type="paragraph" w:customStyle="1" w:styleId="0D5B3964D586436AA374E9E6D6C028F6">
    <w:name w:val="0D5B3964D586436AA374E9E6D6C028F6"/>
  </w:style>
  <w:style w:type="paragraph" w:customStyle="1" w:styleId="FCB343E1841E498295FBB11F2688802F">
    <w:name w:val="FCB343E1841E498295FBB11F2688802F"/>
  </w:style>
  <w:style w:type="paragraph" w:customStyle="1" w:styleId="0C25C2327C464D6EAC3424821EA7855A">
    <w:name w:val="0C25C2327C464D6EAC3424821EA7855A"/>
  </w:style>
  <w:style w:type="paragraph" w:customStyle="1" w:styleId="32ACBA527D5641798915FEDADD1AE809">
    <w:name w:val="32ACBA527D5641798915FEDADD1AE809"/>
  </w:style>
  <w:style w:type="paragraph" w:customStyle="1" w:styleId="78D03DE135554DFD802E6DA235183611">
    <w:name w:val="78D03DE135554DFD802E6DA235183611"/>
  </w:style>
  <w:style w:type="paragraph" w:customStyle="1" w:styleId="3FD92FE27F3143109A51D3E18AED9C2D">
    <w:name w:val="3FD92FE27F3143109A51D3E18AED9C2D"/>
  </w:style>
  <w:style w:type="paragraph" w:customStyle="1" w:styleId="7AB8DD3D7C164B338E9378D6A0E5BE43">
    <w:name w:val="7AB8DD3D7C164B338E9378D6A0E5BE43"/>
  </w:style>
  <w:style w:type="paragraph" w:customStyle="1" w:styleId="D7137D62BA2D4EDC899672859F5AB414">
    <w:name w:val="D7137D62BA2D4EDC899672859F5AB414"/>
  </w:style>
  <w:style w:type="paragraph" w:customStyle="1" w:styleId="C69AFA7A1E644985A8A0924EC9D22012">
    <w:name w:val="C69AFA7A1E644985A8A0924EC9D22012"/>
  </w:style>
  <w:style w:type="paragraph" w:customStyle="1" w:styleId="B442319B1A9745FBA2566D006CEF421D">
    <w:name w:val="B442319B1A9745FBA2566D006CEF421D"/>
  </w:style>
  <w:style w:type="paragraph" w:customStyle="1" w:styleId="82EBA1A2ED334FDCB685BDC1055AA8DF">
    <w:name w:val="82EBA1A2ED334FDCB685BDC1055AA8DF"/>
  </w:style>
  <w:style w:type="paragraph" w:customStyle="1" w:styleId="A9CD3D6BDB0E4349AA87FED2D04F905D">
    <w:name w:val="A9CD3D6BDB0E4349AA87FED2D04F905D"/>
  </w:style>
  <w:style w:type="paragraph" w:customStyle="1" w:styleId="7EF9423A8ED74737AFC822A392E0E013">
    <w:name w:val="7EF9423A8ED74737AFC822A392E0E013"/>
  </w:style>
  <w:style w:type="paragraph" w:customStyle="1" w:styleId="D3FC9B5E8D214DD3A1142FB9712CE593">
    <w:name w:val="D3FC9B5E8D214DD3A1142FB9712CE593"/>
    <w:rsid w:val="00EC6E20"/>
  </w:style>
  <w:style w:type="paragraph" w:customStyle="1" w:styleId="3094F157E4554C23956A16B859915D59">
    <w:name w:val="3094F157E4554C23956A16B859915D59"/>
    <w:rsid w:val="00EC6E20"/>
  </w:style>
  <w:style w:type="paragraph" w:customStyle="1" w:styleId="B48E119E617248A0B2EB1464DBA76483">
    <w:name w:val="B48E119E617248A0B2EB1464DBA76483"/>
    <w:rsid w:val="00EC6E20"/>
  </w:style>
  <w:style w:type="paragraph" w:customStyle="1" w:styleId="C2C7C4EDA2D649A0AA0635131081B245">
    <w:name w:val="C2C7C4EDA2D649A0AA0635131081B245"/>
    <w:rsid w:val="00EC6E20"/>
  </w:style>
  <w:style w:type="paragraph" w:customStyle="1" w:styleId="F4C0BEF367184081BB026B29F58E51EB">
    <w:name w:val="F4C0BEF367184081BB026B29F58E51EB"/>
    <w:rsid w:val="00EC6E20"/>
  </w:style>
  <w:style w:type="paragraph" w:customStyle="1" w:styleId="45735EA2C9684F0CB6AB5366023BB810">
    <w:name w:val="45735EA2C9684F0CB6AB5366023BB810"/>
    <w:rsid w:val="00EC6E20"/>
  </w:style>
  <w:style w:type="paragraph" w:customStyle="1" w:styleId="9E58AA3CF7C6485399315FD550742A42">
    <w:name w:val="9E58AA3CF7C6485399315FD550742A42"/>
    <w:rsid w:val="00EC6E20"/>
  </w:style>
  <w:style w:type="paragraph" w:customStyle="1" w:styleId="B302082D828742AEA53B013143AE3458">
    <w:name w:val="B302082D828742AEA53B013143AE3458"/>
    <w:rsid w:val="00EC6E20"/>
  </w:style>
  <w:style w:type="paragraph" w:customStyle="1" w:styleId="FA1140239B9B4174B7C41BB3F9DC7ADC">
    <w:name w:val="FA1140239B9B4174B7C41BB3F9DC7ADC"/>
    <w:rsid w:val="00EC6E20"/>
  </w:style>
  <w:style w:type="paragraph" w:customStyle="1" w:styleId="49ADD95370AD4001B3D7DB57A7A95147">
    <w:name w:val="49ADD95370AD4001B3D7DB57A7A95147"/>
    <w:rsid w:val="00EC6E20"/>
  </w:style>
  <w:style w:type="paragraph" w:customStyle="1" w:styleId="4AD9C72A49B841A4870735B4C06C666F">
    <w:name w:val="4AD9C72A49B841A4870735B4C06C666F"/>
    <w:rsid w:val="00EC6E20"/>
  </w:style>
  <w:style w:type="paragraph" w:customStyle="1" w:styleId="67B885586B0A4289A42038B4AF44D3AA">
    <w:name w:val="67B885586B0A4289A42038B4AF44D3AA"/>
    <w:rsid w:val="00EC6E20"/>
  </w:style>
  <w:style w:type="paragraph" w:customStyle="1" w:styleId="9881207DAA774D9D8C463F8145B3081B">
    <w:name w:val="9881207DAA774D9D8C463F8145B3081B"/>
    <w:rsid w:val="00EC6E20"/>
  </w:style>
  <w:style w:type="paragraph" w:customStyle="1" w:styleId="2996ECFCDC354DD88E864A01AE47DA0D">
    <w:name w:val="2996ECFCDC354DD88E864A01AE47DA0D"/>
    <w:rsid w:val="00EC6E20"/>
  </w:style>
  <w:style w:type="paragraph" w:customStyle="1" w:styleId="8EFF577B151043F0B97FB333034AC41F">
    <w:name w:val="8EFF577B151043F0B97FB333034AC41F"/>
    <w:rsid w:val="00EC6E20"/>
  </w:style>
  <w:style w:type="paragraph" w:customStyle="1" w:styleId="879778458A504326A7CCFEC0692FF0F5">
    <w:name w:val="879778458A504326A7CCFEC0692FF0F5"/>
    <w:rsid w:val="00EC6E20"/>
  </w:style>
  <w:style w:type="paragraph" w:customStyle="1" w:styleId="90A4A0CF85FE46F48F4FF17B252A4C04">
    <w:name w:val="90A4A0CF85FE46F48F4FF17B252A4C04"/>
    <w:rsid w:val="00EC6E20"/>
  </w:style>
  <w:style w:type="paragraph" w:customStyle="1" w:styleId="672177F3FEC74907B6A0D9DA30F06081">
    <w:name w:val="672177F3FEC74907B6A0D9DA30F06081"/>
    <w:rsid w:val="00EC6E20"/>
  </w:style>
  <w:style w:type="paragraph" w:customStyle="1" w:styleId="A65B0587CE60438D8A7FFD43E507F2A9">
    <w:name w:val="A65B0587CE60438D8A7FFD43E507F2A9"/>
    <w:rsid w:val="00EC6E20"/>
  </w:style>
  <w:style w:type="paragraph" w:customStyle="1" w:styleId="CB2238706393494ABE485309006C0324">
    <w:name w:val="CB2238706393494ABE485309006C0324"/>
    <w:rsid w:val="00EC6E20"/>
  </w:style>
  <w:style w:type="paragraph" w:customStyle="1" w:styleId="5AE4BA1C694043598EB2CA39C44E9BEC">
    <w:name w:val="5AE4BA1C694043598EB2CA39C44E9BEC"/>
    <w:rsid w:val="00EC6E20"/>
  </w:style>
  <w:style w:type="paragraph" w:customStyle="1" w:styleId="D59CB5F2934C49A68250A1634E7E932F">
    <w:name w:val="D59CB5F2934C49A68250A1634E7E932F"/>
    <w:rsid w:val="00EC6E20"/>
  </w:style>
  <w:style w:type="paragraph" w:customStyle="1" w:styleId="406F83F14A1B41738A341150393DA646">
    <w:name w:val="406F83F14A1B41738A341150393DA646"/>
    <w:rsid w:val="00EC6E20"/>
  </w:style>
  <w:style w:type="paragraph" w:customStyle="1" w:styleId="2DCAD169065C4FC985BB815778173129">
    <w:name w:val="2DCAD169065C4FC985BB815778173129"/>
    <w:rsid w:val="00EC6E20"/>
  </w:style>
  <w:style w:type="paragraph" w:customStyle="1" w:styleId="1EC5C27B86C24FF6A92B561EE289BD65">
    <w:name w:val="1EC5C27B86C24FF6A92B561EE289BD65"/>
    <w:rsid w:val="00EC6E20"/>
  </w:style>
  <w:style w:type="paragraph" w:customStyle="1" w:styleId="7273843B4FB241E891C8428E1A44B38A">
    <w:name w:val="7273843B4FB241E891C8428E1A44B38A"/>
    <w:rsid w:val="00EC6E20"/>
  </w:style>
  <w:style w:type="paragraph" w:customStyle="1" w:styleId="2F843341679946C89437906834C571A6">
    <w:name w:val="2F843341679946C89437906834C571A6"/>
    <w:rsid w:val="00EC6E20"/>
  </w:style>
  <w:style w:type="paragraph" w:customStyle="1" w:styleId="ABD4129292D8405A87FA27FD4494624A">
    <w:name w:val="ABD4129292D8405A87FA27FD4494624A"/>
    <w:rsid w:val="00EC6E20"/>
  </w:style>
  <w:style w:type="paragraph" w:customStyle="1" w:styleId="F783F8EB294647ABBA33CA52D403A039">
    <w:name w:val="F783F8EB294647ABBA33CA52D403A039"/>
    <w:rsid w:val="00EC6E20"/>
  </w:style>
  <w:style w:type="paragraph" w:customStyle="1" w:styleId="AE2108EC3F65468694238A63D62EEF5C">
    <w:name w:val="AE2108EC3F65468694238A63D62EEF5C"/>
    <w:rsid w:val="00EC6E20"/>
  </w:style>
  <w:style w:type="paragraph" w:customStyle="1" w:styleId="543FE987658D4342B32D84CD56558A7B">
    <w:name w:val="543FE987658D4342B32D84CD56558A7B"/>
    <w:rsid w:val="00EC6E20"/>
  </w:style>
  <w:style w:type="paragraph" w:customStyle="1" w:styleId="AD0BFA1D195143658D92C9543DB87FFF">
    <w:name w:val="AD0BFA1D195143658D92C9543DB87FFF"/>
    <w:rsid w:val="00EC6E20"/>
  </w:style>
  <w:style w:type="paragraph" w:customStyle="1" w:styleId="138A7F82C22A40CC8568553716684C35">
    <w:name w:val="138A7F82C22A40CC8568553716684C35"/>
    <w:rsid w:val="00EC6E20"/>
  </w:style>
  <w:style w:type="paragraph" w:customStyle="1" w:styleId="0B85985AFA4D467F90422605D73F93E7">
    <w:name w:val="0B85985AFA4D467F90422605D73F93E7"/>
    <w:rsid w:val="00EC6E20"/>
  </w:style>
  <w:style w:type="paragraph" w:customStyle="1" w:styleId="6C9291DED4144F90AF4B23F41893DAF6">
    <w:name w:val="6C9291DED4144F90AF4B23F41893DAF6"/>
    <w:rsid w:val="00EC6E20"/>
  </w:style>
  <w:style w:type="paragraph" w:customStyle="1" w:styleId="B58DCF25C9F743C7842DDE93CF621D0A">
    <w:name w:val="B58DCF25C9F743C7842DDE93CF621D0A"/>
    <w:rsid w:val="00EC6E20"/>
  </w:style>
  <w:style w:type="paragraph" w:customStyle="1" w:styleId="310DC07B6FF0467ABBBF42C6D759341C">
    <w:name w:val="310DC07B6FF0467ABBBF42C6D759341C"/>
    <w:rsid w:val="00EC6E20"/>
  </w:style>
  <w:style w:type="paragraph" w:customStyle="1" w:styleId="D6AA036D1E224E25BBC54B7DEEDABC1C">
    <w:name w:val="D6AA036D1E224E25BBC54B7DEEDABC1C"/>
    <w:rsid w:val="00EC6E20"/>
  </w:style>
  <w:style w:type="paragraph" w:customStyle="1" w:styleId="E12648B0AB234D3E89E11974E30A13FF">
    <w:name w:val="E12648B0AB234D3E89E11974E30A13FF"/>
    <w:rsid w:val="00EC6E20"/>
  </w:style>
  <w:style w:type="paragraph" w:customStyle="1" w:styleId="E6AC022C2D974C638AB848B2B7B108F5">
    <w:name w:val="E6AC022C2D974C638AB848B2B7B108F5"/>
    <w:rsid w:val="00EC6E20"/>
  </w:style>
  <w:style w:type="paragraph" w:customStyle="1" w:styleId="F47775693D7044CBA41329591F18009A">
    <w:name w:val="F47775693D7044CBA41329591F18009A"/>
    <w:rsid w:val="00EC6E20"/>
  </w:style>
  <w:style w:type="paragraph" w:customStyle="1" w:styleId="C88C248DCBCB491F96544C71CD3CDBAA">
    <w:name w:val="C88C248DCBCB491F96544C71CD3CDBAA"/>
    <w:rsid w:val="00EC6E20"/>
  </w:style>
  <w:style w:type="paragraph" w:customStyle="1" w:styleId="06A9B5EAD302489C8FCF79A1F7E06C1C">
    <w:name w:val="06A9B5EAD302489C8FCF79A1F7E06C1C"/>
    <w:rsid w:val="00EC6E20"/>
  </w:style>
  <w:style w:type="paragraph" w:customStyle="1" w:styleId="790E23CEF7A84208AEE041BF218BB2E5">
    <w:name w:val="790E23CEF7A84208AEE041BF218BB2E5"/>
    <w:rsid w:val="00EC6E20"/>
  </w:style>
  <w:style w:type="paragraph" w:customStyle="1" w:styleId="170DA6A18D3C4CB0970F7C5DFC1BAEB8">
    <w:name w:val="170DA6A18D3C4CB0970F7C5DFC1BAEB8"/>
    <w:rsid w:val="00EC6E20"/>
  </w:style>
  <w:style w:type="paragraph" w:customStyle="1" w:styleId="73EAEDF84C2C4347B730031C16A02700">
    <w:name w:val="73EAEDF84C2C4347B730031C16A02700"/>
    <w:rsid w:val="00EC6E20"/>
  </w:style>
  <w:style w:type="paragraph" w:customStyle="1" w:styleId="EB3B739315E443A8812487953E97AF44">
    <w:name w:val="EB3B739315E443A8812487953E97AF44"/>
    <w:rsid w:val="00EC6E20"/>
  </w:style>
  <w:style w:type="paragraph" w:customStyle="1" w:styleId="F586B98357694576AB078029DEB7A8C7">
    <w:name w:val="F586B98357694576AB078029DEB7A8C7"/>
    <w:rsid w:val="00EC6E20"/>
  </w:style>
  <w:style w:type="paragraph" w:customStyle="1" w:styleId="F5AC617794B84A20A7E50AD5E7197F13">
    <w:name w:val="F5AC617794B84A20A7E50AD5E7197F13"/>
    <w:rsid w:val="00EC6E20"/>
  </w:style>
  <w:style w:type="paragraph" w:customStyle="1" w:styleId="571BEF5CB38E4D30B29BFD711BDA44A8">
    <w:name w:val="571BEF5CB38E4D30B29BFD711BDA44A8"/>
    <w:rsid w:val="00EC6E20"/>
  </w:style>
  <w:style w:type="paragraph" w:customStyle="1" w:styleId="3EA650C4FE08425E872742EA68088A0A">
    <w:name w:val="3EA650C4FE08425E872742EA68088A0A"/>
    <w:rsid w:val="00EC6E20"/>
  </w:style>
  <w:style w:type="paragraph" w:customStyle="1" w:styleId="4979950DC24E4BD0B8651B5E995A9A70">
    <w:name w:val="4979950DC24E4BD0B8651B5E995A9A70"/>
    <w:rsid w:val="00EC6E20"/>
  </w:style>
  <w:style w:type="paragraph" w:customStyle="1" w:styleId="261F855BF08C41A1AB21BC507EC0AEC4">
    <w:name w:val="261F855BF08C41A1AB21BC507EC0AEC4"/>
    <w:rsid w:val="00EC6E20"/>
  </w:style>
  <w:style w:type="paragraph" w:customStyle="1" w:styleId="1CCECF36233241A08371708D8EB3648F">
    <w:name w:val="1CCECF36233241A08371708D8EB3648F"/>
    <w:rsid w:val="00EC6E20"/>
  </w:style>
  <w:style w:type="paragraph" w:customStyle="1" w:styleId="1E66B767BB6B4F67A01C98C744BD518A">
    <w:name w:val="1E66B767BB6B4F67A01C98C744BD518A"/>
    <w:rsid w:val="00EC6E20"/>
  </w:style>
  <w:style w:type="paragraph" w:customStyle="1" w:styleId="6E0E2131EE3D451DAF68311B30FA2A19">
    <w:name w:val="6E0E2131EE3D451DAF68311B30FA2A19"/>
    <w:rsid w:val="00EC6E20"/>
  </w:style>
  <w:style w:type="paragraph" w:customStyle="1" w:styleId="1DFE5889351745D382E3A9A75BA8DED0">
    <w:name w:val="1DFE5889351745D382E3A9A75BA8DED0"/>
    <w:rsid w:val="00EC6E20"/>
  </w:style>
  <w:style w:type="paragraph" w:customStyle="1" w:styleId="10A1481C0BB94ABD9364227757844F95">
    <w:name w:val="10A1481C0BB94ABD9364227757844F95"/>
    <w:rsid w:val="00EC6E20"/>
  </w:style>
  <w:style w:type="paragraph" w:customStyle="1" w:styleId="F91AD90BB30C42769D7050A12B2FDEAA">
    <w:name w:val="F91AD90BB30C42769D7050A12B2FDEAA"/>
    <w:rsid w:val="00EC6E20"/>
  </w:style>
  <w:style w:type="paragraph" w:customStyle="1" w:styleId="4AD9A90F3DAF4912B46B832E7548FC8C">
    <w:name w:val="4AD9A90F3DAF4912B46B832E7548FC8C"/>
    <w:rsid w:val="00EC6E20"/>
  </w:style>
  <w:style w:type="paragraph" w:customStyle="1" w:styleId="DBF559F649B64A80A3B2C13F9A9A4A66">
    <w:name w:val="DBF559F649B64A80A3B2C13F9A9A4A66"/>
    <w:rsid w:val="00EC6E20"/>
  </w:style>
  <w:style w:type="paragraph" w:customStyle="1" w:styleId="7E235E3B63044DACA472D9CEF7A1210C">
    <w:name w:val="7E235E3B63044DACA472D9CEF7A1210C"/>
    <w:rsid w:val="00EC6E20"/>
  </w:style>
  <w:style w:type="paragraph" w:customStyle="1" w:styleId="C77B132839A843F892F0713E0079B1E5">
    <w:name w:val="C77B132839A843F892F0713E0079B1E5"/>
    <w:rsid w:val="00EC6E20"/>
  </w:style>
  <w:style w:type="paragraph" w:customStyle="1" w:styleId="80FB709823534584819D2DBD9B8FF55D">
    <w:name w:val="80FB709823534584819D2DBD9B8FF55D"/>
    <w:rsid w:val="00EC6E20"/>
  </w:style>
  <w:style w:type="paragraph" w:customStyle="1" w:styleId="3640A2B1A76446EC9BDBE3F7286B4238">
    <w:name w:val="3640A2B1A76446EC9BDBE3F7286B4238"/>
    <w:rsid w:val="00EC6E20"/>
  </w:style>
  <w:style w:type="paragraph" w:customStyle="1" w:styleId="9348D13E9E584F04866D316301509CE5">
    <w:name w:val="9348D13E9E584F04866D316301509CE5"/>
    <w:rsid w:val="00EC6E20"/>
  </w:style>
  <w:style w:type="paragraph" w:customStyle="1" w:styleId="A3D85BF68E0B4EDE9BA05585D8EEC434">
    <w:name w:val="A3D85BF68E0B4EDE9BA05585D8EEC434"/>
    <w:rsid w:val="00EC6E20"/>
  </w:style>
  <w:style w:type="paragraph" w:customStyle="1" w:styleId="E329336D86C44C4FB0E8A940CAFE385B">
    <w:name w:val="E329336D86C44C4FB0E8A940CAFE385B"/>
    <w:rsid w:val="00EC6E20"/>
  </w:style>
  <w:style w:type="paragraph" w:customStyle="1" w:styleId="C6B6BE2263D84379A6E9678909DB3920">
    <w:name w:val="C6B6BE2263D84379A6E9678909DB3920"/>
    <w:rsid w:val="00EC6E20"/>
  </w:style>
  <w:style w:type="paragraph" w:customStyle="1" w:styleId="F271E98D4EA14DB6B95092C8C1153D9C">
    <w:name w:val="F271E98D4EA14DB6B95092C8C1153D9C"/>
    <w:rsid w:val="00EC6E20"/>
  </w:style>
  <w:style w:type="paragraph" w:customStyle="1" w:styleId="3823F63571AE433CB81CCAD6C4B81DA0">
    <w:name w:val="3823F63571AE433CB81CCAD6C4B81DA0"/>
    <w:rsid w:val="00EC6E20"/>
  </w:style>
  <w:style w:type="paragraph" w:customStyle="1" w:styleId="85410C67E4524DDC90DF7AFDED0BF84E">
    <w:name w:val="85410C67E4524DDC90DF7AFDED0BF84E"/>
    <w:rsid w:val="00EC6E20"/>
  </w:style>
  <w:style w:type="paragraph" w:customStyle="1" w:styleId="7B73DCF6490A4CF290BD88C36D60DD81">
    <w:name w:val="7B73DCF6490A4CF290BD88C36D60DD81"/>
    <w:rsid w:val="00EC6E20"/>
  </w:style>
  <w:style w:type="paragraph" w:customStyle="1" w:styleId="5DE11482849F435282C515CC902D05D1">
    <w:name w:val="5DE11482849F435282C515CC902D05D1"/>
    <w:rsid w:val="00EC6E20"/>
  </w:style>
  <w:style w:type="paragraph" w:customStyle="1" w:styleId="96D0DBB36E5B42308C3C2BC3F73E17C2">
    <w:name w:val="96D0DBB36E5B42308C3C2BC3F73E17C2"/>
    <w:rsid w:val="00EC6E20"/>
  </w:style>
  <w:style w:type="paragraph" w:customStyle="1" w:styleId="C350A25420C94B6C93DF97ECF0896421">
    <w:name w:val="C350A25420C94B6C93DF97ECF0896421"/>
    <w:rsid w:val="00EC6E20"/>
  </w:style>
  <w:style w:type="paragraph" w:customStyle="1" w:styleId="3420E9068B7B4FC3A2120DF1FF9240E1">
    <w:name w:val="3420E9068B7B4FC3A2120DF1FF9240E1"/>
    <w:rsid w:val="00EC6E20"/>
  </w:style>
  <w:style w:type="paragraph" w:customStyle="1" w:styleId="ABEBD48F1772448CABD0335ED6B40369">
    <w:name w:val="ABEBD48F1772448CABD0335ED6B40369"/>
    <w:rsid w:val="00810E19"/>
  </w:style>
  <w:style w:type="paragraph" w:customStyle="1" w:styleId="56FF80C843414892874DB40535738A1C">
    <w:name w:val="56FF80C843414892874DB40535738A1C"/>
    <w:rsid w:val="00810E19"/>
  </w:style>
  <w:style w:type="paragraph" w:customStyle="1" w:styleId="F556587548B84CAFA3B3F95642B61B18">
    <w:name w:val="F556587548B84CAFA3B3F95642B61B18"/>
    <w:rsid w:val="00810E19"/>
  </w:style>
  <w:style w:type="paragraph" w:customStyle="1" w:styleId="C5BE678C0E294E948E3F68E096CC3F42">
    <w:name w:val="C5BE678C0E294E948E3F68E096CC3F42"/>
    <w:rsid w:val="00810E19"/>
  </w:style>
  <w:style w:type="paragraph" w:customStyle="1" w:styleId="D37CDFF6A6434EC88BF5A4497AE59B9C">
    <w:name w:val="D37CDFF6A6434EC88BF5A4497AE59B9C"/>
    <w:rsid w:val="00810E19"/>
  </w:style>
  <w:style w:type="paragraph" w:customStyle="1" w:styleId="647B8A0D7F1E4A6AAFC9CA5E50C56DE1">
    <w:name w:val="647B8A0D7F1E4A6AAFC9CA5E50C56DE1"/>
    <w:rsid w:val="00810E19"/>
  </w:style>
  <w:style w:type="paragraph" w:customStyle="1" w:styleId="DA8AD09BC61A42468EFA5B0F4A770C6D">
    <w:name w:val="DA8AD09BC61A42468EFA5B0F4A770C6D"/>
    <w:rsid w:val="00810E19"/>
  </w:style>
  <w:style w:type="paragraph" w:customStyle="1" w:styleId="7168F03427C24306B6969AA89A098442">
    <w:name w:val="7168F03427C24306B6969AA89A098442"/>
    <w:rsid w:val="00810E19"/>
  </w:style>
  <w:style w:type="paragraph" w:customStyle="1" w:styleId="04CB4C7DD64042A39A96548A228F0C77">
    <w:name w:val="04CB4C7DD64042A39A96548A228F0C77"/>
    <w:rsid w:val="00810E19"/>
  </w:style>
  <w:style w:type="paragraph" w:customStyle="1" w:styleId="40053F38A5104BD5A005B9C40408E47C">
    <w:name w:val="40053F38A5104BD5A005B9C40408E47C"/>
    <w:rsid w:val="00810E19"/>
  </w:style>
  <w:style w:type="paragraph" w:customStyle="1" w:styleId="49A3B343371A443FB6D829B9E1EF4C09">
    <w:name w:val="49A3B343371A443FB6D829B9E1EF4C09"/>
    <w:rsid w:val="00810E19"/>
  </w:style>
  <w:style w:type="paragraph" w:customStyle="1" w:styleId="62C8A0748FCA4E5F9F7AC78F6F51BE7C">
    <w:name w:val="62C8A0748FCA4E5F9F7AC78F6F51BE7C"/>
    <w:rsid w:val="00810E19"/>
  </w:style>
  <w:style w:type="paragraph" w:customStyle="1" w:styleId="BCE27270675546CF882E3BE1C0AED954">
    <w:name w:val="BCE27270675546CF882E3BE1C0AED954"/>
    <w:rsid w:val="00810E19"/>
  </w:style>
  <w:style w:type="paragraph" w:customStyle="1" w:styleId="2302BA7FE9884D9EACEEAF8F3EDAD14B">
    <w:name w:val="2302BA7FE9884D9EACEEAF8F3EDAD14B"/>
    <w:rsid w:val="00810E19"/>
  </w:style>
  <w:style w:type="paragraph" w:customStyle="1" w:styleId="B7B28E61F5954BD080B99BA2060F329C">
    <w:name w:val="B7B28E61F5954BD080B99BA2060F329C"/>
    <w:rsid w:val="0061465F"/>
  </w:style>
  <w:style w:type="paragraph" w:customStyle="1" w:styleId="8C9FAF6D8D514F498AE92C608282996A">
    <w:name w:val="8C9FAF6D8D514F498AE92C608282996A"/>
    <w:rsid w:val="006146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 Stadium Place, Kallang Wave Mall, #01-11
Singapore 164027</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6E705DFB-2D70-4FF8-B755-27CFF05A6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Booklet.dotx</Template>
  <TotalTime>1838</TotalTime>
  <Pages>10</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International Sports Academy</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Pon</dc:creator>
  <cp:keywords/>
  <dc:description/>
  <cp:lastModifiedBy>Benjamin Pon</cp:lastModifiedBy>
  <cp:revision>189</cp:revision>
  <cp:lastPrinted>2016-02-27T04:30:00Z</cp:lastPrinted>
  <dcterms:created xsi:type="dcterms:W3CDTF">2016-02-19T04:57:00Z</dcterms:created>
  <dcterms:modified xsi:type="dcterms:W3CDTF">2016-02-29T10:49:00Z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