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ayoutTable"/>
        <w:tblW w:w="0" w:type="auto"/>
        <w:tblLayout w:type="fixed"/>
        <w:tblLook w:val="04A0" w:firstRow="1" w:lastRow="0" w:firstColumn="1" w:lastColumn="0" w:noHBand="0" w:noVBand="1"/>
        <w:tblDescription w:val="Postcard front"/>
      </w:tblPr>
      <w:tblGrid>
        <w:gridCol w:w="720"/>
        <w:gridCol w:w="3096"/>
        <w:gridCol w:w="288"/>
        <w:gridCol w:w="3816"/>
        <w:gridCol w:w="720"/>
      </w:tblGrid>
      <w:tr w:rsidR="00A82CCB">
        <w:trPr>
          <w:trHeight w:hRule="exact" w:val="720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096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288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816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</w:tr>
      <w:tr w:rsidR="00A82CCB">
        <w:trPr>
          <w:trHeight w:hRule="exact" w:val="4320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096" w:type="dxa"/>
          </w:tcPr>
          <w:p w:rsidR="00A82CCB" w:rsidRDefault="009957B3">
            <w:pPr>
              <w:spacing w:after="120" w:line="264" w:lineRule="auto"/>
            </w:pPr>
            <w:r>
              <w:rPr>
                <w:noProof/>
              </w:rPr>
              <w:drawing>
                <wp:inline distT="0" distB="0" distL="0" distR="0">
                  <wp:extent cx="1965960" cy="27432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P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274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03A996" w:themeFill="accent1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816" w:type="dxa"/>
            <w:shd w:val="clear" w:color="auto" w:fill="03A996" w:themeFill="accent1"/>
            <w:vAlign w:val="center"/>
          </w:tcPr>
          <w:p w:rsidR="00A82CCB" w:rsidRPr="00283071" w:rsidRDefault="00131AFE">
            <w:pPr>
              <w:pStyle w:val="Title"/>
              <w:spacing w:after="120"/>
              <w:rPr>
                <w:sz w:val="48"/>
              </w:rPr>
            </w:pPr>
            <w:sdt>
              <w:sdtPr>
                <w:rPr>
                  <w:sz w:val="48"/>
                </w:rPr>
                <w:alias w:val="Title"/>
                <w:tag w:val=""/>
                <w:id w:val="1336190720"/>
                <w:placeholder>
                  <w:docPart w:val="6426CC39F04D4872BB1D1A53053FA7DC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283071">
                  <w:rPr>
                    <w:sz w:val="48"/>
                  </w:rPr>
                  <w:t>UNDERSTANDING YOUR HEALTH INSURANCE</w:t>
                </w:r>
              </w:sdtContent>
            </w:sdt>
          </w:p>
          <w:sdt>
            <w:sdtPr>
              <w:alias w:val="Subtitle"/>
              <w:tag w:val=""/>
              <w:id w:val="-606735120"/>
              <w:placeholder>
                <w:docPart w:val="62ACD93A8C4E43F88FE1532F00C2712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 w:rsidR="00A82CCB" w:rsidRPr="00283071" w:rsidRDefault="00283071" w:rsidP="00283071">
                <w:pPr>
                  <w:pStyle w:val="Subtitle"/>
                  <w:rPr>
                    <w:sz w:val="48"/>
                  </w:rPr>
                </w:pPr>
                <w:r w:rsidRPr="00283071">
                  <w:t>Come join us and we will explain it!</w:t>
                </w:r>
              </w:p>
            </w:sdtContent>
          </w:sdt>
        </w:tc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</w:tr>
      <w:tr w:rsidR="00A82CCB">
        <w:trPr>
          <w:trHeight w:hRule="exact" w:val="720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096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288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816" w:type="dxa"/>
          </w:tcPr>
          <w:p w:rsidR="00A82CCB" w:rsidRPr="00283071" w:rsidRDefault="00A82CCB">
            <w:pPr>
              <w:spacing w:after="120" w:line="264" w:lineRule="auto"/>
              <w:rPr>
                <w:sz w:val="48"/>
              </w:rPr>
            </w:pPr>
          </w:p>
        </w:tc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</w:tr>
      <w:tr w:rsidR="00A82CCB">
        <w:trPr>
          <w:trHeight w:hRule="exact" w:val="720"/>
        </w:trPr>
        <w:tc>
          <w:tcPr>
            <w:tcW w:w="720" w:type="dxa"/>
          </w:tcPr>
          <w:p w:rsidR="00A82CCB" w:rsidRDefault="00A82CCB">
            <w:pPr>
              <w:pStyle w:val="NoSpacing"/>
            </w:pPr>
          </w:p>
        </w:tc>
        <w:tc>
          <w:tcPr>
            <w:tcW w:w="3096" w:type="dxa"/>
          </w:tcPr>
          <w:p w:rsidR="00A82CCB" w:rsidRDefault="00A82CCB">
            <w:pPr>
              <w:pStyle w:val="NoSpacing"/>
            </w:pPr>
          </w:p>
        </w:tc>
        <w:tc>
          <w:tcPr>
            <w:tcW w:w="288" w:type="dxa"/>
          </w:tcPr>
          <w:p w:rsidR="00A82CCB" w:rsidRDefault="00A82CCB">
            <w:pPr>
              <w:pStyle w:val="NoSpacing"/>
            </w:pPr>
          </w:p>
        </w:tc>
        <w:tc>
          <w:tcPr>
            <w:tcW w:w="3816" w:type="dxa"/>
          </w:tcPr>
          <w:p w:rsidR="00A82CCB" w:rsidRDefault="00A82CCB">
            <w:pPr>
              <w:pStyle w:val="NoSpacing"/>
            </w:pPr>
          </w:p>
        </w:tc>
        <w:tc>
          <w:tcPr>
            <w:tcW w:w="720" w:type="dxa"/>
          </w:tcPr>
          <w:p w:rsidR="00A82CCB" w:rsidRDefault="00A82CCB">
            <w:pPr>
              <w:pStyle w:val="NoSpacing"/>
            </w:pPr>
          </w:p>
        </w:tc>
      </w:tr>
      <w:tr w:rsidR="00A82CCB">
        <w:trPr>
          <w:trHeight w:hRule="exact" w:val="720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096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288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816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</w:tr>
      <w:tr w:rsidR="00A82CCB">
        <w:trPr>
          <w:trHeight w:hRule="exact" w:val="4320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096" w:type="dxa"/>
          </w:tcPr>
          <w:p w:rsidR="00A82CCB" w:rsidRDefault="009957B3">
            <w:pPr>
              <w:spacing w:after="120" w:line="264" w:lineRule="auto"/>
            </w:pPr>
            <w:r>
              <w:rPr>
                <w:noProof/>
              </w:rPr>
              <w:drawing>
                <wp:inline distT="0" distB="0" distL="0" distR="0" wp14:anchorId="3797D597" wp14:editId="56E9E595">
                  <wp:extent cx="1965960" cy="27241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P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960" cy="2724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" w:type="dxa"/>
            <w:shd w:val="clear" w:color="auto" w:fill="03A996" w:themeFill="accent1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816" w:type="dxa"/>
            <w:shd w:val="clear" w:color="auto" w:fill="03A996" w:themeFill="accent1"/>
            <w:vAlign w:val="center"/>
          </w:tcPr>
          <w:sdt>
            <w:sdtPr>
              <w:rPr>
                <w:rFonts w:ascii="Calibri" w:eastAsia="Times New Roman" w:hAnsi="Calibri" w:cs="Times New Roman"/>
                <w:sz w:val="48"/>
              </w:rPr>
              <w:alias w:val="Title"/>
              <w:tag w:val=""/>
              <w:id w:val="-234396163"/>
              <w:placeholder>
                <w:docPart w:val="6426CC39F04D4872BB1D1A53053FA7DC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:rsidR="00A82CCB" w:rsidRDefault="00283071">
                <w:pPr>
                  <w:pStyle w:val="Title"/>
                </w:pPr>
                <w:r w:rsidRPr="00283071">
                  <w:rPr>
                    <w:rFonts w:ascii="Calibri" w:eastAsia="Times New Roman" w:hAnsi="Calibri" w:cs="Times New Roman"/>
                    <w:sz w:val="48"/>
                  </w:rPr>
                  <w:t>UNDERSTANDING YOUR HEALTH INSURANCE</w:t>
                </w:r>
              </w:p>
            </w:sdtContent>
          </w:sdt>
          <w:sdt>
            <w:sdtPr>
              <w:alias w:val="Subtitle"/>
              <w:tag w:val=""/>
              <w:id w:val="98612411"/>
              <w:placeholder>
                <w:docPart w:val="62ACD93A8C4E43F88FE1532F00C2712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p w:rsidR="00A82CCB" w:rsidRDefault="00283071">
                <w:pPr>
                  <w:pStyle w:val="Subtitle"/>
                </w:pPr>
                <w:r>
                  <w:t>Come join us and we will explain it!</w:t>
                </w:r>
              </w:p>
            </w:sdtContent>
          </w:sdt>
        </w:tc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</w:tr>
      <w:tr w:rsidR="00A82CCB">
        <w:trPr>
          <w:trHeight w:hRule="exact" w:val="720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096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288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816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</w:tr>
    </w:tbl>
    <w:p w:rsidR="00A82CCB" w:rsidRDefault="009957B3">
      <w:r>
        <w:br w:type="page"/>
      </w:r>
    </w:p>
    <w:tbl>
      <w:tblPr>
        <w:tblStyle w:val="LayoutTable"/>
        <w:tblW w:w="8640" w:type="dxa"/>
        <w:tblLayout w:type="fixed"/>
        <w:tblLook w:val="04A0" w:firstRow="1" w:lastRow="0" w:firstColumn="1" w:lastColumn="0" w:noHBand="0" w:noVBand="1"/>
        <w:tblDescription w:val="Postcard back"/>
      </w:tblPr>
      <w:tblGrid>
        <w:gridCol w:w="720"/>
        <w:gridCol w:w="3600"/>
        <w:gridCol w:w="1170"/>
        <w:gridCol w:w="3150"/>
      </w:tblGrid>
      <w:tr w:rsidR="00A82CCB" w:rsidTr="004112B2">
        <w:trPr>
          <w:trHeight w:hRule="exact" w:val="576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60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117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150" w:type="dxa"/>
          </w:tcPr>
          <w:p w:rsidR="00A82CCB" w:rsidRDefault="00A82CCB">
            <w:pPr>
              <w:spacing w:after="120" w:line="264" w:lineRule="auto"/>
            </w:pPr>
          </w:p>
        </w:tc>
      </w:tr>
      <w:tr w:rsidR="00A82CCB" w:rsidTr="004112B2">
        <w:trPr>
          <w:trHeight w:hRule="exact" w:val="4608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600" w:type="dxa"/>
            <w:tcBorders>
              <w:bottom w:val="single" w:sz="8" w:space="0" w:color="027E6F" w:themeColor="accent1" w:themeShade="BF"/>
            </w:tcBorders>
          </w:tcPr>
          <w:tbl>
            <w:tblPr>
              <w:tblStyle w:val="LayoutTabl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85"/>
            </w:tblGrid>
            <w:tr w:rsidR="00A82CCB">
              <w:trPr>
                <w:trHeight w:hRule="exact" w:val="3600"/>
              </w:trPr>
              <w:tc>
                <w:tcPr>
                  <w:tcW w:w="3585" w:type="dxa"/>
                </w:tcPr>
                <w:p w:rsidR="00A82CCB" w:rsidRPr="00176ACF" w:rsidRDefault="00131AFE">
                  <w:pPr>
                    <w:pStyle w:val="Name"/>
                    <w:rPr>
                      <w:sz w:val="24"/>
                    </w:rPr>
                  </w:pPr>
                  <w:sdt>
                    <w:sdtPr>
                      <w:rPr>
                        <w:sz w:val="24"/>
                      </w:rPr>
                      <w:alias w:val="Company Name"/>
                      <w:tag w:val=""/>
                      <w:id w:val="1764412446"/>
                      <w:placeholder>
                        <w:docPart w:val="6D6C208C27B74F048BEF1186E3CDB957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r w:rsidR="00283071" w:rsidRPr="00176ACF">
                        <w:rPr>
                          <w:sz w:val="24"/>
                        </w:rPr>
                        <w:t>Custom Alloy Corporation</w:t>
                      </w:r>
                    </w:sdtContent>
                  </w:sdt>
                </w:p>
                <w:sdt>
                  <w:sdtPr>
                    <w:alias w:val="Address"/>
                    <w:tag w:val=""/>
                    <w:id w:val="1489668743"/>
                    <w:placeholder>
                      <w:docPart w:val="31439B3D195D4F9A96359DB88B3EDF14"/>
                    </w:placeholder>
                    <w:dataBinding w:prefixMappings="xmlns:ns0='http://schemas.microsoft.com/office/2006/coverPageProps' " w:xpath="/ns0:CoverPageProperties[1]/ns0:CompanyAddress[1]" w:storeItemID="{55AF091B-3C7A-41E3-B477-F2FDAA23CFDA}"/>
                    <w:text/>
                  </w:sdtPr>
                  <w:sdtEndPr/>
                  <w:sdtContent>
                    <w:p w:rsidR="00A82CCB" w:rsidRDefault="00283071">
                      <w:pPr>
                        <w:pStyle w:val="Address"/>
                      </w:pPr>
                      <w:r>
                        <w:t>3 Washington Avenue High Bridge, NJ 08829</w:t>
                      </w:r>
                    </w:p>
                  </w:sdtContent>
                </w:sdt>
                <w:sdt>
                  <w:sdtPr>
                    <w:alias w:val="Date and Time Heading"/>
                    <w:tag w:val=""/>
                    <w:id w:val="-1987688838"/>
                    <w:placeholder>
                      <w:docPart w:val="417783ECB799425193C86A65918471F8"/>
                    </w:placeholder>
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<w:text/>
                  </w:sdtPr>
                  <w:sdtEndPr/>
                  <w:sdtContent>
                    <w:p w:rsidR="00A82CCB" w:rsidRDefault="009957B3">
                      <w:pPr>
                        <w:pStyle w:val="Details"/>
                        <w:spacing w:line="240" w:lineRule="auto"/>
                      </w:pPr>
                      <w:r>
                        <w:t>Join us for our exciting event</w:t>
                      </w:r>
                      <w:r w:rsidR="00176ACF">
                        <w:t>s</w:t>
                      </w:r>
                      <w:r>
                        <w:t>:</w:t>
                      </w:r>
                    </w:p>
                  </w:sdtContent>
                </w:sdt>
                <w:sdt>
                  <w:sdtPr>
                    <w:alias w:val="Date"/>
                    <w:tag w:val=""/>
                    <w:id w:val="1881289471"/>
                    <w:placeholder>
                      <w:docPart w:val="E6E0964EDDA94D7F93FCF0DB629C09AF"/>
                    </w:placeholder>
                    <w:dataBinding w:prefixMappings="xmlns:ns0='http://schemas.microsoft.com/office/2006/coverPageProps' " w:xpath="/ns0:CoverPageProperties[1]/ns0:PublishDate[1]" w:storeItemID="{55AF091B-3C7A-41E3-B477-F2FDAA23CFDA}"/>
                    <w:date w:fullDate="2016-04-02T00:00:00Z">
                      <w:dateFormat w:val="MMMM d, 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p w:rsidR="00A82CCB" w:rsidRDefault="006E618C">
                      <w:pPr>
                        <w:pStyle w:val="Date"/>
                      </w:pPr>
                      <w:r>
                        <w:t>April 2</w:t>
                      </w:r>
                      <w:r w:rsidR="00283071">
                        <w:t>, 2016</w:t>
                      </w:r>
                    </w:p>
                  </w:sdtContent>
                </w:sdt>
                <w:sdt>
                  <w:sdtPr>
                    <w:alias w:val="Time"/>
                    <w:tag w:val=""/>
                    <w:id w:val="-1050616712"/>
                    <w:placeholder>
                      <w:docPart w:val="619BE17CC4354D07AE448A32DD2B885E"/>
                    </w:placeholder>
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<w:text/>
                  </w:sdtPr>
                  <w:sdtEndPr/>
                  <w:sdtContent>
                    <w:p w:rsidR="00A82CCB" w:rsidRDefault="004112B2">
                      <w:pPr>
                        <w:pStyle w:val="Time"/>
                      </w:pPr>
                      <w:r w:rsidRPr="00176ACF">
                        <w:t>10:00a</w:t>
                      </w:r>
                      <w:r w:rsidR="00283071" w:rsidRPr="00176ACF">
                        <w:t xml:space="preserve">m to </w:t>
                      </w:r>
                      <w:r w:rsidRPr="00176ACF">
                        <w:t>12</w:t>
                      </w:r>
                      <w:r w:rsidR="00283071" w:rsidRPr="00176ACF">
                        <w:t>:00pm</w:t>
                      </w:r>
                      <w:r w:rsidR="00176ACF" w:rsidRPr="00176ACF">
                        <w:t xml:space="preserve"> or 2:00pm to 4:00pm</w:t>
                      </w:r>
                    </w:p>
                  </w:sdtContent>
                </w:sdt>
                <w:p w:rsidR="00A82CCB" w:rsidRDefault="00131AFE">
                  <w:pPr>
                    <w:pStyle w:val="Details"/>
                  </w:pPr>
                  <w:sdt>
                    <w:sdtPr>
                      <w:alias w:val="[Contact Info Heading]"/>
                      <w:tag w:val=""/>
                      <w:id w:val="-147363790"/>
                      <w:placeholder>
                        <w:docPart w:val="71FE9472FFEF470081CAA9725F3B9366"/>
                      </w:placeholder>
                      <w:dataBinding w:prefixMappings="xmlns:ns0='http://schemas.microsoft.com/office/2006/coverPageProps' " w:xpath="/ns0:CoverPageProperties[1]/ns0:CompanyFax[1]" w:storeItemID="{55AF091B-3C7A-41E3-B477-F2FDAA23CFDA}"/>
                      <w:text/>
                    </w:sdtPr>
                    <w:sdtEndPr/>
                    <w:sdtContent>
                      <w:r w:rsidR="00176ACF">
                        <w:t>RSVP</w:t>
                      </w:r>
                      <w:r w:rsidR="009957B3">
                        <w:t>:</w:t>
                      </w:r>
                      <w:r w:rsidR="00176ACF">
                        <w:t xml:space="preserve"> Bonnie Steinert (908) 638-6200 Ext 1367</w:t>
                      </w:r>
                    </w:sdtContent>
                  </w:sdt>
                </w:p>
                <w:p w:rsidR="00283071" w:rsidRDefault="00283071">
                  <w:pPr>
                    <w:pStyle w:val="Details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Bonnie Steinert</w:t>
                  </w:r>
                </w:p>
                <w:p w:rsidR="00A82CCB" w:rsidRDefault="00283071">
                  <w:pPr>
                    <w:pStyle w:val="Details"/>
                  </w:pPr>
                  <w:r>
                    <w:rPr>
                      <w:rStyle w:val="Strong"/>
                    </w:rPr>
                    <w:t>(908) 638-6200 Ext. 1367</w:t>
                  </w:r>
                </w:p>
                <w:sdt>
                  <w:sdtPr>
                    <w:alias w:val="Email"/>
                    <w:tag w:val=""/>
                    <w:id w:val="-1982447178"/>
                    <w:placeholder>
                      <w:docPart w:val="72D9C63F136F43F485927B8F670B0873"/>
                    </w:placeholder>
                    <w:dataBinding w:prefixMappings="xmlns:ns0='http://schemas.microsoft.com/office/2006/coverPageProps' " w:xpath="/ns0:CoverPageProperties[1]/ns0:CompanyEmail[1]" w:storeItemID="{55AF091B-3C7A-41E3-B477-F2FDAA23CFDA}"/>
                    <w:text/>
                  </w:sdtPr>
                  <w:sdtEndPr/>
                  <w:sdtContent>
                    <w:p w:rsidR="00A82CCB" w:rsidRDefault="00283071" w:rsidP="00283071">
                      <w:pPr>
                        <w:pStyle w:val="Details"/>
                      </w:pPr>
                      <w:r>
                        <w:t>bsteinert@customalloy.us</w:t>
                      </w:r>
                    </w:p>
                  </w:sdtContent>
                </w:sdt>
              </w:tc>
            </w:tr>
            <w:tr w:rsidR="00A82CCB">
              <w:trPr>
                <w:trHeight w:hRule="exact" w:val="1008"/>
              </w:trPr>
              <w:tc>
                <w:tcPr>
                  <w:tcW w:w="3585" w:type="dxa"/>
                  <w:vAlign w:val="bottom"/>
                </w:tcPr>
                <w:p w:rsidR="00A82CCB" w:rsidRDefault="00283071">
                  <w:pPr>
                    <w:spacing w:after="120" w:line="264" w:lineRule="auto"/>
                  </w:pPr>
                  <w:r w:rsidRPr="00283071">
                    <w:rPr>
                      <w:noProof/>
                    </w:rPr>
                    <w:drawing>
                      <wp:inline distT="0" distB="0" distL="0" distR="0" wp14:anchorId="545342F2" wp14:editId="193C2FA8">
                        <wp:extent cx="2105025" cy="472155"/>
                        <wp:effectExtent l="0" t="0" r="0" b="4445"/>
                        <wp:docPr id="3" name="Picture 3" descr="O:\COMMUNICATIONS\Logos - CAC\cac_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O:\COMMUNICATIONS\Logos - CAC\cac_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11664" cy="4736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82CCB" w:rsidRDefault="00A82CCB">
            <w:pPr>
              <w:spacing w:after="120" w:line="264" w:lineRule="auto"/>
            </w:pPr>
          </w:p>
        </w:tc>
        <w:tc>
          <w:tcPr>
            <w:tcW w:w="117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150" w:type="dxa"/>
            <w:vAlign w:val="center"/>
          </w:tcPr>
          <w:sdt>
            <w:sdtPr>
              <w:id w:val="-977062514"/>
              <w:placeholder>
                <w:docPart w:val="9D4514E9168B492D93E4FCB9AE454A32"/>
              </w:placeholder>
              <w:temporary/>
              <w:showingPlcHdr/>
              <w15:appearance w15:val="hidden"/>
              <w:text/>
            </w:sdtPr>
            <w:sdtEndPr/>
            <w:sdtContent>
              <w:p w:rsidR="00A82CCB" w:rsidRDefault="009957B3">
                <w:pPr>
                  <w:pStyle w:val="Recipient"/>
                </w:pPr>
                <w:r>
                  <w:t>[Recipient Name]</w:t>
                </w:r>
              </w:p>
            </w:sdtContent>
          </w:sdt>
          <w:sdt>
            <w:sdtPr>
              <w:id w:val="305596252"/>
              <w:placeholder>
                <w:docPart w:val="405173C12B07440CA0B389E69A2A46E3"/>
              </w:placeholder>
              <w:temporary/>
              <w:showingPlcHdr/>
              <w15:appearance w15:val="hidden"/>
              <w:text w:multiLine="1"/>
            </w:sdtPr>
            <w:sdtEndPr/>
            <w:sdtContent>
              <w:p w:rsidR="00A82CCB" w:rsidRDefault="009957B3">
                <w:pPr>
                  <w:spacing w:after="120" w:line="264" w:lineRule="auto"/>
                  <w:contextualSpacing/>
                </w:pPr>
                <w:r>
                  <w:t>[Recipient Address]</w:t>
                </w:r>
                <w:r>
                  <w:br/>
                  <w:t>[City, ST  ZIP Code]</w:t>
                </w:r>
              </w:p>
            </w:sdtContent>
          </w:sdt>
        </w:tc>
      </w:tr>
      <w:tr w:rsidR="00A82CCB" w:rsidTr="004112B2">
        <w:trPr>
          <w:trHeight w:hRule="exact" w:val="576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600" w:type="dxa"/>
            <w:tcBorders>
              <w:top w:val="single" w:sz="8" w:space="0" w:color="027E6F" w:themeColor="accent1" w:themeShade="BF"/>
            </w:tcBorders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117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150" w:type="dxa"/>
          </w:tcPr>
          <w:p w:rsidR="00A82CCB" w:rsidRDefault="00A82CCB">
            <w:pPr>
              <w:spacing w:after="120" w:line="264" w:lineRule="auto"/>
            </w:pPr>
          </w:p>
        </w:tc>
      </w:tr>
      <w:tr w:rsidR="00A82CCB" w:rsidTr="004112B2">
        <w:trPr>
          <w:trHeight w:hRule="exact" w:val="720"/>
        </w:trPr>
        <w:tc>
          <w:tcPr>
            <w:tcW w:w="720" w:type="dxa"/>
          </w:tcPr>
          <w:p w:rsidR="00A82CCB" w:rsidRDefault="00A82CCB">
            <w:pPr>
              <w:pStyle w:val="NoSpacing"/>
            </w:pPr>
          </w:p>
        </w:tc>
        <w:tc>
          <w:tcPr>
            <w:tcW w:w="3600" w:type="dxa"/>
          </w:tcPr>
          <w:p w:rsidR="00A82CCB" w:rsidRDefault="00A82CCB">
            <w:pPr>
              <w:pStyle w:val="NoSpacing"/>
            </w:pPr>
          </w:p>
        </w:tc>
        <w:tc>
          <w:tcPr>
            <w:tcW w:w="1170" w:type="dxa"/>
          </w:tcPr>
          <w:p w:rsidR="00A82CCB" w:rsidRDefault="00A82CCB">
            <w:pPr>
              <w:pStyle w:val="NoSpacing"/>
            </w:pPr>
          </w:p>
        </w:tc>
        <w:tc>
          <w:tcPr>
            <w:tcW w:w="3150" w:type="dxa"/>
          </w:tcPr>
          <w:p w:rsidR="00A82CCB" w:rsidRDefault="00A82CCB">
            <w:pPr>
              <w:pStyle w:val="NoSpacing"/>
            </w:pPr>
          </w:p>
        </w:tc>
      </w:tr>
      <w:tr w:rsidR="00A82CCB" w:rsidTr="004112B2">
        <w:trPr>
          <w:trHeight w:hRule="exact" w:val="576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60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117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150" w:type="dxa"/>
          </w:tcPr>
          <w:p w:rsidR="00A82CCB" w:rsidRDefault="00A82CCB">
            <w:pPr>
              <w:spacing w:after="120" w:line="264" w:lineRule="auto"/>
            </w:pPr>
            <w:bookmarkStart w:id="0" w:name="_GoBack"/>
            <w:bookmarkEnd w:id="0"/>
          </w:p>
        </w:tc>
      </w:tr>
      <w:tr w:rsidR="00A82CCB" w:rsidTr="004112B2">
        <w:trPr>
          <w:trHeight w:hRule="exact" w:val="4608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600" w:type="dxa"/>
            <w:tcBorders>
              <w:bottom w:val="single" w:sz="8" w:space="0" w:color="027E6F" w:themeColor="accent1" w:themeShade="BF"/>
            </w:tcBorders>
          </w:tcPr>
          <w:tbl>
            <w:tblPr>
              <w:tblStyle w:val="LayoutTabl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85"/>
            </w:tblGrid>
            <w:tr w:rsidR="00A82CCB">
              <w:trPr>
                <w:trHeight w:hRule="exact" w:val="3600"/>
              </w:trPr>
              <w:tc>
                <w:tcPr>
                  <w:tcW w:w="3585" w:type="dxa"/>
                </w:tcPr>
                <w:p w:rsidR="00A82CCB" w:rsidRDefault="00131AFE">
                  <w:pPr>
                    <w:pStyle w:val="Name"/>
                  </w:pPr>
                  <w:sdt>
                    <w:sdtPr>
                      <w:alias w:val="Company Name"/>
                      <w:tag w:val=""/>
                      <w:id w:val="1206221508"/>
                      <w:placeholder>
                        <w:docPart w:val="6D6C208C27B74F048BEF1186E3CDB957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r w:rsidR="00283071">
                        <w:t>Custom Alloy Corporation</w:t>
                      </w:r>
                    </w:sdtContent>
                  </w:sdt>
                </w:p>
                <w:sdt>
                  <w:sdtPr>
                    <w:alias w:val="Address"/>
                    <w:tag w:val=""/>
                    <w:id w:val="510491056"/>
                    <w:placeholder>
                      <w:docPart w:val="31439B3D195D4F9A96359DB88B3EDF14"/>
                    </w:placeholder>
                    <w:dataBinding w:prefixMappings="xmlns:ns0='http://schemas.microsoft.com/office/2006/coverPageProps' " w:xpath="/ns0:CoverPageProperties[1]/ns0:CompanyAddress[1]" w:storeItemID="{55AF091B-3C7A-41E3-B477-F2FDAA23CFDA}"/>
                    <w:text/>
                  </w:sdtPr>
                  <w:sdtEndPr/>
                  <w:sdtContent>
                    <w:p w:rsidR="00A82CCB" w:rsidRDefault="00283071">
                      <w:pPr>
                        <w:pStyle w:val="Address"/>
                      </w:pPr>
                      <w:r>
                        <w:t>3 Washington Avenue High Bridge, NJ 08829</w:t>
                      </w:r>
                    </w:p>
                  </w:sdtContent>
                </w:sdt>
                <w:sdt>
                  <w:sdtPr>
                    <w:alias w:val="Date and Time Heading"/>
                    <w:tag w:val=""/>
                    <w:id w:val="-1256740444"/>
                    <w:placeholder>
                      <w:docPart w:val="417783ECB799425193C86A65918471F8"/>
                    </w:placeholder>
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<w:text/>
                  </w:sdtPr>
                  <w:sdtEndPr/>
                  <w:sdtContent>
                    <w:p w:rsidR="00A82CCB" w:rsidRDefault="00176ACF">
                      <w:pPr>
                        <w:pStyle w:val="Details"/>
                        <w:spacing w:line="240" w:lineRule="auto"/>
                      </w:pPr>
                      <w:r>
                        <w:t>Join us for our exciting events:</w:t>
                      </w:r>
                    </w:p>
                  </w:sdtContent>
                </w:sdt>
                <w:sdt>
                  <w:sdtPr>
                    <w:alias w:val="Date"/>
                    <w:tag w:val=""/>
                    <w:id w:val="1586574143"/>
                    <w:placeholder>
                      <w:docPart w:val="E6E0964EDDA94D7F93FCF0DB629C09AF"/>
                    </w:placeholder>
                    <w:dataBinding w:prefixMappings="xmlns:ns0='http://schemas.microsoft.com/office/2006/coverPageProps' " w:xpath="/ns0:CoverPageProperties[1]/ns0:PublishDate[1]" w:storeItemID="{55AF091B-3C7A-41E3-B477-F2FDAA23CFDA}"/>
                    <w:date w:fullDate="2016-04-02T00:00:00Z">
                      <w:dateFormat w:val="MMMM d, 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p w:rsidR="00A82CCB" w:rsidRDefault="006E618C">
                      <w:pPr>
                        <w:pStyle w:val="Date"/>
                      </w:pPr>
                      <w:r>
                        <w:t>April 2, 2016</w:t>
                      </w:r>
                    </w:p>
                  </w:sdtContent>
                </w:sdt>
                <w:sdt>
                  <w:sdtPr>
                    <w:alias w:val="Time"/>
                    <w:tag w:val=""/>
                    <w:id w:val="1233816830"/>
                    <w:placeholder>
                      <w:docPart w:val="619BE17CC4354D07AE448A32DD2B885E"/>
                    </w:placeholder>
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<w:text/>
                  </w:sdtPr>
                  <w:sdtEndPr/>
                  <w:sdtContent>
                    <w:p w:rsidR="00A82CCB" w:rsidRDefault="00176ACF">
                      <w:pPr>
                        <w:pStyle w:val="Time"/>
                      </w:pPr>
                      <w:r>
                        <w:t>10:00am to 12:00pm or 2:00pm to 4:00pm</w:t>
                      </w:r>
                    </w:p>
                  </w:sdtContent>
                </w:sdt>
                <w:p w:rsidR="00A82CCB" w:rsidRDefault="00131AFE">
                  <w:pPr>
                    <w:pStyle w:val="Details"/>
                  </w:pPr>
                  <w:sdt>
                    <w:sdtPr>
                      <w:alias w:val="[Contact Info Heading]"/>
                      <w:tag w:val=""/>
                      <w:id w:val="1491826959"/>
                      <w:placeholder>
                        <w:docPart w:val="71FE9472FFEF470081CAA9725F3B9366"/>
                      </w:placeholder>
                      <w:dataBinding w:prefixMappings="xmlns:ns0='http://schemas.microsoft.com/office/2006/coverPageProps' " w:xpath="/ns0:CoverPageProperties[1]/ns0:CompanyFax[1]" w:storeItemID="{55AF091B-3C7A-41E3-B477-F2FDAA23CFDA}"/>
                      <w:text/>
                    </w:sdtPr>
                    <w:sdtEndPr/>
                    <w:sdtContent>
                      <w:r w:rsidR="00176ACF">
                        <w:t>RSVP: Bonnie Steinert (908) 638-6200 Ext 1367</w:t>
                      </w:r>
                    </w:sdtContent>
                  </w:sdt>
                </w:p>
                <w:sdt>
                  <w:sdtPr>
                    <w:rPr>
                      <w:rStyle w:val="PlaceholderText"/>
                      <w:rFonts w:ascii="Cambria" w:eastAsia="Cambria" w:hAnsi="Cambria" w:cs="Times New Roman"/>
                      <w:b/>
                      <w:bCs/>
                      <w:color w:val="auto"/>
                    </w:rPr>
                    <w:alias w:val="Telephone"/>
                    <w:tag w:val=""/>
                    <w:id w:val="-1849707217"/>
                    <w:placeholder>
                      <w:docPart w:val="9B555A6AB96A49D6864B650407194223"/>
                    </w:placeholder>
                    <w:dataBinding w:prefixMappings="xmlns:ns0='http://schemas.microsoft.com/office/2006/coverPageProps' " w:xpath="/ns0:CoverPageProperties[1]/ns0:CompanyPhone[1]" w:storeItemID="{55AF091B-3C7A-41E3-B477-F2FDAA23CFDA}"/>
                    <w:text/>
                  </w:sdtPr>
                  <w:sdtEndPr>
                    <w:rPr>
                      <w:rStyle w:val="PlaceholderText"/>
                    </w:rPr>
                  </w:sdtEndPr>
                  <w:sdtContent>
                    <w:p w:rsidR="00A82CCB" w:rsidRDefault="00283071" w:rsidP="00283071">
                      <w:pPr>
                        <w:pStyle w:val="Details"/>
                        <w:rPr>
                          <w:rStyle w:val="Strong"/>
                        </w:rPr>
                      </w:pPr>
                      <w:r w:rsidRPr="00283071">
                        <w:rPr>
                          <w:rStyle w:val="PlaceholderText"/>
                          <w:rFonts w:ascii="Cambria" w:eastAsia="Cambria" w:hAnsi="Cambria" w:cs="Times New Roman"/>
                          <w:b/>
                          <w:bCs/>
                          <w:color w:val="auto"/>
                        </w:rPr>
                        <w:t>Bonnie Steinert(908) 638-6200 Ext. 1367</w:t>
                      </w:r>
                    </w:p>
                  </w:sdtContent>
                </w:sdt>
                <w:sdt>
                  <w:sdtPr>
                    <w:alias w:val="Email"/>
                    <w:tag w:val=""/>
                    <w:id w:val="1039020700"/>
                    <w:placeholder>
                      <w:docPart w:val="72D9C63F136F43F485927B8F670B0873"/>
                    </w:placeholder>
                    <w:dataBinding w:prefixMappings="xmlns:ns0='http://schemas.microsoft.com/office/2006/coverPageProps' " w:xpath="/ns0:CoverPageProperties[1]/ns0:CompanyEmail[1]" w:storeItemID="{55AF091B-3C7A-41E3-B477-F2FDAA23CFDA}"/>
                    <w:text/>
                  </w:sdtPr>
                  <w:sdtEndPr/>
                  <w:sdtContent>
                    <w:p w:rsidR="00A82CCB" w:rsidRDefault="00283071">
                      <w:pPr>
                        <w:pStyle w:val="Details"/>
                      </w:pPr>
                      <w:r>
                        <w:t>bsteinert@customalloy.us</w:t>
                      </w:r>
                    </w:p>
                  </w:sdtContent>
                </w:sdt>
              </w:tc>
            </w:tr>
            <w:tr w:rsidR="00A82CCB">
              <w:trPr>
                <w:trHeight w:hRule="exact" w:val="1008"/>
              </w:trPr>
              <w:tc>
                <w:tcPr>
                  <w:tcW w:w="3585" w:type="dxa"/>
                  <w:vAlign w:val="bottom"/>
                </w:tcPr>
                <w:p w:rsidR="00A82CCB" w:rsidRDefault="00283071">
                  <w:pPr>
                    <w:spacing w:after="120" w:line="264" w:lineRule="auto"/>
                  </w:pPr>
                  <w:r w:rsidRPr="00283071">
                    <w:rPr>
                      <w:noProof/>
                    </w:rPr>
                    <w:drawing>
                      <wp:inline distT="0" distB="0" distL="0" distR="0" wp14:anchorId="34FD0F88" wp14:editId="6B49A387">
                        <wp:extent cx="2208213" cy="495300"/>
                        <wp:effectExtent l="0" t="0" r="1905" b="0"/>
                        <wp:docPr id="4" name="Picture 4" descr="O:\COMMUNICATIONS\Logos - CAC\cac_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O:\COMMUNICATIONS\Logos - CAC\cac_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1260" cy="498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82CCB" w:rsidRDefault="00A82CCB">
            <w:pPr>
              <w:spacing w:after="120" w:line="264" w:lineRule="auto"/>
            </w:pPr>
          </w:p>
        </w:tc>
        <w:tc>
          <w:tcPr>
            <w:tcW w:w="117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150" w:type="dxa"/>
            <w:vAlign w:val="center"/>
          </w:tcPr>
          <w:sdt>
            <w:sdtPr>
              <w:id w:val="830342086"/>
              <w:placeholder>
                <w:docPart w:val="9D4514E9168B492D93E4FCB9AE454A32"/>
              </w:placeholder>
              <w:temporary/>
              <w:showingPlcHdr/>
              <w15:appearance w15:val="hidden"/>
              <w:text/>
            </w:sdtPr>
            <w:sdtEndPr/>
            <w:sdtContent>
              <w:p w:rsidR="00A82CCB" w:rsidRDefault="009957B3">
                <w:pPr>
                  <w:pStyle w:val="Recipient"/>
                </w:pPr>
                <w:r>
                  <w:t>[Recipient Name]</w:t>
                </w:r>
              </w:p>
            </w:sdtContent>
          </w:sdt>
          <w:sdt>
            <w:sdtPr>
              <w:id w:val="59844988"/>
              <w:placeholder>
                <w:docPart w:val="405173C12B07440CA0B389E69A2A46E3"/>
              </w:placeholder>
              <w:temporary/>
              <w:showingPlcHdr/>
              <w15:appearance w15:val="hidden"/>
              <w:text w:multiLine="1"/>
            </w:sdtPr>
            <w:sdtEndPr/>
            <w:sdtContent>
              <w:p w:rsidR="00A82CCB" w:rsidRDefault="009957B3">
                <w:pPr>
                  <w:spacing w:after="120" w:line="264" w:lineRule="auto"/>
                  <w:contextualSpacing/>
                </w:pPr>
                <w:r>
                  <w:t>[Recipient Address]</w:t>
                </w:r>
                <w:r>
                  <w:br/>
                  <w:t>[City, ST  ZIP Code]</w:t>
                </w:r>
              </w:p>
            </w:sdtContent>
          </w:sdt>
        </w:tc>
      </w:tr>
      <w:tr w:rsidR="00A82CCB" w:rsidTr="004112B2">
        <w:trPr>
          <w:trHeight w:hRule="exact" w:val="576"/>
        </w:trPr>
        <w:tc>
          <w:tcPr>
            <w:tcW w:w="72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600" w:type="dxa"/>
            <w:tcBorders>
              <w:top w:val="single" w:sz="8" w:space="0" w:color="027E6F" w:themeColor="accent1" w:themeShade="BF"/>
            </w:tcBorders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1170" w:type="dxa"/>
          </w:tcPr>
          <w:p w:rsidR="00A82CCB" w:rsidRDefault="00A82CCB">
            <w:pPr>
              <w:spacing w:after="120" w:line="264" w:lineRule="auto"/>
            </w:pPr>
          </w:p>
        </w:tc>
        <w:tc>
          <w:tcPr>
            <w:tcW w:w="3150" w:type="dxa"/>
          </w:tcPr>
          <w:p w:rsidR="00A82CCB" w:rsidRDefault="00A82CCB">
            <w:pPr>
              <w:spacing w:after="120" w:line="264" w:lineRule="auto"/>
            </w:pPr>
          </w:p>
        </w:tc>
      </w:tr>
    </w:tbl>
    <w:p w:rsidR="00A82CCB" w:rsidRDefault="00A82CCB"/>
    <w:sectPr w:rsidR="00A82CCB">
      <w:pgSz w:w="12240" w:h="15840" w:code="1"/>
      <w:pgMar w:top="180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AFE" w:rsidRDefault="00131AFE">
      <w:pPr>
        <w:spacing w:after="0" w:line="240" w:lineRule="auto"/>
      </w:pPr>
      <w:r>
        <w:separator/>
      </w:r>
    </w:p>
  </w:endnote>
  <w:endnote w:type="continuationSeparator" w:id="0">
    <w:p w:rsidR="00131AFE" w:rsidRDefault="0013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AFE" w:rsidRDefault="00131AFE">
      <w:pPr>
        <w:spacing w:after="0" w:line="240" w:lineRule="auto"/>
      </w:pPr>
      <w:r>
        <w:separator/>
      </w:r>
    </w:p>
  </w:footnote>
  <w:footnote w:type="continuationSeparator" w:id="0">
    <w:p w:rsidR="00131AFE" w:rsidRDefault="00131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B2"/>
    <w:rsid w:val="000B1A84"/>
    <w:rsid w:val="00131AFE"/>
    <w:rsid w:val="00176ACF"/>
    <w:rsid w:val="00283071"/>
    <w:rsid w:val="00335CCF"/>
    <w:rsid w:val="004112B2"/>
    <w:rsid w:val="006E618C"/>
    <w:rsid w:val="009957B3"/>
    <w:rsid w:val="00A8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12E17B-4052-4B09-B278-C51D3D51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sz w:val="18"/>
        <w:szCs w:val="18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qFormat/>
    <w:pPr>
      <w:spacing w:line="204" w:lineRule="auto"/>
      <w:ind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92"/>
      <w:szCs w:val="92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after="0" w:line="240" w:lineRule="auto"/>
      <w:ind w:right="288"/>
    </w:pPr>
    <w:rPr>
      <w:i/>
      <w:iCs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"/>
    <w:rPr>
      <w:i/>
      <w:iCs/>
      <w:color w:val="FFFFFF" w:themeColor="background1"/>
      <w:sz w:val="24"/>
      <w:szCs w:val="24"/>
    </w:rPr>
  </w:style>
  <w:style w:type="paragraph" w:styleId="NoSpacing">
    <w:name w:val="No Spacing"/>
    <w:uiPriority w:val="36"/>
    <w:qFormat/>
    <w:pPr>
      <w:spacing w:after="0" w:line="240" w:lineRule="auto"/>
    </w:pPr>
  </w:style>
  <w:style w:type="table" w:styleId="PlainTable2">
    <w:name w:val="Plain Table 2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LayoutTable">
    <w:name w:val="Layout Table"/>
    <w:basedOn w:val="TableNorma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Name">
    <w:name w:val="Name"/>
    <w:basedOn w:val="Normal"/>
    <w:uiPriority w:val="3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  <w:sz w:val="20"/>
      <w:szCs w:val="20"/>
    </w:rPr>
  </w:style>
  <w:style w:type="paragraph" w:customStyle="1" w:styleId="Address">
    <w:name w:val="Address"/>
    <w:basedOn w:val="Normal"/>
    <w:uiPriority w:val="4"/>
    <w:qFormat/>
    <w:pPr>
      <w:spacing w:after="0" w:line="240" w:lineRule="auto"/>
    </w:pPr>
  </w:style>
  <w:style w:type="paragraph" w:customStyle="1" w:styleId="Details">
    <w:name w:val="Details"/>
    <w:basedOn w:val="Normal"/>
    <w:uiPriority w:val="4"/>
    <w:qFormat/>
    <w:pPr>
      <w:spacing w:before="560" w:after="40" w:line="276" w:lineRule="auto"/>
      <w:contextualSpacing/>
    </w:pPr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5"/>
    <w:unhideWhenUsed/>
    <w:qFormat/>
    <w:pPr>
      <w:spacing w:after="0" w:line="216" w:lineRule="auto"/>
    </w:pPr>
    <w:rPr>
      <w:rFonts w:asciiTheme="majorHAnsi" w:eastAsiaTheme="majorEastAsia" w:hAnsiTheme="majorHAnsi" w:cstheme="majorBidi"/>
      <w:b/>
      <w:bCs/>
      <w:color w:val="027E6F" w:themeColor="accent1" w:themeShade="BF"/>
      <w:sz w:val="36"/>
      <w:szCs w:val="36"/>
    </w:rPr>
  </w:style>
  <w:style w:type="character" w:customStyle="1" w:styleId="DateChar">
    <w:name w:val="Date Char"/>
    <w:basedOn w:val="DefaultParagraphFont"/>
    <w:link w:val="Date"/>
    <w:uiPriority w:val="5"/>
    <w:rPr>
      <w:rFonts w:asciiTheme="majorHAnsi" w:eastAsiaTheme="majorEastAsia" w:hAnsiTheme="majorHAnsi" w:cstheme="majorBidi"/>
      <w:b/>
      <w:bCs/>
      <w:color w:val="027E6F" w:themeColor="accent1" w:themeShade="BF"/>
      <w:sz w:val="36"/>
      <w:szCs w:val="36"/>
    </w:rPr>
  </w:style>
  <w:style w:type="paragraph" w:customStyle="1" w:styleId="Time">
    <w:name w:val="Time"/>
    <w:basedOn w:val="Normal"/>
    <w:uiPriority w:val="5"/>
    <w:qFormat/>
    <w:pPr>
      <w:spacing w:line="216" w:lineRule="auto"/>
    </w:pPr>
    <w:rPr>
      <w:rFonts w:asciiTheme="majorHAnsi" w:eastAsiaTheme="majorEastAsia" w:hAnsiTheme="majorHAnsi" w:cstheme="majorBidi"/>
      <w:color w:val="027E6F" w:themeColor="accent1" w:themeShade="BF"/>
      <w:sz w:val="36"/>
    </w:rPr>
  </w:style>
  <w:style w:type="paragraph" w:customStyle="1" w:styleId="Recipient">
    <w:name w:val="Recipient"/>
    <w:basedOn w:val="Normal"/>
    <w:uiPriority w:val="6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sz w:val="20"/>
    </w:r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  <w:rPr>
      <w:color w:val="808080" w:themeColor="background1" w:themeShade="80"/>
      <w:sz w:val="16"/>
    </w:rPr>
  </w:style>
  <w:style w:type="character" w:customStyle="1" w:styleId="HeaderChar">
    <w:name w:val="Header Char"/>
    <w:basedOn w:val="DefaultParagraphFont"/>
    <w:link w:val="Header"/>
    <w:uiPriority w:val="99"/>
    <w:rPr>
      <w:color w:val="808080" w:themeColor="background1" w:themeShade="80"/>
      <w:sz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Strong">
    <w:name w:val="Strong"/>
    <w:basedOn w:val="DefaultParagraphFont"/>
    <w:uiPriority w:val="6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teinert\Desktop\Event%20postcard%20Healthcare%20Meet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26CC39F04D4872BB1D1A53053FA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0CA39-0499-4F86-B293-1160A41E464A}"/>
      </w:docPartPr>
      <w:docPartBody>
        <w:p w:rsidR="00732EDB" w:rsidRDefault="00553E92">
          <w:pPr>
            <w:pStyle w:val="6426CC39F04D4872BB1D1A53053FA7DC"/>
          </w:pPr>
          <w:r>
            <w:t>[Event Title Here]</w:t>
          </w:r>
        </w:p>
      </w:docPartBody>
    </w:docPart>
    <w:docPart>
      <w:docPartPr>
        <w:name w:val="62ACD93A8C4E43F88FE1532F00C27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8BA7A-6635-43FA-BE06-62FA0AAA107B}"/>
      </w:docPartPr>
      <w:docPartBody>
        <w:p w:rsidR="00732EDB" w:rsidRDefault="00553E92">
          <w:pPr>
            <w:pStyle w:val="62ACD93A8C4E43F88FE1532F00C27125"/>
          </w:pPr>
          <w:r>
            <w:t>[Type a tagline for your event here.]</w:t>
          </w:r>
        </w:p>
      </w:docPartBody>
    </w:docPart>
    <w:docPart>
      <w:docPartPr>
        <w:name w:val="6D6C208C27B74F048BEF1186E3CDB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273C4-FE3A-476F-9ACE-D971929940F0}"/>
      </w:docPartPr>
      <w:docPartBody>
        <w:p w:rsidR="00732EDB" w:rsidRDefault="00553E92">
          <w:pPr>
            <w:pStyle w:val="6D6C208C27B74F048BEF1186E3CDB957"/>
          </w:pPr>
          <w:r>
            <w:t>[Company]</w:t>
          </w:r>
        </w:p>
      </w:docPartBody>
    </w:docPart>
    <w:docPart>
      <w:docPartPr>
        <w:name w:val="31439B3D195D4F9A96359DB88B3ED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924AA-44C8-4BF8-9238-3D8C16A28FEA}"/>
      </w:docPartPr>
      <w:docPartBody>
        <w:p w:rsidR="00732EDB" w:rsidRDefault="00553E92">
          <w:pPr>
            <w:pStyle w:val="31439B3D195D4F9A96359DB88B3EDF14"/>
          </w:pPr>
          <w:r>
            <w:t>[Address, City, ST  ZIP Code]</w:t>
          </w:r>
        </w:p>
      </w:docPartBody>
    </w:docPart>
    <w:docPart>
      <w:docPartPr>
        <w:name w:val="417783ECB799425193C86A6591847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03A66-A7FD-4BDD-B321-0C4E95BBD2A2}"/>
      </w:docPartPr>
      <w:docPartBody>
        <w:p w:rsidR="00732EDB" w:rsidRDefault="00553E92">
          <w:pPr>
            <w:pStyle w:val="417783ECB799425193C86A65918471F8"/>
          </w:pPr>
          <w:r>
            <w:t>[Date and Time Heading]</w:t>
          </w:r>
        </w:p>
      </w:docPartBody>
    </w:docPart>
    <w:docPart>
      <w:docPartPr>
        <w:name w:val="E6E0964EDDA94D7F93FCF0DB629C0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BA098-EF21-4BB9-B4FF-60FAC90BECB9}"/>
      </w:docPartPr>
      <w:docPartBody>
        <w:p w:rsidR="00732EDB" w:rsidRDefault="00553E92">
          <w:pPr>
            <w:pStyle w:val="E6E0964EDDA94D7F93FCF0DB629C09AF"/>
          </w:pPr>
          <w:r>
            <w:t>[Date]</w:t>
          </w:r>
        </w:p>
      </w:docPartBody>
    </w:docPart>
    <w:docPart>
      <w:docPartPr>
        <w:name w:val="619BE17CC4354D07AE448A32DD2B8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854E8-FD02-451F-A66E-643B35053E40}"/>
      </w:docPartPr>
      <w:docPartBody>
        <w:p w:rsidR="00732EDB" w:rsidRDefault="00553E92">
          <w:pPr>
            <w:pStyle w:val="619BE17CC4354D07AE448A32DD2B885E"/>
          </w:pPr>
          <w:r>
            <w:t>[Time]</w:t>
          </w:r>
        </w:p>
      </w:docPartBody>
    </w:docPart>
    <w:docPart>
      <w:docPartPr>
        <w:name w:val="71FE9472FFEF470081CAA9725F3B9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1FC5E-2477-4F60-BB2D-36F7889A8ECF}"/>
      </w:docPartPr>
      <w:docPartBody>
        <w:p w:rsidR="00732EDB" w:rsidRDefault="00553E92">
          <w:pPr>
            <w:pStyle w:val="71FE9472FFEF470081CAA9725F3B9366"/>
          </w:pPr>
          <w:r>
            <w:t>[Contact Info Heading]</w:t>
          </w:r>
        </w:p>
      </w:docPartBody>
    </w:docPart>
    <w:docPart>
      <w:docPartPr>
        <w:name w:val="72D9C63F136F43F485927B8F670B0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71792-1D10-4437-A033-4F69F59B2B17}"/>
      </w:docPartPr>
      <w:docPartBody>
        <w:p w:rsidR="00732EDB" w:rsidRDefault="00553E92">
          <w:pPr>
            <w:pStyle w:val="72D9C63F136F43F485927B8F670B0873"/>
          </w:pPr>
          <w:r>
            <w:t>[Email]</w:t>
          </w:r>
        </w:p>
      </w:docPartBody>
    </w:docPart>
    <w:docPart>
      <w:docPartPr>
        <w:name w:val="9D4514E9168B492D93E4FCB9AE454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681CD-495A-46FB-A209-92AA6DC63E8B}"/>
      </w:docPartPr>
      <w:docPartBody>
        <w:p w:rsidR="00732EDB" w:rsidRDefault="00553E92">
          <w:pPr>
            <w:pStyle w:val="9D4514E9168B492D93E4FCB9AE454A32"/>
          </w:pPr>
          <w:r>
            <w:t>[Recipient Name]</w:t>
          </w:r>
        </w:p>
      </w:docPartBody>
    </w:docPart>
    <w:docPart>
      <w:docPartPr>
        <w:name w:val="405173C12B07440CA0B389E69A2A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4CE36-6A07-4AED-88E9-47F133E5AFE8}"/>
      </w:docPartPr>
      <w:docPartBody>
        <w:p w:rsidR="00732EDB" w:rsidRDefault="00553E92">
          <w:pPr>
            <w:pStyle w:val="405173C12B07440CA0B389E69A2A46E3"/>
          </w:pPr>
          <w:r>
            <w:t>[Recipient Address]</w:t>
          </w:r>
          <w:r>
            <w:br/>
            <w:t>[City, ST  ZIP Code]</w:t>
          </w:r>
        </w:p>
      </w:docPartBody>
    </w:docPart>
    <w:docPart>
      <w:docPartPr>
        <w:name w:val="9B555A6AB96A49D6864B650407194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19998-D68F-45B7-AF00-CD355E58896C}"/>
      </w:docPartPr>
      <w:docPartBody>
        <w:p w:rsidR="00732EDB" w:rsidRDefault="00553E92">
          <w:pPr>
            <w:pStyle w:val="9B555A6AB96A49D6864B650407194223"/>
          </w:pPr>
          <w:r>
            <w:rPr>
              <w:rStyle w:val="Strong"/>
            </w:rP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E92"/>
    <w:rsid w:val="000D6664"/>
    <w:rsid w:val="00553E92"/>
    <w:rsid w:val="00732EDB"/>
    <w:rsid w:val="008F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26CC39F04D4872BB1D1A53053FA7DC">
    <w:name w:val="6426CC39F04D4872BB1D1A53053FA7DC"/>
  </w:style>
  <w:style w:type="paragraph" w:customStyle="1" w:styleId="62ACD93A8C4E43F88FE1532F00C27125">
    <w:name w:val="62ACD93A8C4E43F88FE1532F00C27125"/>
  </w:style>
  <w:style w:type="paragraph" w:customStyle="1" w:styleId="6D6C208C27B74F048BEF1186E3CDB957">
    <w:name w:val="6D6C208C27B74F048BEF1186E3CDB957"/>
  </w:style>
  <w:style w:type="paragraph" w:customStyle="1" w:styleId="31439B3D195D4F9A96359DB88B3EDF14">
    <w:name w:val="31439B3D195D4F9A96359DB88B3EDF14"/>
  </w:style>
  <w:style w:type="paragraph" w:customStyle="1" w:styleId="417783ECB799425193C86A65918471F8">
    <w:name w:val="417783ECB799425193C86A65918471F8"/>
  </w:style>
  <w:style w:type="paragraph" w:customStyle="1" w:styleId="E6E0964EDDA94D7F93FCF0DB629C09AF">
    <w:name w:val="E6E0964EDDA94D7F93FCF0DB629C09AF"/>
  </w:style>
  <w:style w:type="paragraph" w:customStyle="1" w:styleId="619BE17CC4354D07AE448A32DD2B885E">
    <w:name w:val="619BE17CC4354D07AE448A32DD2B885E"/>
  </w:style>
  <w:style w:type="paragraph" w:customStyle="1" w:styleId="71FE9472FFEF470081CAA9725F3B9366">
    <w:name w:val="71FE9472FFEF470081CAA9725F3B9366"/>
  </w:style>
  <w:style w:type="paragraph" w:customStyle="1" w:styleId="72D9C63F136F43F485927B8F670B0873">
    <w:name w:val="72D9C63F136F43F485927B8F670B0873"/>
  </w:style>
  <w:style w:type="paragraph" w:customStyle="1" w:styleId="9D4514E9168B492D93E4FCB9AE454A32">
    <w:name w:val="9D4514E9168B492D93E4FCB9AE454A32"/>
  </w:style>
  <w:style w:type="paragraph" w:customStyle="1" w:styleId="405173C12B07440CA0B389E69A2A46E3">
    <w:name w:val="405173C12B07440CA0B389E69A2A46E3"/>
  </w:style>
  <w:style w:type="character" w:styleId="Strong">
    <w:name w:val="Strong"/>
    <w:basedOn w:val="DefaultParagraphFont"/>
    <w:uiPriority w:val="6"/>
    <w:qFormat/>
    <w:rPr>
      <w:b/>
      <w:bCs/>
    </w:rPr>
  </w:style>
  <w:style w:type="paragraph" w:customStyle="1" w:styleId="9B555A6AB96A49D6864B650407194223">
    <w:name w:val="9B555A6AB96A49D6864B650407194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arketing Set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2682A6"/>
      </a:hlink>
      <a:folHlink>
        <a:srgbClr val="6A5178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2016-04-02T00:00:00</PublishDate>
  <Abstract/>
  <CompanyAddress>3 Washington Avenue High Bridge, NJ 08829</CompanyAddress>
  <CompanyPhone>Bonnie Steinert(908) 638-6200 Ext. 1367</CompanyPhone>
  <CompanyFax>RSVP: Bonnie Steinert (908) 638-6200 Ext 1367</CompanyFax>
  <CompanyEmail>bsteinert@customalloy.us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2A79DB-FC80-411A-A7D8-D9DD486FCC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postcard Healthcare Meeting</Template>
  <TotalTime>4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 Alloy Corporation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YOUR HEALTH INSURANCE</dc:title>
  <dc:subject>Come join us and we will explain it!</dc:subject>
  <dc:creator>Bonnie Steinert</dc:creator>
  <cp:keywords/>
  <cp:lastModifiedBy>Bonnie Steinert</cp:lastModifiedBy>
  <cp:revision>4</cp:revision>
  <dcterms:created xsi:type="dcterms:W3CDTF">2016-02-19T21:09:00Z</dcterms:created>
  <dcterms:modified xsi:type="dcterms:W3CDTF">2016-02-26T19:30:00Z</dcterms:modified>
  <cp:category>10:00am to 12:00pm or 2:00pm to 4:00pm</cp:category>
  <cp:contentStatus>Join us for our exciting events: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TC029012679991</vt:lpwstr>
  </property>
</Properties>
</file>