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D1C" w:rsidRDefault="00ED00CA" w:rsidP="00200D1C">
      <w:pPr>
        <w:jc w:val="right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924050" cy="4000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F3" w:rsidRDefault="00ED00C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align>center</wp:align>
                </wp:positionH>
                <wp:positionV relativeFrom="margin">
                  <wp:posOffset>1555115</wp:posOffset>
                </wp:positionV>
                <wp:extent cx="5485130" cy="3636645"/>
                <wp:effectExtent l="0" t="0" r="0" b="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3636645"/>
                          <a:chOff x="1800" y="1440"/>
                          <a:chExt cx="8638" cy="8122"/>
                        </a:xfrm>
                      </wpg:grpSpPr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1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txbx>
                          <w:txbxContent>
                            <w:p w:rsidR="007E27F3" w:rsidRPr="00ED00CA" w:rsidRDefault="007E27F3">
                              <w:pPr>
                                <w:spacing w:after="0"/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ED00CA"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[Type the company name]</w:t>
                              </w:r>
                            </w:p>
                            <w:p w:rsidR="007E27F3" w:rsidRPr="00ED00CA" w:rsidRDefault="007E27F3">
                              <w:pPr>
                                <w:spacing w:after="0"/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00" y="2294"/>
                            <a:ext cx="6753" cy="7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txbx>
                          <w:txbxContent>
                            <w:p w:rsidR="007E27F3" w:rsidRPr="00ED00CA" w:rsidRDefault="007E27F3" w:rsidP="007E27F3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1F497D"/>
                                  <w:sz w:val="72"/>
                                  <w:szCs w:val="72"/>
                                </w:rPr>
                              </w:pPr>
                              <w:r w:rsidRPr="00ED00CA">
                                <w:rPr>
                                  <w:b/>
                                  <w:bCs/>
                                  <w:color w:val="33A457"/>
                                  <w:sz w:val="72"/>
                                  <w:szCs w:val="72"/>
                                </w:rPr>
                                <w:t>[Type the document title]</w:t>
                              </w:r>
                            </w:p>
                            <w:p w:rsidR="007E27F3" w:rsidRPr="00ED00CA" w:rsidRDefault="007E27F3" w:rsidP="007E27F3">
                              <w:pPr>
                                <w:jc w:val="center"/>
                                <w:rPr>
                                  <w:b/>
                                  <w:bCs/>
                                  <w:color w:val="0099DB"/>
                                  <w:sz w:val="40"/>
                                  <w:szCs w:val="40"/>
                                </w:rPr>
                              </w:pPr>
                              <w:r w:rsidRPr="00ED00CA">
                                <w:rPr>
                                  <w:b/>
                                  <w:bCs/>
                                  <w:color w:val="0099DB"/>
                                  <w:sz w:val="40"/>
                                  <w:szCs w:val="40"/>
                                </w:rPr>
                                <w:t>[Type the document subtitle]</w:t>
                              </w:r>
                            </w:p>
                            <w:p w:rsidR="007E27F3" w:rsidRPr="00ED00CA" w:rsidRDefault="00765907">
                              <w:pPr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ED00CA"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Michael</w:t>
                              </w:r>
                            </w:p>
                            <w:p w:rsidR="007E27F3" w:rsidRPr="00ED00CA" w:rsidRDefault="007E27F3">
                              <w:pPr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122.45pt;width:431.9pt;height:286.35pt;z-index:251659264;mso-position-horizontal:center;mso-position-horizontal-relative:page;mso-position-vertical-relative:margin;mso-height-relative:margin" coordorigin="1800,1440" coordsize="8638,8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" o:allowincell="f">
                <v:rect id="Rectangle 15" o:spid="_x0000_s1027" style="position:absolute;left:1800;top:1440;width:863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>
                  <v:textbox>
                    <w:txbxContent>
                      <w:p w:rsidR="007E27F3" w:rsidRPr="00ED00CA" w:rsidRDefault="007E27F3">
                        <w:pPr>
                          <w:spacing w:after="0"/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ED00CA"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[Type the company name]</w:t>
                        </w:r>
                      </w:p>
                      <w:p w:rsidR="007E27F3" w:rsidRPr="00ED00CA" w:rsidRDefault="007E27F3">
                        <w:pPr>
                          <w:spacing w:after="0"/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7" o:spid="_x0000_s1028" style="position:absolute;left:1800;top:2294;width:6753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RPsEA&#10;AADaAAAADwAAAGRycy9kb3ducmV2LnhtbESP0YrCMBRE3xf8h3AF39ZUBZWuUUQRFVTQ9QPuNnfb&#10;YnNTkqj1740g+DjMzBlmMmtMJW7kfGlZQa+bgCDOrC45V3D+XX2PQfiArLGyTAoe5GE2bX1NMNX2&#10;zke6nUIuIoR9igqKEOpUSp8VZNB3bU0cvX/rDIYoXS61w3uEm0r2k2QoDZYcFwqsaVFQdjldjYLB&#10;7nBw++VlNUyW5y1b1yzWf0elOu1m/gMiUBM+4Xd7oxWM4HUl3gA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50T7BAAAA2gAAAA8AAAAAAAAAAAAAAAAAmAIAAGRycy9kb3du&#10;cmV2LnhtbFBLBQYAAAAABAAEAPUAAACGAwAAAAA=&#10;" filled="f" stroked="f">
                  <v:textbox>
                    <w:txbxContent>
                      <w:p w:rsidR="007E27F3" w:rsidRPr="00ED00CA" w:rsidRDefault="007E27F3" w:rsidP="007E27F3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1F497D"/>
                            <w:sz w:val="72"/>
                            <w:szCs w:val="72"/>
                          </w:rPr>
                        </w:pPr>
                        <w:r w:rsidRPr="00ED00CA">
                          <w:rPr>
                            <w:b/>
                            <w:bCs/>
                            <w:color w:val="33A457"/>
                            <w:sz w:val="72"/>
                            <w:szCs w:val="72"/>
                          </w:rPr>
                          <w:t>[Type the document title]</w:t>
                        </w:r>
                      </w:p>
                      <w:p w:rsidR="007E27F3" w:rsidRPr="00ED00CA" w:rsidRDefault="007E27F3" w:rsidP="007E27F3">
                        <w:pPr>
                          <w:jc w:val="center"/>
                          <w:rPr>
                            <w:b/>
                            <w:bCs/>
                            <w:color w:val="0099DB"/>
                            <w:sz w:val="40"/>
                            <w:szCs w:val="40"/>
                          </w:rPr>
                        </w:pPr>
                        <w:r w:rsidRPr="00ED00CA">
                          <w:rPr>
                            <w:b/>
                            <w:bCs/>
                            <w:color w:val="0099DB"/>
                            <w:sz w:val="40"/>
                            <w:szCs w:val="40"/>
                          </w:rPr>
                          <w:t>[Type the document subtitle]</w:t>
                        </w:r>
                      </w:p>
                      <w:p w:rsidR="007E27F3" w:rsidRPr="00ED00CA" w:rsidRDefault="00765907">
                        <w:pPr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ED00CA"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Michael</w:t>
                        </w:r>
                      </w:p>
                      <w:p w:rsidR="007E27F3" w:rsidRPr="00ED00CA" w:rsidRDefault="007E27F3">
                        <w:pPr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5193030</wp:posOffset>
            </wp:positionV>
            <wp:extent cx="7610475" cy="4135755"/>
            <wp:effectExtent l="0" t="0" r="952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7F3">
        <w:br w:type="page"/>
      </w:r>
    </w:p>
    <w:p w:rsidR="00765907" w:rsidRPr="00785967" w:rsidRDefault="00765907">
      <w:pPr>
        <w:pStyle w:val="TOCHeading"/>
        <w:rPr>
          <w:rFonts w:ascii="MS Reference Sans Serif" w:hAnsi="MS Reference Sans Serif"/>
        </w:rPr>
      </w:pPr>
      <w:r w:rsidRPr="00785967">
        <w:rPr>
          <w:rFonts w:ascii="MS Reference Sans Serif" w:hAnsi="MS Reference Sans Serif"/>
        </w:rPr>
        <w:t>Contents</w:t>
      </w:r>
    </w:p>
    <w:p w:rsidR="00765907" w:rsidRDefault="00995508">
      <w:fldSimple w:instr=" TOC \o &quot;1-3&quot; \h \z \u ">
        <w:r w:rsidR="00765907">
          <w:rPr>
            <w:b/>
            <w:bCs/>
            <w:noProof/>
            <w:lang w:val="en-US"/>
          </w:rPr>
          <w:t>No table of contents entries found.</w:t>
        </w:r>
      </w:fldSimple>
    </w:p>
    <w:p w:rsidR="00CA2495" w:rsidRDefault="00CA2495"/>
    <w:p w:rsidR="007E27F3" w:rsidRDefault="007E27F3"/>
    <w:p w:rsidR="00765907" w:rsidRDefault="00765907">
      <w:pPr>
        <w:sectPr w:rsidR="00765907" w:rsidSect="007E27F3"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:rsidR="00765907" w:rsidRDefault="00785967" w:rsidP="00785967">
      <w:pPr>
        <w:pStyle w:val="Title"/>
      </w:pPr>
      <w:r>
        <w:lastRenderedPageBreak/>
        <w:t>Title</w:t>
      </w:r>
    </w:p>
    <w:p w:rsidR="00785967" w:rsidRDefault="00785967" w:rsidP="00785967">
      <w:pPr>
        <w:pStyle w:val="Heading1"/>
      </w:pPr>
      <w:r>
        <w:t>Heading 1</w:t>
      </w:r>
    </w:p>
    <w:p w:rsidR="00785967" w:rsidRDefault="00785967">
      <w:r>
        <w:t>Body</w:t>
      </w:r>
    </w:p>
    <w:p w:rsidR="007E27F3" w:rsidRDefault="007E27F3"/>
    <w:sectPr w:rsidR="007E27F3" w:rsidSect="007E27F3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0CA"/>
    <w:rsid w:val="00200D1C"/>
    <w:rsid w:val="00765907"/>
    <w:rsid w:val="00785967"/>
    <w:rsid w:val="007E27F3"/>
    <w:rsid w:val="00995508"/>
    <w:rsid w:val="00CA2495"/>
    <w:rsid w:val="00D174A5"/>
    <w:rsid w:val="00ED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S Reference Sans Serif" w:eastAsia="Calibri" w:hAnsi="MS Reference Sans Serif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7F3"/>
    <w:pPr>
      <w:spacing w:after="200" w:line="276" w:lineRule="auto"/>
    </w:pPr>
    <w:rPr>
      <w:sz w:val="1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27F3"/>
    <w:pPr>
      <w:keepNext/>
      <w:keepLines/>
      <w:spacing w:before="480" w:after="0"/>
      <w:outlineLvl w:val="0"/>
    </w:pPr>
    <w:rPr>
      <w:rFonts w:eastAsia="Times New Roman"/>
      <w:b/>
      <w:bCs/>
      <w:color w:val="267A4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27F3"/>
    <w:pPr>
      <w:keepNext/>
      <w:keepLines/>
      <w:spacing w:before="200" w:after="0"/>
      <w:outlineLvl w:val="1"/>
    </w:pPr>
    <w:rPr>
      <w:rFonts w:eastAsia="Times New Roman"/>
      <w:b/>
      <w:bCs/>
      <w:color w:val="0099DB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27F3"/>
    <w:pPr>
      <w:keepNext/>
      <w:keepLines/>
      <w:spacing w:before="200" w:after="0"/>
      <w:outlineLvl w:val="2"/>
    </w:pPr>
    <w:rPr>
      <w:rFonts w:eastAsia="Times New Roman"/>
      <w:b/>
      <w:bCs/>
      <w:color w:val="C41F3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27F3"/>
    <w:pPr>
      <w:pBdr>
        <w:bottom w:val="single" w:sz="8" w:space="4" w:color="0099DB"/>
      </w:pBdr>
      <w:spacing w:after="300" w:line="240" w:lineRule="auto"/>
      <w:contextualSpacing/>
    </w:pPr>
    <w:rPr>
      <w:rFonts w:eastAsia="Times New Roman"/>
      <w:color w:val="0072A4"/>
      <w:spacing w:val="5"/>
      <w:kern w:val="28"/>
      <w:sz w:val="44"/>
      <w:szCs w:val="52"/>
    </w:rPr>
  </w:style>
  <w:style w:type="character" w:customStyle="1" w:styleId="TitleChar">
    <w:name w:val="Title Char"/>
    <w:link w:val="Title"/>
    <w:uiPriority w:val="10"/>
    <w:rsid w:val="007E27F3"/>
    <w:rPr>
      <w:rFonts w:eastAsia="Times New Roman" w:cs="Times New Roman"/>
      <w:color w:val="0072A4"/>
      <w:spacing w:val="5"/>
      <w:kern w:val="28"/>
      <w:sz w:val="44"/>
      <w:szCs w:val="52"/>
    </w:rPr>
  </w:style>
  <w:style w:type="character" w:customStyle="1" w:styleId="Heading1Char">
    <w:name w:val="Heading 1 Char"/>
    <w:link w:val="Heading1"/>
    <w:uiPriority w:val="9"/>
    <w:rsid w:val="007E27F3"/>
    <w:rPr>
      <w:rFonts w:eastAsia="Times New Roman" w:cs="Times New Roman"/>
      <w:b/>
      <w:bCs/>
      <w:color w:val="267A41"/>
      <w:sz w:val="28"/>
      <w:szCs w:val="28"/>
    </w:rPr>
  </w:style>
  <w:style w:type="character" w:customStyle="1" w:styleId="Heading2Char">
    <w:name w:val="Heading 2 Char"/>
    <w:link w:val="Heading2"/>
    <w:uiPriority w:val="9"/>
    <w:rsid w:val="007E27F3"/>
    <w:rPr>
      <w:rFonts w:eastAsia="Times New Roman" w:cs="Times New Roman"/>
      <w:b/>
      <w:bCs/>
      <w:color w:val="0099DB"/>
      <w:sz w:val="22"/>
      <w:szCs w:val="26"/>
    </w:rPr>
  </w:style>
  <w:style w:type="character" w:customStyle="1" w:styleId="Heading3Char">
    <w:name w:val="Heading 3 Char"/>
    <w:link w:val="Heading3"/>
    <w:uiPriority w:val="9"/>
    <w:rsid w:val="007E27F3"/>
    <w:rPr>
      <w:rFonts w:eastAsia="Times New Roman" w:cs="Times New Roman"/>
      <w:b/>
      <w:bCs/>
      <w:color w:val="C41F3A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27F3"/>
    <w:pPr>
      <w:numPr>
        <w:ilvl w:val="1"/>
      </w:numPr>
    </w:pPr>
    <w:rPr>
      <w:rFonts w:eastAsia="Times New Roman"/>
      <w:i/>
      <w:iCs/>
      <w:color w:val="C41F3A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7E27F3"/>
    <w:rPr>
      <w:rFonts w:eastAsia="Times New Roman" w:cs="Times New Roman"/>
      <w:i/>
      <w:iCs/>
      <w:color w:val="C41F3A"/>
      <w:spacing w:val="15"/>
      <w:sz w:val="24"/>
      <w:szCs w:val="24"/>
    </w:rPr>
  </w:style>
  <w:style w:type="character" w:styleId="Emphasis">
    <w:name w:val="Emphasis"/>
    <w:uiPriority w:val="20"/>
    <w:qFormat/>
    <w:rsid w:val="007E27F3"/>
    <w:rPr>
      <w:i/>
      <w:iCs/>
    </w:rPr>
  </w:style>
  <w:style w:type="character" w:styleId="SubtleEmphasis">
    <w:name w:val="Subtle Emphasis"/>
    <w:uiPriority w:val="19"/>
    <w:qFormat/>
    <w:rsid w:val="007E27F3"/>
    <w:rPr>
      <w:rFonts w:ascii="MS Reference Sans Serif" w:hAnsi="MS Reference Sans Serif"/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27F3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5907"/>
    <w:pPr>
      <w:outlineLvl w:val="9"/>
    </w:pPr>
    <w:rPr>
      <w:rFonts w:ascii="Cambria" w:hAnsi="Cambria"/>
      <w:color w:val="0072A4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S Reference Sans Serif" w:eastAsia="Calibri" w:hAnsi="MS Reference Sans Serif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7F3"/>
    <w:pPr>
      <w:spacing w:after="200" w:line="276" w:lineRule="auto"/>
    </w:pPr>
    <w:rPr>
      <w:sz w:val="1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27F3"/>
    <w:pPr>
      <w:keepNext/>
      <w:keepLines/>
      <w:spacing w:before="480" w:after="0"/>
      <w:outlineLvl w:val="0"/>
    </w:pPr>
    <w:rPr>
      <w:rFonts w:eastAsia="Times New Roman"/>
      <w:b/>
      <w:bCs/>
      <w:color w:val="267A4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27F3"/>
    <w:pPr>
      <w:keepNext/>
      <w:keepLines/>
      <w:spacing w:before="200" w:after="0"/>
      <w:outlineLvl w:val="1"/>
    </w:pPr>
    <w:rPr>
      <w:rFonts w:eastAsia="Times New Roman"/>
      <w:b/>
      <w:bCs/>
      <w:color w:val="0099DB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27F3"/>
    <w:pPr>
      <w:keepNext/>
      <w:keepLines/>
      <w:spacing w:before="200" w:after="0"/>
      <w:outlineLvl w:val="2"/>
    </w:pPr>
    <w:rPr>
      <w:rFonts w:eastAsia="Times New Roman"/>
      <w:b/>
      <w:bCs/>
      <w:color w:val="C41F3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27F3"/>
    <w:pPr>
      <w:pBdr>
        <w:bottom w:val="single" w:sz="8" w:space="4" w:color="0099DB"/>
      </w:pBdr>
      <w:spacing w:after="300" w:line="240" w:lineRule="auto"/>
      <w:contextualSpacing/>
    </w:pPr>
    <w:rPr>
      <w:rFonts w:eastAsia="Times New Roman"/>
      <w:color w:val="0072A4"/>
      <w:spacing w:val="5"/>
      <w:kern w:val="28"/>
      <w:sz w:val="44"/>
      <w:szCs w:val="52"/>
    </w:rPr>
  </w:style>
  <w:style w:type="character" w:customStyle="1" w:styleId="TitleChar">
    <w:name w:val="Title Char"/>
    <w:link w:val="Title"/>
    <w:uiPriority w:val="10"/>
    <w:rsid w:val="007E27F3"/>
    <w:rPr>
      <w:rFonts w:eastAsia="Times New Roman" w:cs="Times New Roman"/>
      <w:color w:val="0072A4"/>
      <w:spacing w:val="5"/>
      <w:kern w:val="28"/>
      <w:sz w:val="44"/>
      <w:szCs w:val="52"/>
    </w:rPr>
  </w:style>
  <w:style w:type="character" w:customStyle="1" w:styleId="Heading1Char">
    <w:name w:val="Heading 1 Char"/>
    <w:link w:val="Heading1"/>
    <w:uiPriority w:val="9"/>
    <w:rsid w:val="007E27F3"/>
    <w:rPr>
      <w:rFonts w:eastAsia="Times New Roman" w:cs="Times New Roman"/>
      <w:b/>
      <w:bCs/>
      <w:color w:val="267A41"/>
      <w:sz w:val="28"/>
      <w:szCs w:val="28"/>
    </w:rPr>
  </w:style>
  <w:style w:type="character" w:customStyle="1" w:styleId="Heading2Char">
    <w:name w:val="Heading 2 Char"/>
    <w:link w:val="Heading2"/>
    <w:uiPriority w:val="9"/>
    <w:rsid w:val="007E27F3"/>
    <w:rPr>
      <w:rFonts w:eastAsia="Times New Roman" w:cs="Times New Roman"/>
      <w:b/>
      <w:bCs/>
      <w:color w:val="0099DB"/>
      <w:sz w:val="22"/>
      <w:szCs w:val="26"/>
    </w:rPr>
  </w:style>
  <w:style w:type="character" w:customStyle="1" w:styleId="Heading3Char">
    <w:name w:val="Heading 3 Char"/>
    <w:link w:val="Heading3"/>
    <w:uiPriority w:val="9"/>
    <w:rsid w:val="007E27F3"/>
    <w:rPr>
      <w:rFonts w:eastAsia="Times New Roman" w:cs="Times New Roman"/>
      <w:b/>
      <w:bCs/>
      <w:color w:val="C41F3A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27F3"/>
    <w:pPr>
      <w:numPr>
        <w:ilvl w:val="1"/>
      </w:numPr>
    </w:pPr>
    <w:rPr>
      <w:rFonts w:eastAsia="Times New Roman"/>
      <w:i/>
      <w:iCs/>
      <w:color w:val="C41F3A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7E27F3"/>
    <w:rPr>
      <w:rFonts w:eastAsia="Times New Roman" w:cs="Times New Roman"/>
      <w:i/>
      <w:iCs/>
      <w:color w:val="C41F3A"/>
      <w:spacing w:val="15"/>
      <w:sz w:val="24"/>
      <w:szCs w:val="24"/>
    </w:rPr>
  </w:style>
  <w:style w:type="character" w:styleId="Emphasis">
    <w:name w:val="Emphasis"/>
    <w:uiPriority w:val="20"/>
    <w:qFormat/>
    <w:rsid w:val="007E27F3"/>
    <w:rPr>
      <w:i/>
      <w:iCs/>
    </w:rPr>
  </w:style>
  <w:style w:type="character" w:styleId="SubtleEmphasis">
    <w:name w:val="Subtle Emphasis"/>
    <w:uiPriority w:val="19"/>
    <w:qFormat/>
    <w:rsid w:val="007E27F3"/>
    <w:rPr>
      <w:rFonts w:ascii="MS Reference Sans Serif" w:hAnsi="MS Reference Sans Serif"/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27F3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5907"/>
    <w:pPr>
      <w:outlineLvl w:val="9"/>
    </w:pPr>
    <w:rPr>
      <w:rFonts w:ascii="Cambria" w:hAnsi="Cambria"/>
      <w:color w:val="0072A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ass-fs-svr01\userprofiles\olivia.day\AppData\Roaming\Microsoft\Templates\WAoS%20Report.dotx" TargetMode="External"/></Relationships>
</file>

<file path=word/theme/theme1.xml><?xml version="1.0" encoding="utf-8"?>
<a:theme xmlns:a="http://schemas.openxmlformats.org/drawingml/2006/main" name="Office Theme">
  <a:themeElements>
    <a:clrScheme name="WAo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DB"/>
      </a:accent1>
      <a:accent2>
        <a:srgbClr val="33A457"/>
      </a:accent2>
      <a:accent3>
        <a:srgbClr val="C41F3A"/>
      </a:accent3>
      <a:accent4>
        <a:srgbClr val="0099DB"/>
      </a:accent4>
      <a:accent5>
        <a:srgbClr val="33A457"/>
      </a:accent5>
      <a:accent6>
        <a:srgbClr val="C41F3A"/>
      </a:accent6>
      <a:hlink>
        <a:srgbClr val="0099DB"/>
      </a:hlink>
      <a:folHlink>
        <a:srgbClr val="33A45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WAoS Report.dotx</Template>
  <TotalTime>1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Day</dc:creator>
  <cp:lastModifiedBy>Olivia Day</cp:lastModifiedBy>
  <cp:revision>1</cp:revision>
  <dcterms:created xsi:type="dcterms:W3CDTF">2012-12-02T23:41:00Z</dcterms:created>
  <dcterms:modified xsi:type="dcterms:W3CDTF">2012-12-02T23:42:00Z</dcterms:modified>
</cp:coreProperties>
</file>